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80E0BF" w14:textId="77777777" w:rsidR="00D665F5" w:rsidRDefault="00BD6AE4" w:rsidP="00D665F5">
      <w:pPr>
        <w:spacing w:after="240"/>
        <w:jc w:val="right"/>
        <w:rPr>
          <w:sz w:val="22"/>
          <w:szCs w:val="22"/>
        </w:rPr>
      </w:pPr>
      <w:r w:rsidRPr="00BD6AE4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BD6AE4">
        <w:rPr>
          <w:sz w:val="22"/>
          <w:szCs w:val="22"/>
        </w:rPr>
        <w:t>2026-01-22</w:t>
      </w:r>
    </w:p>
    <w:p w14:paraId="6B3AA094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432F3984" w14:textId="77777777" w:rsidR="00BD6AE4" w:rsidRPr="00BD6AE4" w:rsidRDefault="00BD6AE4" w:rsidP="00577BC6">
      <w:pPr>
        <w:spacing w:after="40"/>
        <w:rPr>
          <w:b/>
          <w:bCs/>
          <w:sz w:val="22"/>
          <w:szCs w:val="22"/>
        </w:rPr>
      </w:pPr>
      <w:r w:rsidRPr="00BD6AE4">
        <w:rPr>
          <w:b/>
          <w:bCs/>
          <w:sz w:val="22"/>
          <w:szCs w:val="22"/>
        </w:rPr>
        <w:t>Akademia Górniczo - Hutnicza</w:t>
      </w:r>
    </w:p>
    <w:p w14:paraId="05BE439D" w14:textId="77777777" w:rsidR="00BD6AE4" w:rsidRPr="00BD6AE4" w:rsidRDefault="00BD6AE4" w:rsidP="00577BC6">
      <w:pPr>
        <w:spacing w:after="40"/>
        <w:rPr>
          <w:b/>
          <w:bCs/>
          <w:sz w:val="22"/>
          <w:szCs w:val="22"/>
        </w:rPr>
      </w:pPr>
      <w:r w:rsidRPr="00BD6AE4">
        <w:rPr>
          <w:b/>
          <w:bCs/>
          <w:sz w:val="22"/>
          <w:szCs w:val="22"/>
        </w:rPr>
        <w:t>im. Stanisława Staszica w Krakowie</w:t>
      </w:r>
    </w:p>
    <w:p w14:paraId="6F349C86" w14:textId="77777777" w:rsidR="00D665F5" w:rsidRPr="00D91931" w:rsidRDefault="00BD6AE4" w:rsidP="00577BC6">
      <w:pPr>
        <w:spacing w:after="40"/>
        <w:rPr>
          <w:b/>
          <w:bCs/>
          <w:sz w:val="22"/>
          <w:szCs w:val="22"/>
        </w:rPr>
      </w:pPr>
      <w:r w:rsidRPr="00BD6AE4">
        <w:rPr>
          <w:b/>
          <w:bCs/>
          <w:sz w:val="22"/>
          <w:szCs w:val="22"/>
        </w:rPr>
        <w:t>Dział Zamówień Publicznych</w:t>
      </w:r>
    </w:p>
    <w:p w14:paraId="5065AD40" w14:textId="77777777" w:rsidR="00D665F5" w:rsidRPr="00BD5546" w:rsidRDefault="00BD6AE4" w:rsidP="00D665F5">
      <w:pPr>
        <w:rPr>
          <w:sz w:val="22"/>
          <w:szCs w:val="22"/>
        </w:rPr>
      </w:pPr>
      <w:r w:rsidRPr="00BD6AE4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BD6AE4">
        <w:rPr>
          <w:sz w:val="22"/>
          <w:szCs w:val="22"/>
        </w:rPr>
        <w:t>30</w:t>
      </w:r>
    </w:p>
    <w:p w14:paraId="67B451BB" w14:textId="77777777" w:rsidR="00D665F5" w:rsidRPr="00BD5546" w:rsidRDefault="00BD6AE4" w:rsidP="00D665F5">
      <w:pPr>
        <w:rPr>
          <w:sz w:val="22"/>
          <w:szCs w:val="22"/>
        </w:rPr>
      </w:pPr>
      <w:r w:rsidRPr="00BD6AE4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BD6AE4">
        <w:rPr>
          <w:sz w:val="22"/>
          <w:szCs w:val="22"/>
        </w:rPr>
        <w:t>Kraków</w:t>
      </w:r>
    </w:p>
    <w:p w14:paraId="0BB058D7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D6AE4" w:rsidRPr="00BD6AE4">
        <w:rPr>
          <w:b/>
          <w:sz w:val="22"/>
          <w:szCs w:val="22"/>
        </w:rPr>
        <w:t>KC-DE-zp.272-723/25</w:t>
      </w:r>
      <w:r w:rsidR="00A80738">
        <w:rPr>
          <w:sz w:val="24"/>
        </w:rPr>
        <w:tab/>
        <w:t xml:space="preserve"> </w:t>
      </w:r>
    </w:p>
    <w:p w14:paraId="074CE4C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BF19AB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EC9DC1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10E18C1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24D88440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1564074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BD6AE4" w:rsidRPr="00BD6AE4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04F35446" w14:textId="77777777" w:rsidR="00A80738" w:rsidRPr="00577BC6" w:rsidRDefault="00BD6AE4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D6AE4">
        <w:rPr>
          <w:b/>
          <w:sz w:val="22"/>
          <w:szCs w:val="22"/>
        </w:rPr>
        <w:t>Wykonanie dokumentacji projektowej modernizacji (rozbudowy z przebudowa i remontu kapitalnego) budynku domu studenckiego DS6 Bratek przy ul. Rostafińskiego 6 w Krakowie - KC-DE-zp.272-723/25</w:t>
      </w:r>
    </w:p>
    <w:p w14:paraId="05F4A267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1506F9E6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BD6AE4" w:rsidRPr="00BD6AE4">
        <w:rPr>
          <w:sz w:val="22"/>
          <w:szCs w:val="22"/>
        </w:rPr>
        <w:t>21/01/2026</w:t>
      </w:r>
      <w:r w:rsidR="00FF4AB1" w:rsidRPr="00577BC6">
        <w:rPr>
          <w:sz w:val="22"/>
          <w:szCs w:val="22"/>
        </w:rPr>
        <w:t xml:space="preserve"> o godz. </w:t>
      </w:r>
      <w:r w:rsidR="00BD6AE4" w:rsidRPr="00BD6AE4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18C741E6" w14:textId="77777777" w:rsidTr="003F57CD">
        <w:tc>
          <w:tcPr>
            <w:tcW w:w="993" w:type="dxa"/>
            <w:vAlign w:val="center"/>
          </w:tcPr>
          <w:p w14:paraId="47ADB409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6DE0A20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5DB58BF6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BD6AE4" w:rsidRPr="00493F8C" w14:paraId="59807B84" w14:textId="77777777" w:rsidTr="00F812A0">
        <w:tc>
          <w:tcPr>
            <w:tcW w:w="993" w:type="dxa"/>
            <w:vAlign w:val="center"/>
          </w:tcPr>
          <w:p w14:paraId="2F37CCC1" w14:textId="77777777" w:rsidR="00BD6AE4" w:rsidRPr="00490DC0" w:rsidRDefault="00BD6AE4" w:rsidP="00F812A0">
            <w:pPr>
              <w:spacing w:before="120" w:after="120"/>
              <w:jc w:val="center"/>
            </w:pPr>
            <w:r w:rsidRPr="00BD6AE4">
              <w:t>1</w:t>
            </w:r>
          </w:p>
        </w:tc>
        <w:tc>
          <w:tcPr>
            <w:tcW w:w="5244" w:type="dxa"/>
          </w:tcPr>
          <w:p w14:paraId="0AB6C46F" w14:textId="77777777" w:rsidR="00BD6AE4" w:rsidRPr="00490DC0" w:rsidRDefault="00BD6AE4" w:rsidP="00F812A0">
            <w:pPr>
              <w:spacing w:before="40"/>
            </w:pPr>
            <w:r w:rsidRPr="00BD6AE4">
              <w:t>INSTAL-TECH Marcin Marzec</w:t>
            </w:r>
          </w:p>
          <w:p w14:paraId="209A9245" w14:textId="77777777" w:rsidR="00BD6AE4" w:rsidRPr="00490DC0" w:rsidRDefault="00BD6AE4" w:rsidP="00F812A0">
            <w:r w:rsidRPr="00BD6AE4">
              <w:t>Nowohucka</w:t>
            </w:r>
            <w:r w:rsidRPr="00490DC0">
              <w:t xml:space="preserve"> </w:t>
            </w:r>
            <w:r w:rsidRPr="00BD6AE4">
              <w:t>92a/15</w:t>
            </w:r>
            <w:r w:rsidRPr="00490DC0">
              <w:t xml:space="preserve"> </w:t>
            </w:r>
          </w:p>
          <w:p w14:paraId="64EA2087" w14:textId="77777777" w:rsidR="00BD6AE4" w:rsidRPr="00490DC0" w:rsidRDefault="00BD6AE4" w:rsidP="00F812A0">
            <w:pPr>
              <w:spacing w:after="40"/>
              <w:jc w:val="both"/>
            </w:pPr>
            <w:r w:rsidRPr="00BD6AE4">
              <w:t>30-728</w:t>
            </w:r>
            <w:r w:rsidRPr="00490DC0">
              <w:t xml:space="preserve"> </w:t>
            </w:r>
            <w:r w:rsidRPr="00BD6AE4">
              <w:t>Kraków</w:t>
            </w:r>
          </w:p>
        </w:tc>
        <w:tc>
          <w:tcPr>
            <w:tcW w:w="2835" w:type="dxa"/>
            <w:vAlign w:val="center"/>
          </w:tcPr>
          <w:p w14:paraId="04EED57B" w14:textId="77777777" w:rsidR="00BD6AE4" w:rsidRPr="00490DC0" w:rsidRDefault="00BD6AE4" w:rsidP="00F812A0">
            <w:pPr>
              <w:spacing w:before="120" w:after="120"/>
              <w:jc w:val="both"/>
            </w:pPr>
            <w:r w:rsidRPr="00BD6AE4">
              <w:t>516 600.00 zł</w:t>
            </w:r>
          </w:p>
        </w:tc>
      </w:tr>
      <w:tr w:rsidR="00BD6AE4" w:rsidRPr="00493F8C" w14:paraId="19F9977F" w14:textId="77777777" w:rsidTr="00F812A0">
        <w:tc>
          <w:tcPr>
            <w:tcW w:w="993" w:type="dxa"/>
            <w:vAlign w:val="center"/>
          </w:tcPr>
          <w:p w14:paraId="310F5AC2" w14:textId="77777777" w:rsidR="00BD6AE4" w:rsidRPr="00490DC0" w:rsidRDefault="00BD6AE4" w:rsidP="00F812A0">
            <w:pPr>
              <w:spacing w:before="120" w:after="120"/>
              <w:jc w:val="center"/>
            </w:pPr>
            <w:r w:rsidRPr="00BD6AE4">
              <w:t>2</w:t>
            </w:r>
          </w:p>
        </w:tc>
        <w:tc>
          <w:tcPr>
            <w:tcW w:w="5244" w:type="dxa"/>
          </w:tcPr>
          <w:p w14:paraId="35199C38" w14:textId="77777777" w:rsidR="00BD6AE4" w:rsidRPr="00490DC0" w:rsidRDefault="00BD6AE4" w:rsidP="00F812A0">
            <w:pPr>
              <w:spacing w:before="40"/>
            </w:pPr>
            <w:r w:rsidRPr="00BD6AE4">
              <w:t>Artbud firma projektowo-budowlana Irena Rados</w:t>
            </w:r>
          </w:p>
          <w:p w14:paraId="328ADEB8" w14:textId="77777777" w:rsidR="00BD6AE4" w:rsidRPr="00490DC0" w:rsidRDefault="00BD6AE4" w:rsidP="00F812A0">
            <w:r w:rsidRPr="00BD6AE4">
              <w:t>ul. Zimowa</w:t>
            </w:r>
            <w:r w:rsidRPr="00490DC0">
              <w:t xml:space="preserve"> </w:t>
            </w:r>
            <w:r w:rsidRPr="00BD6AE4">
              <w:t>10</w:t>
            </w:r>
            <w:r w:rsidRPr="00490DC0">
              <w:t xml:space="preserve"> </w:t>
            </w:r>
          </w:p>
          <w:p w14:paraId="148F1289" w14:textId="77777777" w:rsidR="00BD6AE4" w:rsidRPr="00490DC0" w:rsidRDefault="00BD6AE4" w:rsidP="00F812A0">
            <w:pPr>
              <w:spacing w:after="40"/>
              <w:jc w:val="both"/>
            </w:pPr>
            <w:r w:rsidRPr="00BD6AE4">
              <w:t>41-200</w:t>
            </w:r>
            <w:r w:rsidRPr="00490DC0">
              <w:t xml:space="preserve"> </w:t>
            </w:r>
            <w:r w:rsidRPr="00BD6AE4">
              <w:t>Sosnowiec</w:t>
            </w:r>
          </w:p>
        </w:tc>
        <w:tc>
          <w:tcPr>
            <w:tcW w:w="2835" w:type="dxa"/>
            <w:vAlign w:val="center"/>
          </w:tcPr>
          <w:p w14:paraId="4FC6D581" w14:textId="77777777" w:rsidR="00BD6AE4" w:rsidRPr="00490DC0" w:rsidRDefault="00BD6AE4" w:rsidP="00F812A0">
            <w:pPr>
              <w:spacing w:before="120" w:after="120"/>
              <w:jc w:val="both"/>
            </w:pPr>
            <w:r w:rsidRPr="00BD6AE4">
              <w:t>258 300.00 zł</w:t>
            </w:r>
          </w:p>
        </w:tc>
      </w:tr>
      <w:tr w:rsidR="00BD6AE4" w:rsidRPr="00493F8C" w14:paraId="16587D36" w14:textId="77777777" w:rsidTr="00F812A0">
        <w:tc>
          <w:tcPr>
            <w:tcW w:w="993" w:type="dxa"/>
            <w:vAlign w:val="center"/>
          </w:tcPr>
          <w:p w14:paraId="1735B09E" w14:textId="77777777" w:rsidR="00BD6AE4" w:rsidRPr="00490DC0" w:rsidRDefault="00BD6AE4" w:rsidP="00F812A0">
            <w:pPr>
              <w:spacing w:before="120" w:after="120"/>
              <w:jc w:val="center"/>
            </w:pPr>
            <w:r w:rsidRPr="00BD6AE4">
              <w:t>3</w:t>
            </w:r>
          </w:p>
        </w:tc>
        <w:tc>
          <w:tcPr>
            <w:tcW w:w="5244" w:type="dxa"/>
          </w:tcPr>
          <w:p w14:paraId="44D72429" w14:textId="7E6B48AF" w:rsidR="003154BC" w:rsidRDefault="003154BC" w:rsidP="00F812A0">
            <w:pPr>
              <w:spacing w:before="40"/>
            </w:pPr>
            <w:r>
              <w:t>Konsorcjum</w:t>
            </w:r>
          </w:p>
          <w:p w14:paraId="01C549D6" w14:textId="27620A5F" w:rsidR="00BD6AE4" w:rsidRPr="00490DC0" w:rsidRDefault="003154BC" w:rsidP="00F812A0">
            <w:pPr>
              <w:spacing w:before="40"/>
            </w:pPr>
            <w:r>
              <w:t xml:space="preserve">Lider - </w:t>
            </w:r>
            <w:r w:rsidR="00BD6AE4" w:rsidRPr="00BD6AE4">
              <w:t xml:space="preserve">Pracownia Projektowa FILIPEK </w:t>
            </w:r>
            <w:r w:rsidR="002301A0">
              <w:t>Paweł</w:t>
            </w:r>
            <w:r w:rsidR="00BD6AE4" w:rsidRPr="00BD6AE4">
              <w:t xml:space="preserve"> Filipek</w:t>
            </w:r>
          </w:p>
          <w:p w14:paraId="4FA9BB5F" w14:textId="77777777" w:rsidR="00BD6AE4" w:rsidRDefault="00BD6AE4" w:rsidP="003154BC">
            <w:r w:rsidRPr="00BD6AE4">
              <w:t>Łepkowskiego</w:t>
            </w:r>
            <w:r w:rsidRPr="00490DC0">
              <w:t xml:space="preserve"> </w:t>
            </w:r>
            <w:r w:rsidRPr="00BD6AE4">
              <w:t>3/13</w:t>
            </w:r>
            <w:r w:rsidR="003154BC">
              <w:t xml:space="preserve">, </w:t>
            </w:r>
            <w:r w:rsidRPr="00BD6AE4">
              <w:t>31-423</w:t>
            </w:r>
            <w:r w:rsidRPr="00490DC0">
              <w:t xml:space="preserve"> </w:t>
            </w:r>
            <w:r w:rsidRPr="00BD6AE4">
              <w:t>Kraków</w:t>
            </w:r>
          </w:p>
          <w:p w14:paraId="789908AA" w14:textId="77777777" w:rsidR="003154BC" w:rsidRDefault="003154BC" w:rsidP="003154BC">
            <w:r>
              <w:t>Partner – Filipek Architektura i Technologie Budowlane Paweł Filipek sp.k.</w:t>
            </w:r>
          </w:p>
          <w:p w14:paraId="1FBB8B08" w14:textId="1CDA473E" w:rsidR="003154BC" w:rsidRPr="00490DC0" w:rsidRDefault="003154BC" w:rsidP="003154BC">
            <w:r>
              <w:t>Ul. Na Barciach 14/15, 31-423 Kraków</w:t>
            </w:r>
          </w:p>
        </w:tc>
        <w:tc>
          <w:tcPr>
            <w:tcW w:w="2835" w:type="dxa"/>
            <w:vAlign w:val="center"/>
          </w:tcPr>
          <w:p w14:paraId="78D173E8" w14:textId="77777777" w:rsidR="00BD6AE4" w:rsidRPr="00490DC0" w:rsidRDefault="00BD6AE4" w:rsidP="00F812A0">
            <w:pPr>
              <w:spacing w:before="120" w:after="120"/>
              <w:jc w:val="both"/>
            </w:pPr>
            <w:r w:rsidRPr="00BD6AE4">
              <w:t>273 000.00 zł</w:t>
            </w:r>
          </w:p>
        </w:tc>
      </w:tr>
      <w:tr w:rsidR="00BD6AE4" w:rsidRPr="00493F8C" w14:paraId="68E1CE4A" w14:textId="77777777" w:rsidTr="00F812A0">
        <w:tc>
          <w:tcPr>
            <w:tcW w:w="993" w:type="dxa"/>
            <w:vAlign w:val="center"/>
          </w:tcPr>
          <w:p w14:paraId="5BC84E77" w14:textId="77777777" w:rsidR="00BD6AE4" w:rsidRPr="00490DC0" w:rsidRDefault="00BD6AE4" w:rsidP="00F812A0">
            <w:pPr>
              <w:spacing w:before="120" w:after="120"/>
              <w:jc w:val="center"/>
            </w:pPr>
            <w:r w:rsidRPr="00BD6AE4">
              <w:t>4</w:t>
            </w:r>
          </w:p>
        </w:tc>
        <w:tc>
          <w:tcPr>
            <w:tcW w:w="5244" w:type="dxa"/>
          </w:tcPr>
          <w:p w14:paraId="2E7720DF" w14:textId="77777777" w:rsidR="00BD6AE4" w:rsidRPr="00490DC0" w:rsidRDefault="00BD6AE4" w:rsidP="00F812A0">
            <w:pPr>
              <w:spacing w:before="40"/>
            </w:pPr>
            <w:r w:rsidRPr="00BD6AE4">
              <w:t>SAN-PROJ Usługi Projektowe</w:t>
            </w:r>
          </w:p>
          <w:p w14:paraId="2B34C53C" w14:textId="77777777" w:rsidR="00BD6AE4" w:rsidRPr="00490DC0" w:rsidRDefault="00BD6AE4" w:rsidP="00F812A0">
            <w:r w:rsidRPr="00BD6AE4">
              <w:t>Głęboka</w:t>
            </w:r>
            <w:r w:rsidRPr="00490DC0">
              <w:t xml:space="preserve"> </w:t>
            </w:r>
            <w:r w:rsidRPr="00BD6AE4">
              <w:t>5</w:t>
            </w:r>
            <w:r w:rsidRPr="00490DC0">
              <w:t xml:space="preserve"> </w:t>
            </w:r>
          </w:p>
          <w:p w14:paraId="227F4772" w14:textId="77777777" w:rsidR="00BD6AE4" w:rsidRPr="00490DC0" w:rsidRDefault="00BD6AE4" w:rsidP="00F812A0">
            <w:pPr>
              <w:spacing w:after="40"/>
              <w:jc w:val="both"/>
            </w:pPr>
            <w:r w:rsidRPr="00BD6AE4">
              <w:t>37-200</w:t>
            </w:r>
            <w:r w:rsidRPr="00490DC0">
              <w:t xml:space="preserve"> </w:t>
            </w:r>
            <w:r w:rsidRPr="00BD6AE4">
              <w:t>Przeworsk</w:t>
            </w:r>
          </w:p>
        </w:tc>
        <w:tc>
          <w:tcPr>
            <w:tcW w:w="2835" w:type="dxa"/>
            <w:vAlign w:val="center"/>
          </w:tcPr>
          <w:p w14:paraId="07E4A02F" w14:textId="77777777" w:rsidR="00BD6AE4" w:rsidRPr="00490DC0" w:rsidRDefault="00BD6AE4" w:rsidP="00F812A0">
            <w:pPr>
              <w:spacing w:before="120" w:after="120"/>
              <w:jc w:val="both"/>
            </w:pPr>
            <w:r w:rsidRPr="00BD6AE4">
              <w:t>369 000.00 zł</w:t>
            </w:r>
          </w:p>
        </w:tc>
      </w:tr>
      <w:tr w:rsidR="00BD6AE4" w:rsidRPr="00493F8C" w14:paraId="155E7280" w14:textId="77777777" w:rsidTr="00F812A0">
        <w:tc>
          <w:tcPr>
            <w:tcW w:w="993" w:type="dxa"/>
            <w:vAlign w:val="center"/>
          </w:tcPr>
          <w:p w14:paraId="39B3D4F5" w14:textId="77777777" w:rsidR="00BD6AE4" w:rsidRPr="00490DC0" w:rsidRDefault="00BD6AE4" w:rsidP="00F812A0">
            <w:pPr>
              <w:spacing w:before="120" w:after="120"/>
              <w:jc w:val="center"/>
            </w:pPr>
            <w:r w:rsidRPr="00BD6AE4">
              <w:t>5</w:t>
            </w:r>
          </w:p>
        </w:tc>
        <w:tc>
          <w:tcPr>
            <w:tcW w:w="5244" w:type="dxa"/>
          </w:tcPr>
          <w:p w14:paraId="42FDA04F" w14:textId="77777777" w:rsidR="00BD6AE4" w:rsidRPr="00490DC0" w:rsidRDefault="00BD6AE4" w:rsidP="00F812A0">
            <w:pPr>
              <w:spacing w:before="40"/>
            </w:pPr>
            <w:r w:rsidRPr="00BD6AE4">
              <w:t>Grupa BOX Architekci Sp. z o.o.</w:t>
            </w:r>
          </w:p>
          <w:p w14:paraId="16FBC05B" w14:textId="77777777" w:rsidR="00BD6AE4" w:rsidRPr="00490DC0" w:rsidRDefault="00BD6AE4" w:rsidP="00F812A0">
            <w:r w:rsidRPr="00BD6AE4">
              <w:t>J. Baildona</w:t>
            </w:r>
            <w:r w:rsidRPr="00490DC0">
              <w:t xml:space="preserve"> </w:t>
            </w:r>
            <w:r w:rsidRPr="00BD6AE4">
              <w:t>8a/5</w:t>
            </w:r>
            <w:r w:rsidRPr="00490DC0">
              <w:t xml:space="preserve"> </w:t>
            </w:r>
          </w:p>
          <w:p w14:paraId="530F2BBD" w14:textId="77777777" w:rsidR="00BD6AE4" w:rsidRPr="00490DC0" w:rsidRDefault="00BD6AE4" w:rsidP="00F812A0">
            <w:pPr>
              <w:spacing w:after="40"/>
              <w:jc w:val="both"/>
            </w:pPr>
            <w:r w:rsidRPr="00BD6AE4">
              <w:t>40-115</w:t>
            </w:r>
            <w:r w:rsidRPr="00490DC0">
              <w:t xml:space="preserve"> </w:t>
            </w:r>
            <w:r w:rsidRPr="00BD6AE4">
              <w:t>Katowice</w:t>
            </w:r>
          </w:p>
        </w:tc>
        <w:tc>
          <w:tcPr>
            <w:tcW w:w="2835" w:type="dxa"/>
            <w:vAlign w:val="center"/>
          </w:tcPr>
          <w:p w14:paraId="080DD2D9" w14:textId="77777777" w:rsidR="00BD6AE4" w:rsidRPr="00490DC0" w:rsidRDefault="00BD6AE4" w:rsidP="00F812A0">
            <w:pPr>
              <w:spacing w:before="120" w:after="120"/>
              <w:jc w:val="both"/>
            </w:pPr>
            <w:r w:rsidRPr="00BD6AE4">
              <w:t>238 000.00 zł</w:t>
            </w:r>
          </w:p>
        </w:tc>
      </w:tr>
      <w:tr w:rsidR="00BD6AE4" w:rsidRPr="00493F8C" w14:paraId="40DE9172" w14:textId="77777777" w:rsidTr="00F812A0">
        <w:tc>
          <w:tcPr>
            <w:tcW w:w="993" w:type="dxa"/>
            <w:vAlign w:val="center"/>
          </w:tcPr>
          <w:p w14:paraId="635B5DA8" w14:textId="77777777" w:rsidR="00BD6AE4" w:rsidRPr="00490DC0" w:rsidRDefault="00BD6AE4" w:rsidP="00F812A0">
            <w:pPr>
              <w:spacing w:before="120" w:after="120"/>
              <w:jc w:val="center"/>
            </w:pPr>
            <w:r w:rsidRPr="00BD6AE4">
              <w:t>6</w:t>
            </w:r>
          </w:p>
        </w:tc>
        <w:tc>
          <w:tcPr>
            <w:tcW w:w="5244" w:type="dxa"/>
          </w:tcPr>
          <w:p w14:paraId="4324E8F9" w14:textId="77777777" w:rsidR="00BD6AE4" w:rsidRPr="00490DC0" w:rsidRDefault="00BD6AE4" w:rsidP="00F812A0">
            <w:pPr>
              <w:spacing w:before="40"/>
            </w:pPr>
            <w:r w:rsidRPr="00BD6AE4">
              <w:t>ART-FAKTORY Sp. z o.o. Sp.k.</w:t>
            </w:r>
          </w:p>
          <w:p w14:paraId="7A0A645B" w14:textId="77777777" w:rsidR="00BD6AE4" w:rsidRPr="00490DC0" w:rsidRDefault="00BD6AE4" w:rsidP="00F812A0">
            <w:r w:rsidRPr="00BD6AE4">
              <w:t>POWSTANIA STYCZNIOWEGO</w:t>
            </w:r>
            <w:r w:rsidRPr="00490DC0">
              <w:t xml:space="preserve"> </w:t>
            </w:r>
            <w:r w:rsidRPr="00BD6AE4">
              <w:t>4</w:t>
            </w:r>
            <w:r w:rsidRPr="00490DC0">
              <w:t xml:space="preserve"> </w:t>
            </w:r>
          </w:p>
          <w:p w14:paraId="7BB8F755" w14:textId="77777777" w:rsidR="00BD6AE4" w:rsidRPr="00490DC0" w:rsidRDefault="00BD6AE4" w:rsidP="00F812A0">
            <w:pPr>
              <w:spacing w:after="40"/>
              <w:jc w:val="both"/>
            </w:pPr>
            <w:r w:rsidRPr="00BD6AE4">
              <w:t>39-200</w:t>
            </w:r>
            <w:r w:rsidRPr="00490DC0">
              <w:t xml:space="preserve"> </w:t>
            </w:r>
            <w:r w:rsidRPr="00BD6AE4">
              <w:t>DĘBICA</w:t>
            </w:r>
          </w:p>
        </w:tc>
        <w:tc>
          <w:tcPr>
            <w:tcW w:w="2835" w:type="dxa"/>
            <w:vAlign w:val="center"/>
          </w:tcPr>
          <w:p w14:paraId="01F576E3" w14:textId="77777777" w:rsidR="00BD6AE4" w:rsidRPr="00490DC0" w:rsidRDefault="00BD6AE4" w:rsidP="00F812A0">
            <w:pPr>
              <w:spacing w:before="120" w:after="120"/>
              <w:jc w:val="both"/>
            </w:pPr>
            <w:r w:rsidRPr="00BD6AE4">
              <w:t>600 240.00 zł</w:t>
            </w:r>
          </w:p>
        </w:tc>
      </w:tr>
      <w:tr w:rsidR="00BD6AE4" w:rsidRPr="00493F8C" w14:paraId="679DB9CB" w14:textId="77777777" w:rsidTr="00F812A0">
        <w:tc>
          <w:tcPr>
            <w:tcW w:w="993" w:type="dxa"/>
            <w:vAlign w:val="center"/>
          </w:tcPr>
          <w:p w14:paraId="357E97FC" w14:textId="77777777" w:rsidR="00BD6AE4" w:rsidRPr="00490DC0" w:rsidRDefault="00BD6AE4" w:rsidP="00F812A0">
            <w:pPr>
              <w:spacing w:before="120" w:after="120"/>
              <w:jc w:val="center"/>
            </w:pPr>
            <w:r w:rsidRPr="00BD6AE4">
              <w:t>7</w:t>
            </w:r>
          </w:p>
        </w:tc>
        <w:tc>
          <w:tcPr>
            <w:tcW w:w="5244" w:type="dxa"/>
          </w:tcPr>
          <w:p w14:paraId="549979A9" w14:textId="77777777" w:rsidR="00BD6AE4" w:rsidRPr="00490DC0" w:rsidRDefault="00BD6AE4" w:rsidP="00F812A0">
            <w:pPr>
              <w:spacing w:before="40"/>
            </w:pPr>
            <w:r w:rsidRPr="00BD6AE4">
              <w:t>Studium sp. z o. o.</w:t>
            </w:r>
          </w:p>
          <w:p w14:paraId="1EDD1D71" w14:textId="77777777" w:rsidR="00BD6AE4" w:rsidRPr="00490DC0" w:rsidRDefault="00BD6AE4" w:rsidP="00F812A0">
            <w:r w:rsidRPr="00BD6AE4">
              <w:t>Noakowskiego</w:t>
            </w:r>
            <w:r w:rsidRPr="00490DC0">
              <w:t xml:space="preserve"> </w:t>
            </w:r>
            <w:r w:rsidRPr="00BD6AE4">
              <w:t>12/99</w:t>
            </w:r>
            <w:r w:rsidRPr="00490DC0">
              <w:t xml:space="preserve"> </w:t>
            </w:r>
          </w:p>
          <w:p w14:paraId="23BF31BF" w14:textId="77777777" w:rsidR="00BD6AE4" w:rsidRPr="00490DC0" w:rsidRDefault="00BD6AE4" w:rsidP="00F812A0">
            <w:pPr>
              <w:spacing w:after="40"/>
              <w:jc w:val="both"/>
            </w:pPr>
            <w:r w:rsidRPr="00BD6AE4">
              <w:lastRenderedPageBreak/>
              <w:t>00-666</w:t>
            </w:r>
            <w:r w:rsidRPr="00490DC0">
              <w:t xml:space="preserve"> </w:t>
            </w:r>
            <w:r w:rsidRPr="00BD6AE4">
              <w:t>Warszawa</w:t>
            </w:r>
          </w:p>
        </w:tc>
        <w:tc>
          <w:tcPr>
            <w:tcW w:w="2835" w:type="dxa"/>
            <w:vAlign w:val="center"/>
          </w:tcPr>
          <w:p w14:paraId="78E440FA" w14:textId="77777777" w:rsidR="00BD6AE4" w:rsidRPr="00490DC0" w:rsidRDefault="00BD6AE4" w:rsidP="00F812A0">
            <w:pPr>
              <w:spacing w:before="120" w:after="120"/>
              <w:jc w:val="both"/>
            </w:pPr>
            <w:r w:rsidRPr="00BD6AE4">
              <w:lastRenderedPageBreak/>
              <w:t>885 600.00 zł</w:t>
            </w:r>
          </w:p>
        </w:tc>
      </w:tr>
      <w:tr w:rsidR="00BD6AE4" w:rsidRPr="00493F8C" w14:paraId="170C8D8D" w14:textId="77777777" w:rsidTr="00F812A0">
        <w:tc>
          <w:tcPr>
            <w:tcW w:w="993" w:type="dxa"/>
            <w:vAlign w:val="center"/>
          </w:tcPr>
          <w:p w14:paraId="28ED8E11" w14:textId="77777777" w:rsidR="00BD6AE4" w:rsidRPr="00490DC0" w:rsidRDefault="00BD6AE4" w:rsidP="00F812A0">
            <w:pPr>
              <w:spacing w:before="120" w:after="120"/>
              <w:jc w:val="center"/>
            </w:pPr>
            <w:r w:rsidRPr="00BD6AE4">
              <w:t>8</w:t>
            </w:r>
          </w:p>
        </w:tc>
        <w:tc>
          <w:tcPr>
            <w:tcW w:w="5244" w:type="dxa"/>
          </w:tcPr>
          <w:p w14:paraId="419B5928" w14:textId="77777777" w:rsidR="003154BC" w:rsidRDefault="003154BC" w:rsidP="003154BC">
            <w:pPr>
              <w:spacing w:before="40"/>
            </w:pPr>
            <w:r>
              <w:t>Konsorcjum</w:t>
            </w:r>
          </w:p>
          <w:p w14:paraId="3C6FFC8A" w14:textId="7FB831CA" w:rsidR="00BD6AE4" w:rsidRPr="00490DC0" w:rsidRDefault="003154BC" w:rsidP="003154BC">
            <w:pPr>
              <w:spacing w:before="40"/>
            </w:pPr>
            <w:r>
              <w:t xml:space="preserve">Lider - </w:t>
            </w:r>
            <w:r w:rsidR="00BD6AE4" w:rsidRPr="00BD6AE4">
              <w:t>Saneccy spółka z ograniczoną odpowiedzialnością</w:t>
            </w:r>
          </w:p>
          <w:p w14:paraId="2F381639" w14:textId="77777777" w:rsidR="00BD6AE4" w:rsidRPr="00490DC0" w:rsidRDefault="00BD6AE4" w:rsidP="00F812A0">
            <w:r w:rsidRPr="00BD6AE4">
              <w:t>Bieżanowska</w:t>
            </w:r>
            <w:r w:rsidRPr="00490DC0">
              <w:t xml:space="preserve"> </w:t>
            </w:r>
            <w:r w:rsidRPr="00BD6AE4">
              <w:t>46</w:t>
            </w:r>
            <w:r w:rsidRPr="00490DC0">
              <w:t xml:space="preserve"> </w:t>
            </w:r>
          </w:p>
          <w:p w14:paraId="360AB717" w14:textId="77777777" w:rsidR="00BD6AE4" w:rsidRDefault="00BD6AE4" w:rsidP="00F812A0">
            <w:pPr>
              <w:spacing w:after="40"/>
              <w:jc w:val="both"/>
            </w:pPr>
            <w:r w:rsidRPr="00BD6AE4">
              <w:t>30-821</w:t>
            </w:r>
            <w:r w:rsidRPr="00490DC0">
              <w:t xml:space="preserve"> </w:t>
            </w:r>
            <w:r w:rsidRPr="00BD6AE4">
              <w:t>Kraków</w:t>
            </w:r>
          </w:p>
          <w:p w14:paraId="5B2973E8" w14:textId="77777777" w:rsidR="003154BC" w:rsidRDefault="003154BC" w:rsidP="00F812A0">
            <w:pPr>
              <w:spacing w:after="40"/>
              <w:jc w:val="both"/>
            </w:pPr>
            <w:r>
              <w:t>Partner – Jerzy Wowczak Autorska pracownia Projektowa</w:t>
            </w:r>
          </w:p>
          <w:p w14:paraId="58692986" w14:textId="77777777" w:rsidR="003154BC" w:rsidRDefault="003154BC" w:rsidP="00F812A0">
            <w:pPr>
              <w:spacing w:after="40"/>
              <w:jc w:val="both"/>
            </w:pPr>
            <w:r>
              <w:t>Ul. Bieżanowska 46/2</w:t>
            </w:r>
          </w:p>
          <w:p w14:paraId="15B94541" w14:textId="2C768EEA" w:rsidR="003154BC" w:rsidRPr="00490DC0" w:rsidRDefault="003154BC" w:rsidP="00F812A0">
            <w:pPr>
              <w:spacing w:after="40"/>
              <w:jc w:val="both"/>
            </w:pPr>
            <w:r>
              <w:t>30-812 Kraków</w:t>
            </w:r>
          </w:p>
        </w:tc>
        <w:tc>
          <w:tcPr>
            <w:tcW w:w="2835" w:type="dxa"/>
            <w:vAlign w:val="center"/>
          </w:tcPr>
          <w:p w14:paraId="7FA27918" w14:textId="77777777" w:rsidR="00BD6AE4" w:rsidRPr="00490DC0" w:rsidRDefault="00BD6AE4" w:rsidP="00F812A0">
            <w:pPr>
              <w:spacing w:before="120" w:after="120"/>
              <w:jc w:val="both"/>
            </w:pPr>
            <w:r w:rsidRPr="00BD6AE4">
              <w:t>472 320.00 zł</w:t>
            </w:r>
          </w:p>
        </w:tc>
      </w:tr>
      <w:tr w:rsidR="00BD6AE4" w:rsidRPr="00493F8C" w14:paraId="145D6956" w14:textId="77777777" w:rsidTr="00F812A0">
        <w:tc>
          <w:tcPr>
            <w:tcW w:w="993" w:type="dxa"/>
            <w:vAlign w:val="center"/>
          </w:tcPr>
          <w:p w14:paraId="579F0934" w14:textId="77777777" w:rsidR="00BD6AE4" w:rsidRPr="00490DC0" w:rsidRDefault="00BD6AE4" w:rsidP="00F812A0">
            <w:pPr>
              <w:spacing w:before="120" w:after="120"/>
              <w:jc w:val="center"/>
            </w:pPr>
            <w:r w:rsidRPr="00BD6AE4">
              <w:t>9</w:t>
            </w:r>
          </w:p>
        </w:tc>
        <w:tc>
          <w:tcPr>
            <w:tcW w:w="5244" w:type="dxa"/>
          </w:tcPr>
          <w:p w14:paraId="0B30E576" w14:textId="77777777" w:rsidR="00BD6AE4" w:rsidRPr="00490DC0" w:rsidRDefault="00BD6AE4" w:rsidP="00F812A0">
            <w:pPr>
              <w:spacing w:before="40"/>
            </w:pPr>
            <w:r w:rsidRPr="00BD6AE4">
              <w:t>NEOEnergetyka Spółka z ograniczoną odpowiedzialnością</w:t>
            </w:r>
          </w:p>
          <w:p w14:paraId="6DDFA3F9" w14:textId="1B51C8B9" w:rsidR="00BD6AE4" w:rsidRPr="00490DC0" w:rsidRDefault="003154BC" w:rsidP="00F812A0">
            <w:r>
              <w:t>Ul. Kleszczowa 15A</w:t>
            </w:r>
          </w:p>
          <w:p w14:paraId="37A28BEE" w14:textId="68F6BA8E" w:rsidR="00BD6AE4" w:rsidRPr="00490DC0" w:rsidRDefault="003154BC" w:rsidP="00F812A0">
            <w:pPr>
              <w:spacing w:after="40"/>
              <w:jc w:val="both"/>
            </w:pPr>
            <w:r>
              <w:t>02-485</w:t>
            </w:r>
            <w:r w:rsidR="00BD6AE4" w:rsidRPr="00490DC0">
              <w:t xml:space="preserve"> </w:t>
            </w:r>
            <w:r w:rsidR="00BD6AE4" w:rsidRPr="00BD6AE4">
              <w:t>Warszawa</w:t>
            </w:r>
          </w:p>
        </w:tc>
        <w:tc>
          <w:tcPr>
            <w:tcW w:w="2835" w:type="dxa"/>
            <w:vAlign w:val="center"/>
          </w:tcPr>
          <w:p w14:paraId="71DF08B1" w14:textId="77777777" w:rsidR="00BD6AE4" w:rsidRPr="00490DC0" w:rsidRDefault="00BD6AE4" w:rsidP="00F812A0">
            <w:pPr>
              <w:spacing w:before="120" w:after="120"/>
              <w:jc w:val="both"/>
            </w:pPr>
            <w:r w:rsidRPr="00BD6AE4">
              <w:t>818 196.00 zł</w:t>
            </w:r>
          </w:p>
        </w:tc>
      </w:tr>
      <w:tr w:rsidR="00BD6AE4" w:rsidRPr="00493F8C" w14:paraId="2BF55E00" w14:textId="77777777" w:rsidTr="00F812A0">
        <w:tc>
          <w:tcPr>
            <w:tcW w:w="993" w:type="dxa"/>
            <w:vAlign w:val="center"/>
          </w:tcPr>
          <w:p w14:paraId="5E9EC59B" w14:textId="77777777" w:rsidR="00BD6AE4" w:rsidRPr="00490DC0" w:rsidRDefault="00BD6AE4" w:rsidP="00F812A0">
            <w:pPr>
              <w:spacing w:before="120" w:after="120"/>
              <w:jc w:val="center"/>
            </w:pPr>
            <w:r w:rsidRPr="00BD6AE4">
              <w:t>10</w:t>
            </w:r>
          </w:p>
        </w:tc>
        <w:tc>
          <w:tcPr>
            <w:tcW w:w="5244" w:type="dxa"/>
          </w:tcPr>
          <w:p w14:paraId="0C0FC273" w14:textId="77777777" w:rsidR="00BD6AE4" w:rsidRPr="003154BC" w:rsidRDefault="00BD6AE4" w:rsidP="00F812A0">
            <w:pPr>
              <w:spacing w:before="40"/>
              <w:rPr>
                <w:lang w:val="en-US"/>
              </w:rPr>
            </w:pPr>
            <w:r w:rsidRPr="003154BC">
              <w:rPr>
                <w:lang w:val="en-US"/>
              </w:rPr>
              <w:t>Draft Engineers Sp. z o.o.</w:t>
            </w:r>
          </w:p>
          <w:p w14:paraId="53A361E9" w14:textId="77777777" w:rsidR="00BD6AE4" w:rsidRPr="00490DC0" w:rsidRDefault="00BD6AE4" w:rsidP="00F812A0">
            <w:r w:rsidRPr="00BD6AE4">
              <w:t>Piłsudskiego</w:t>
            </w:r>
            <w:r w:rsidRPr="00490DC0">
              <w:t xml:space="preserve"> </w:t>
            </w:r>
            <w:r w:rsidRPr="00BD6AE4">
              <w:t>23/10</w:t>
            </w:r>
            <w:r w:rsidRPr="00490DC0">
              <w:t xml:space="preserve"> </w:t>
            </w:r>
          </w:p>
          <w:p w14:paraId="3DF000F6" w14:textId="77777777" w:rsidR="00BD6AE4" w:rsidRPr="00490DC0" w:rsidRDefault="00BD6AE4" w:rsidP="00F812A0">
            <w:pPr>
              <w:spacing w:after="40"/>
              <w:jc w:val="both"/>
            </w:pPr>
            <w:r w:rsidRPr="00BD6AE4">
              <w:t>32-500</w:t>
            </w:r>
            <w:r w:rsidRPr="00490DC0">
              <w:t xml:space="preserve"> </w:t>
            </w:r>
            <w:r w:rsidRPr="00BD6AE4">
              <w:t>Chrzanów</w:t>
            </w:r>
          </w:p>
        </w:tc>
        <w:tc>
          <w:tcPr>
            <w:tcW w:w="2835" w:type="dxa"/>
            <w:vAlign w:val="center"/>
          </w:tcPr>
          <w:p w14:paraId="3B61A4A0" w14:textId="77777777" w:rsidR="00BD6AE4" w:rsidRPr="00490DC0" w:rsidRDefault="00BD6AE4" w:rsidP="00F812A0">
            <w:pPr>
              <w:spacing w:before="120" w:after="120"/>
              <w:jc w:val="both"/>
            </w:pPr>
            <w:r w:rsidRPr="00BD6AE4">
              <w:t>418 200.00 zł</w:t>
            </w:r>
          </w:p>
        </w:tc>
      </w:tr>
      <w:tr w:rsidR="00BD6AE4" w:rsidRPr="00493F8C" w14:paraId="40D3CAA4" w14:textId="77777777" w:rsidTr="00F812A0">
        <w:tc>
          <w:tcPr>
            <w:tcW w:w="993" w:type="dxa"/>
            <w:vAlign w:val="center"/>
          </w:tcPr>
          <w:p w14:paraId="7F23F199" w14:textId="77777777" w:rsidR="00BD6AE4" w:rsidRPr="00490DC0" w:rsidRDefault="00BD6AE4" w:rsidP="00F812A0">
            <w:pPr>
              <w:spacing w:before="120" w:after="120"/>
              <w:jc w:val="center"/>
            </w:pPr>
            <w:r w:rsidRPr="00BD6AE4">
              <w:t>11</w:t>
            </w:r>
          </w:p>
        </w:tc>
        <w:tc>
          <w:tcPr>
            <w:tcW w:w="5244" w:type="dxa"/>
          </w:tcPr>
          <w:p w14:paraId="20F8855A" w14:textId="77777777" w:rsidR="00BD6AE4" w:rsidRPr="003154BC" w:rsidRDefault="00BD6AE4" w:rsidP="00F812A0">
            <w:pPr>
              <w:spacing w:before="40"/>
              <w:rPr>
                <w:lang w:val="en-US"/>
              </w:rPr>
            </w:pPr>
            <w:r w:rsidRPr="003154BC">
              <w:rPr>
                <w:lang w:val="en-US"/>
              </w:rPr>
              <w:t>Complex Investment Sp. z o.o.</w:t>
            </w:r>
          </w:p>
          <w:p w14:paraId="79209074" w14:textId="77777777" w:rsidR="00BD6AE4" w:rsidRPr="00490DC0" w:rsidRDefault="00BD6AE4" w:rsidP="00F812A0">
            <w:r w:rsidRPr="00BD6AE4">
              <w:t>Gdańska</w:t>
            </w:r>
            <w:r w:rsidRPr="00490DC0">
              <w:t xml:space="preserve"> </w:t>
            </w:r>
            <w:r w:rsidRPr="00BD6AE4">
              <w:t>188/1</w:t>
            </w:r>
            <w:r w:rsidRPr="00490DC0">
              <w:t xml:space="preserve"> </w:t>
            </w:r>
          </w:p>
          <w:p w14:paraId="7152AC45" w14:textId="77777777" w:rsidR="00BD6AE4" w:rsidRPr="00490DC0" w:rsidRDefault="00BD6AE4" w:rsidP="00F812A0">
            <w:pPr>
              <w:spacing w:after="40"/>
              <w:jc w:val="both"/>
            </w:pPr>
            <w:r w:rsidRPr="00BD6AE4">
              <w:t>85-674</w:t>
            </w:r>
            <w:r w:rsidRPr="00490DC0">
              <w:t xml:space="preserve"> </w:t>
            </w:r>
            <w:r w:rsidRPr="00BD6AE4">
              <w:t>Bydgoszcz</w:t>
            </w:r>
          </w:p>
        </w:tc>
        <w:tc>
          <w:tcPr>
            <w:tcW w:w="2835" w:type="dxa"/>
            <w:vAlign w:val="center"/>
          </w:tcPr>
          <w:p w14:paraId="0BA7D645" w14:textId="77777777" w:rsidR="00BD6AE4" w:rsidRPr="00490DC0" w:rsidRDefault="00BD6AE4" w:rsidP="00F812A0">
            <w:pPr>
              <w:spacing w:before="120" w:after="120"/>
              <w:jc w:val="both"/>
            </w:pPr>
            <w:r w:rsidRPr="00BD6AE4">
              <w:t>751 530.00 zł</w:t>
            </w:r>
          </w:p>
        </w:tc>
      </w:tr>
      <w:tr w:rsidR="00BD6AE4" w:rsidRPr="00493F8C" w14:paraId="7DEE9224" w14:textId="77777777" w:rsidTr="00F812A0">
        <w:tc>
          <w:tcPr>
            <w:tcW w:w="993" w:type="dxa"/>
            <w:vAlign w:val="center"/>
          </w:tcPr>
          <w:p w14:paraId="1811CA8D" w14:textId="77777777" w:rsidR="00BD6AE4" w:rsidRPr="00490DC0" w:rsidRDefault="00BD6AE4" w:rsidP="00F812A0">
            <w:pPr>
              <w:spacing w:before="120" w:after="120"/>
              <w:jc w:val="center"/>
            </w:pPr>
            <w:r w:rsidRPr="00BD6AE4">
              <w:t>12</w:t>
            </w:r>
          </w:p>
        </w:tc>
        <w:tc>
          <w:tcPr>
            <w:tcW w:w="5244" w:type="dxa"/>
          </w:tcPr>
          <w:p w14:paraId="7D9435F2" w14:textId="57C29A16" w:rsidR="00BD6AE4" w:rsidRPr="00490DC0" w:rsidRDefault="00BD6AE4" w:rsidP="00F812A0">
            <w:pPr>
              <w:spacing w:before="40"/>
            </w:pPr>
            <w:r w:rsidRPr="00BD6AE4">
              <w:t xml:space="preserve">JNS </w:t>
            </w:r>
            <w:r w:rsidR="003154BC">
              <w:t>sp. z o.o.</w:t>
            </w:r>
          </w:p>
          <w:p w14:paraId="39E683FE" w14:textId="77777777" w:rsidR="00BD6AE4" w:rsidRPr="00490DC0" w:rsidRDefault="00BD6AE4" w:rsidP="00F812A0">
            <w:r w:rsidRPr="00BD6AE4">
              <w:t>Pułaskiego</w:t>
            </w:r>
            <w:r w:rsidRPr="00490DC0">
              <w:t xml:space="preserve"> </w:t>
            </w:r>
            <w:r w:rsidRPr="00BD6AE4">
              <w:t>3</w:t>
            </w:r>
            <w:r w:rsidRPr="00490DC0">
              <w:t xml:space="preserve"> </w:t>
            </w:r>
          </w:p>
          <w:p w14:paraId="5B628382" w14:textId="77777777" w:rsidR="00BD6AE4" w:rsidRPr="00490DC0" w:rsidRDefault="00BD6AE4" w:rsidP="00F812A0">
            <w:pPr>
              <w:spacing w:after="40"/>
              <w:jc w:val="both"/>
            </w:pPr>
            <w:r w:rsidRPr="00BD6AE4">
              <w:t>35-011</w:t>
            </w:r>
            <w:r w:rsidRPr="00490DC0">
              <w:t xml:space="preserve"> </w:t>
            </w:r>
            <w:r w:rsidRPr="00BD6AE4">
              <w:t>Rzeszów</w:t>
            </w:r>
          </w:p>
        </w:tc>
        <w:tc>
          <w:tcPr>
            <w:tcW w:w="2835" w:type="dxa"/>
            <w:vAlign w:val="center"/>
          </w:tcPr>
          <w:p w14:paraId="6D5C0311" w14:textId="77777777" w:rsidR="00BD6AE4" w:rsidRPr="00490DC0" w:rsidRDefault="00BD6AE4" w:rsidP="00F812A0">
            <w:pPr>
              <w:spacing w:before="120" w:after="120"/>
              <w:jc w:val="both"/>
            </w:pPr>
            <w:r w:rsidRPr="00BD6AE4">
              <w:t>564 623.62 zł</w:t>
            </w:r>
          </w:p>
        </w:tc>
      </w:tr>
      <w:tr w:rsidR="00BD6AE4" w:rsidRPr="00493F8C" w14:paraId="44A74378" w14:textId="77777777" w:rsidTr="00F812A0">
        <w:tc>
          <w:tcPr>
            <w:tcW w:w="993" w:type="dxa"/>
            <w:vAlign w:val="center"/>
          </w:tcPr>
          <w:p w14:paraId="44696FBB" w14:textId="77777777" w:rsidR="00BD6AE4" w:rsidRPr="00490DC0" w:rsidRDefault="00BD6AE4" w:rsidP="00F812A0">
            <w:pPr>
              <w:spacing w:before="120" w:after="120"/>
              <w:jc w:val="center"/>
            </w:pPr>
            <w:r w:rsidRPr="00BD6AE4">
              <w:t>13</w:t>
            </w:r>
          </w:p>
        </w:tc>
        <w:tc>
          <w:tcPr>
            <w:tcW w:w="5244" w:type="dxa"/>
          </w:tcPr>
          <w:p w14:paraId="1BF02E21" w14:textId="77777777" w:rsidR="00BD6AE4" w:rsidRPr="00490DC0" w:rsidRDefault="00BD6AE4" w:rsidP="00F812A0">
            <w:pPr>
              <w:spacing w:before="40"/>
            </w:pPr>
            <w:r w:rsidRPr="00BD6AE4">
              <w:t>JAKUB KOWALCZYK KLUB ARCHITEKCI</w:t>
            </w:r>
          </w:p>
          <w:p w14:paraId="68266F9E" w14:textId="77777777" w:rsidR="00BD6AE4" w:rsidRPr="00490DC0" w:rsidRDefault="00BD6AE4" w:rsidP="00F812A0">
            <w:r w:rsidRPr="00BD6AE4">
              <w:t>WROCŁAWSKA</w:t>
            </w:r>
            <w:r w:rsidRPr="00490DC0">
              <w:t xml:space="preserve"> </w:t>
            </w:r>
            <w:r w:rsidRPr="00BD6AE4">
              <w:t>48</w:t>
            </w:r>
            <w:r w:rsidRPr="00490DC0">
              <w:t xml:space="preserve"> </w:t>
            </w:r>
          </w:p>
          <w:p w14:paraId="2594F31E" w14:textId="77777777" w:rsidR="00BD6AE4" w:rsidRPr="00490DC0" w:rsidRDefault="00BD6AE4" w:rsidP="00F812A0">
            <w:pPr>
              <w:spacing w:after="40"/>
              <w:jc w:val="both"/>
            </w:pPr>
            <w:r w:rsidRPr="00BD6AE4">
              <w:t>30-011</w:t>
            </w:r>
            <w:r w:rsidRPr="00490DC0">
              <w:t xml:space="preserve"> </w:t>
            </w:r>
            <w:r w:rsidRPr="00BD6AE4">
              <w:t>KRAKÓW</w:t>
            </w:r>
          </w:p>
        </w:tc>
        <w:tc>
          <w:tcPr>
            <w:tcW w:w="2835" w:type="dxa"/>
            <w:vAlign w:val="center"/>
          </w:tcPr>
          <w:p w14:paraId="5E3F7CE5" w14:textId="77777777" w:rsidR="00BD6AE4" w:rsidRPr="00490DC0" w:rsidRDefault="00BD6AE4" w:rsidP="00F812A0">
            <w:pPr>
              <w:spacing w:before="120" w:after="120"/>
              <w:jc w:val="both"/>
            </w:pPr>
            <w:r w:rsidRPr="00BD6AE4">
              <w:t>367 155.00 zł</w:t>
            </w:r>
          </w:p>
        </w:tc>
      </w:tr>
      <w:tr w:rsidR="00BD6AE4" w:rsidRPr="00493F8C" w14:paraId="037A81AC" w14:textId="77777777" w:rsidTr="00F812A0">
        <w:tc>
          <w:tcPr>
            <w:tcW w:w="993" w:type="dxa"/>
            <w:vAlign w:val="center"/>
          </w:tcPr>
          <w:p w14:paraId="5FD42A1C" w14:textId="77777777" w:rsidR="00BD6AE4" w:rsidRPr="00490DC0" w:rsidRDefault="00BD6AE4" w:rsidP="00F812A0">
            <w:pPr>
              <w:spacing w:before="120" w:after="120"/>
              <w:jc w:val="center"/>
            </w:pPr>
            <w:r w:rsidRPr="00BD6AE4">
              <w:t>14</w:t>
            </w:r>
          </w:p>
        </w:tc>
        <w:tc>
          <w:tcPr>
            <w:tcW w:w="5244" w:type="dxa"/>
          </w:tcPr>
          <w:p w14:paraId="69605401" w14:textId="77777777" w:rsidR="00BD6AE4" w:rsidRPr="00490DC0" w:rsidRDefault="00BD6AE4" w:rsidP="00F812A0">
            <w:pPr>
              <w:spacing w:before="40"/>
            </w:pPr>
            <w:r w:rsidRPr="00BD6AE4">
              <w:t>SILESIA ARCHITEKCI mgr inż. arch. Radomir Borodziuk</w:t>
            </w:r>
          </w:p>
          <w:p w14:paraId="2F83906B" w14:textId="77777777" w:rsidR="00BD6AE4" w:rsidRPr="00490DC0" w:rsidRDefault="00BD6AE4" w:rsidP="00F812A0">
            <w:r w:rsidRPr="00BD6AE4">
              <w:t>ROLNA</w:t>
            </w:r>
            <w:r w:rsidRPr="00490DC0">
              <w:t xml:space="preserve"> </w:t>
            </w:r>
            <w:r w:rsidRPr="00BD6AE4">
              <w:t>43C</w:t>
            </w:r>
            <w:r w:rsidRPr="00490DC0">
              <w:t xml:space="preserve"> </w:t>
            </w:r>
          </w:p>
          <w:p w14:paraId="65481B7B" w14:textId="77777777" w:rsidR="00BD6AE4" w:rsidRPr="00490DC0" w:rsidRDefault="00BD6AE4" w:rsidP="00F812A0">
            <w:pPr>
              <w:spacing w:after="40"/>
              <w:jc w:val="both"/>
            </w:pPr>
            <w:r w:rsidRPr="00BD6AE4">
              <w:t>40-555</w:t>
            </w:r>
            <w:r w:rsidRPr="00490DC0">
              <w:t xml:space="preserve"> </w:t>
            </w:r>
            <w:r w:rsidRPr="00BD6AE4">
              <w:t>Katowice</w:t>
            </w:r>
          </w:p>
        </w:tc>
        <w:tc>
          <w:tcPr>
            <w:tcW w:w="2835" w:type="dxa"/>
            <w:vAlign w:val="center"/>
          </w:tcPr>
          <w:p w14:paraId="1A5329E2" w14:textId="77777777" w:rsidR="00BD6AE4" w:rsidRPr="00490DC0" w:rsidRDefault="00BD6AE4" w:rsidP="00F812A0">
            <w:pPr>
              <w:spacing w:before="120" w:after="120"/>
              <w:jc w:val="both"/>
            </w:pPr>
            <w:r w:rsidRPr="00BD6AE4">
              <w:t>488 925.00 zł</w:t>
            </w:r>
          </w:p>
        </w:tc>
      </w:tr>
    </w:tbl>
    <w:p w14:paraId="0DCD4A4D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D01F18" w14:textId="77777777" w:rsidR="00C86DA8" w:rsidRDefault="00C86DA8">
      <w:r>
        <w:separator/>
      </w:r>
    </w:p>
  </w:endnote>
  <w:endnote w:type="continuationSeparator" w:id="0">
    <w:p w14:paraId="6879387D" w14:textId="77777777" w:rsidR="00C86DA8" w:rsidRDefault="00C86D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419BF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F0A6D9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3538FB" w14:textId="77777777" w:rsidR="009F189D" w:rsidRDefault="00C86DA8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EBF26E9">
        <v:line id="_x0000_s1025" style="position:absolute;left:0;text-align:left;z-index:251657728" from="-3.85pt,8.7pt" to="455.15pt,8.7pt"/>
      </w:pict>
    </w:r>
  </w:p>
  <w:p w14:paraId="3FD7B8FE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D8661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AD22F12" w14:textId="77777777" w:rsidR="009F189D" w:rsidRDefault="009F189D">
    <w:pPr>
      <w:pStyle w:val="Stopka"/>
      <w:tabs>
        <w:tab w:val="clear" w:pos="4536"/>
      </w:tabs>
      <w:jc w:val="center"/>
    </w:pPr>
  </w:p>
  <w:p w14:paraId="3C64726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D4BEAA" w14:textId="77777777" w:rsidR="00C86DA8" w:rsidRDefault="00C86DA8">
      <w:r>
        <w:separator/>
      </w:r>
    </w:p>
  </w:footnote>
  <w:footnote w:type="continuationSeparator" w:id="0">
    <w:p w14:paraId="0AABAB89" w14:textId="77777777" w:rsidR="00C86DA8" w:rsidRDefault="00C86D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00BEE0" w14:textId="77777777" w:rsidR="00BD6AE4" w:rsidRDefault="00BD6AE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3E2825" w14:textId="77777777" w:rsidR="00BD6AE4" w:rsidRDefault="00BD6AE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B9EABB" w14:textId="77777777" w:rsidR="00BD6AE4" w:rsidRDefault="00BD6AE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74F20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A3BCC"/>
    <w:rsid w:val="001C69FF"/>
    <w:rsid w:val="001D1396"/>
    <w:rsid w:val="002301A0"/>
    <w:rsid w:val="0023318D"/>
    <w:rsid w:val="003154BC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B74F20"/>
    <w:rsid w:val="00BD6AE4"/>
    <w:rsid w:val="00C236D3"/>
    <w:rsid w:val="00C659E2"/>
    <w:rsid w:val="00C86DA8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EC3BCDF"/>
  <w15:chartTrackingRefBased/>
  <w15:docId w15:val="{DD7CF156-149F-400E-988E-D2C7DD3CC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333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3</cp:revision>
  <cp:lastPrinted>2026-01-22T08:44:00Z</cp:lastPrinted>
  <dcterms:created xsi:type="dcterms:W3CDTF">2026-01-22T08:44:00Z</dcterms:created>
  <dcterms:modified xsi:type="dcterms:W3CDTF">2026-01-22T08:54:00Z</dcterms:modified>
</cp:coreProperties>
</file>