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6C0D7" w14:textId="77777777" w:rsidR="00D665F5" w:rsidRDefault="000F2CF4" w:rsidP="00D665F5">
      <w:pPr>
        <w:spacing w:after="240"/>
        <w:jc w:val="right"/>
        <w:rPr>
          <w:sz w:val="22"/>
          <w:szCs w:val="22"/>
        </w:rPr>
      </w:pPr>
      <w:r w:rsidRPr="000F2C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2CF4">
        <w:rPr>
          <w:sz w:val="22"/>
          <w:szCs w:val="22"/>
        </w:rPr>
        <w:t>2026-01-21</w:t>
      </w:r>
    </w:p>
    <w:p w14:paraId="66D0B41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9AF60E" w14:textId="77777777" w:rsidR="000F2CF4" w:rsidRPr="000F2CF4" w:rsidRDefault="000F2CF4" w:rsidP="00577BC6">
      <w:pPr>
        <w:spacing w:after="40"/>
        <w:rPr>
          <w:b/>
          <w:bCs/>
          <w:sz w:val="22"/>
          <w:szCs w:val="22"/>
        </w:rPr>
      </w:pPr>
      <w:r w:rsidRPr="000F2CF4">
        <w:rPr>
          <w:b/>
          <w:bCs/>
          <w:sz w:val="22"/>
          <w:szCs w:val="22"/>
        </w:rPr>
        <w:t>Akademia Górniczo - Hutnicza</w:t>
      </w:r>
    </w:p>
    <w:p w14:paraId="26DE78DD" w14:textId="77777777" w:rsidR="000F2CF4" w:rsidRPr="000F2CF4" w:rsidRDefault="000F2CF4" w:rsidP="00577BC6">
      <w:pPr>
        <w:spacing w:after="40"/>
        <w:rPr>
          <w:b/>
          <w:bCs/>
          <w:sz w:val="22"/>
          <w:szCs w:val="22"/>
        </w:rPr>
      </w:pPr>
      <w:r w:rsidRPr="000F2CF4">
        <w:rPr>
          <w:b/>
          <w:bCs/>
          <w:sz w:val="22"/>
          <w:szCs w:val="22"/>
        </w:rPr>
        <w:t>im. Stanisława Staszica w Krakowie</w:t>
      </w:r>
    </w:p>
    <w:p w14:paraId="3FCF80D7" w14:textId="77777777" w:rsidR="00D665F5" w:rsidRPr="00D91931" w:rsidRDefault="000F2CF4" w:rsidP="00577BC6">
      <w:pPr>
        <w:spacing w:after="40"/>
        <w:rPr>
          <w:b/>
          <w:bCs/>
          <w:sz w:val="22"/>
          <w:szCs w:val="22"/>
        </w:rPr>
      </w:pPr>
      <w:r w:rsidRPr="000F2CF4">
        <w:rPr>
          <w:b/>
          <w:bCs/>
          <w:sz w:val="22"/>
          <w:szCs w:val="22"/>
        </w:rPr>
        <w:t>Dział Zamówień Publicznych</w:t>
      </w:r>
    </w:p>
    <w:p w14:paraId="168E87AF" w14:textId="77777777" w:rsidR="00D665F5" w:rsidRPr="00BD5546" w:rsidRDefault="000F2CF4" w:rsidP="00D665F5">
      <w:pPr>
        <w:rPr>
          <w:sz w:val="22"/>
          <w:szCs w:val="22"/>
        </w:rPr>
      </w:pPr>
      <w:r w:rsidRPr="000F2C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2CF4">
        <w:rPr>
          <w:sz w:val="22"/>
          <w:szCs w:val="22"/>
        </w:rPr>
        <w:t>30</w:t>
      </w:r>
    </w:p>
    <w:p w14:paraId="74F7F44D" w14:textId="77777777" w:rsidR="00D665F5" w:rsidRPr="00BD5546" w:rsidRDefault="000F2CF4" w:rsidP="00D665F5">
      <w:pPr>
        <w:rPr>
          <w:sz w:val="22"/>
          <w:szCs w:val="22"/>
        </w:rPr>
      </w:pPr>
      <w:r w:rsidRPr="000F2C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2CF4">
        <w:rPr>
          <w:sz w:val="22"/>
          <w:szCs w:val="22"/>
        </w:rPr>
        <w:t>Kraków</w:t>
      </w:r>
    </w:p>
    <w:p w14:paraId="676422D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2CF4" w:rsidRPr="000F2CF4">
        <w:rPr>
          <w:b/>
          <w:sz w:val="22"/>
          <w:szCs w:val="22"/>
        </w:rPr>
        <w:t>KC-DE-zp.272-1/26</w:t>
      </w:r>
      <w:r w:rsidR="00A80738">
        <w:rPr>
          <w:sz w:val="24"/>
        </w:rPr>
        <w:tab/>
        <w:t xml:space="preserve"> </w:t>
      </w:r>
    </w:p>
    <w:p w14:paraId="079A39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E91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48FB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313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4849C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43C35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2CF4" w:rsidRPr="000F2CF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4A8F1B6" w14:textId="77777777" w:rsidR="00A80738" w:rsidRPr="00577BC6" w:rsidRDefault="000F2C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2CF4">
        <w:rPr>
          <w:b/>
          <w:sz w:val="22"/>
          <w:szCs w:val="22"/>
        </w:rPr>
        <w:t>Wykonanie projektu retencji wód opadowych oraz zabezpieczenia przed skutkami deszczów nawalnych trzech budynków AGH w Krakowie - "część I" - KC-DE-zp.272-1/26</w:t>
      </w:r>
    </w:p>
    <w:p w14:paraId="204DB38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EDF94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2CF4" w:rsidRPr="000F2CF4">
        <w:rPr>
          <w:sz w:val="22"/>
          <w:szCs w:val="22"/>
        </w:rPr>
        <w:t>21/01/2026</w:t>
      </w:r>
      <w:r w:rsidR="00FF4AB1" w:rsidRPr="00577BC6">
        <w:rPr>
          <w:sz w:val="22"/>
          <w:szCs w:val="22"/>
        </w:rPr>
        <w:t xml:space="preserve"> o godz. </w:t>
      </w:r>
      <w:r w:rsidR="000F2CF4" w:rsidRPr="000F2CF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6F5FF96" w14:textId="77777777" w:rsidTr="003F57CD">
        <w:tc>
          <w:tcPr>
            <w:tcW w:w="993" w:type="dxa"/>
            <w:vAlign w:val="center"/>
          </w:tcPr>
          <w:p w14:paraId="4781A0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2FB96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8BF1E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2CF4" w:rsidRPr="00493F8C" w14:paraId="66E35CEB" w14:textId="77777777" w:rsidTr="0039437A">
        <w:tc>
          <w:tcPr>
            <w:tcW w:w="993" w:type="dxa"/>
            <w:vAlign w:val="center"/>
          </w:tcPr>
          <w:p w14:paraId="565B09C3" w14:textId="77777777" w:rsidR="000F2CF4" w:rsidRPr="00490DC0" w:rsidRDefault="000F2CF4" w:rsidP="0039437A">
            <w:pPr>
              <w:spacing w:before="120" w:after="120"/>
              <w:jc w:val="center"/>
            </w:pPr>
            <w:r w:rsidRPr="000F2CF4">
              <w:t>1</w:t>
            </w:r>
          </w:p>
        </w:tc>
        <w:tc>
          <w:tcPr>
            <w:tcW w:w="5244" w:type="dxa"/>
          </w:tcPr>
          <w:p w14:paraId="7D9269CF" w14:textId="77777777" w:rsidR="000F2CF4" w:rsidRPr="00490DC0" w:rsidRDefault="000F2CF4" w:rsidP="0039437A">
            <w:pPr>
              <w:spacing w:before="40"/>
            </w:pPr>
            <w:r w:rsidRPr="000F2CF4">
              <w:t>Firma "ABS - Ochrona Środowiska" Sp. z o.o.</w:t>
            </w:r>
          </w:p>
          <w:p w14:paraId="74F22095" w14:textId="28E60BCB" w:rsidR="000F2CF4" w:rsidRPr="00490DC0" w:rsidRDefault="000F2CF4" w:rsidP="0039437A">
            <w:r w:rsidRPr="000F2CF4">
              <w:t>Wierzbowa</w:t>
            </w:r>
            <w:r w:rsidRPr="00490DC0">
              <w:t xml:space="preserve"> </w:t>
            </w:r>
            <w:r w:rsidRPr="000F2CF4">
              <w:t>14</w:t>
            </w:r>
            <w:r w:rsidRPr="00490DC0">
              <w:t xml:space="preserve"> </w:t>
            </w:r>
            <w:r w:rsidR="00C67ADC">
              <w:t>/1</w:t>
            </w:r>
          </w:p>
          <w:p w14:paraId="07D8F409" w14:textId="77777777" w:rsidR="000F2CF4" w:rsidRPr="00490DC0" w:rsidRDefault="000F2CF4" w:rsidP="0039437A">
            <w:pPr>
              <w:spacing w:after="40"/>
              <w:jc w:val="both"/>
            </w:pPr>
            <w:r w:rsidRPr="000F2CF4">
              <w:t>40-169</w:t>
            </w:r>
            <w:r w:rsidRPr="00490DC0">
              <w:t xml:space="preserve"> </w:t>
            </w:r>
            <w:r w:rsidRPr="000F2CF4">
              <w:t>Katowice</w:t>
            </w:r>
          </w:p>
        </w:tc>
        <w:tc>
          <w:tcPr>
            <w:tcW w:w="2835" w:type="dxa"/>
            <w:vAlign w:val="center"/>
          </w:tcPr>
          <w:p w14:paraId="2916B325" w14:textId="77777777" w:rsidR="000F2CF4" w:rsidRPr="00490DC0" w:rsidRDefault="000F2CF4" w:rsidP="0039437A">
            <w:pPr>
              <w:spacing w:before="120" w:after="120"/>
              <w:jc w:val="both"/>
            </w:pPr>
            <w:r w:rsidRPr="000F2CF4">
              <w:t>306 270.00 zł</w:t>
            </w:r>
          </w:p>
        </w:tc>
      </w:tr>
      <w:tr w:rsidR="000F2CF4" w:rsidRPr="00493F8C" w14:paraId="11CD4715" w14:textId="77777777" w:rsidTr="0039437A">
        <w:tc>
          <w:tcPr>
            <w:tcW w:w="993" w:type="dxa"/>
            <w:vAlign w:val="center"/>
          </w:tcPr>
          <w:p w14:paraId="3B709257" w14:textId="77777777" w:rsidR="000F2CF4" w:rsidRPr="00490DC0" w:rsidRDefault="000F2CF4" w:rsidP="0039437A">
            <w:pPr>
              <w:spacing w:before="120" w:after="120"/>
              <w:jc w:val="center"/>
            </w:pPr>
            <w:r w:rsidRPr="000F2CF4">
              <w:t>2</w:t>
            </w:r>
          </w:p>
        </w:tc>
        <w:tc>
          <w:tcPr>
            <w:tcW w:w="5244" w:type="dxa"/>
          </w:tcPr>
          <w:p w14:paraId="68AAEDD1" w14:textId="77777777" w:rsidR="000F2CF4" w:rsidRPr="00490DC0" w:rsidRDefault="000F2CF4" w:rsidP="0039437A">
            <w:pPr>
              <w:spacing w:before="40"/>
            </w:pPr>
            <w:r w:rsidRPr="000F2CF4">
              <w:t>AP INFRASTRUKTURA SPÓŁKA Z OGRANICZONĄ ODPOWIEDZIALNOŚCIĄ</w:t>
            </w:r>
          </w:p>
          <w:p w14:paraId="00725F72" w14:textId="690A0780" w:rsidR="000F2CF4" w:rsidRPr="00490DC0" w:rsidRDefault="00C67ADC" w:rsidP="0039437A">
            <w:r>
              <w:t xml:space="preserve">Portowa 22A </w:t>
            </w:r>
          </w:p>
          <w:p w14:paraId="3EC436D6" w14:textId="71657BFB" w:rsidR="000F2CF4" w:rsidRPr="00490DC0" w:rsidRDefault="00C67ADC" w:rsidP="0039437A">
            <w:pPr>
              <w:spacing w:after="40"/>
              <w:jc w:val="both"/>
            </w:pPr>
            <w:r>
              <w:t>30-709</w:t>
            </w:r>
            <w:r w:rsidR="000F2CF4" w:rsidRPr="00490DC0">
              <w:t xml:space="preserve"> </w:t>
            </w:r>
            <w:r w:rsidR="000F2CF4" w:rsidRPr="000F2CF4">
              <w:t>K</w:t>
            </w:r>
            <w:r>
              <w:t>raków</w:t>
            </w:r>
          </w:p>
        </w:tc>
        <w:tc>
          <w:tcPr>
            <w:tcW w:w="2835" w:type="dxa"/>
            <w:vAlign w:val="center"/>
          </w:tcPr>
          <w:p w14:paraId="08787FD8" w14:textId="77777777" w:rsidR="000F2CF4" w:rsidRPr="00490DC0" w:rsidRDefault="000F2CF4" w:rsidP="0039437A">
            <w:pPr>
              <w:spacing w:before="120" w:after="120"/>
              <w:jc w:val="both"/>
            </w:pPr>
            <w:r w:rsidRPr="000F2CF4">
              <w:t>289 773.00 zł</w:t>
            </w:r>
          </w:p>
        </w:tc>
      </w:tr>
    </w:tbl>
    <w:p w14:paraId="0B2C9A4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D572F" w14:textId="77777777" w:rsidR="00DA1F14" w:rsidRDefault="00DA1F14">
      <w:r>
        <w:separator/>
      </w:r>
    </w:p>
  </w:endnote>
  <w:endnote w:type="continuationSeparator" w:id="0">
    <w:p w14:paraId="69AB1947" w14:textId="77777777" w:rsidR="00DA1F14" w:rsidRDefault="00DA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5D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E7D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126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5C2EE8">
        <v:line id="_x0000_s1025" style="position:absolute;left:0;text-align:left;z-index:251657728" from="-3.85pt,8.7pt" to="455.15pt,8.7pt"/>
      </w:pict>
    </w:r>
  </w:p>
  <w:p w14:paraId="130990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7B3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B1A4C" w14:textId="77777777" w:rsidR="009F189D" w:rsidRDefault="009F189D">
    <w:pPr>
      <w:pStyle w:val="Stopka"/>
      <w:tabs>
        <w:tab w:val="clear" w:pos="4536"/>
      </w:tabs>
      <w:jc w:val="center"/>
    </w:pPr>
  </w:p>
  <w:p w14:paraId="2FDC8B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178CD" w14:textId="77777777" w:rsidR="00DA1F14" w:rsidRDefault="00DA1F14">
      <w:r>
        <w:separator/>
      </w:r>
    </w:p>
  </w:footnote>
  <w:footnote w:type="continuationSeparator" w:id="0">
    <w:p w14:paraId="3AAB9EA5" w14:textId="77777777" w:rsidR="00DA1F14" w:rsidRDefault="00DA1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98A44" w14:textId="77777777" w:rsidR="000F2CF4" w:rsidRDefault="000F2C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9F0F8" w14:textId="77777777" w:rsidR="000F2CF4" w:rsidRDefault="000F2C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5B7A6" w14:textId="77777777" w:rsidR="000F2CF4" w:rsidRDefault="000F2C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F14"/>
    <w:rsid w:val="00007727"/>
    <w:rsid w:val="00017720"/>
    <w:rsid w:val="00035488"/>
    <w:rsid w:val="000A0093"/>
    <w:rsid w:val="000D38D0"/>
    <w:rsid w:val="000D7F25"/>
    <w:rsid w:val="000E00E5"/>
    <w:rsid w:val="000F2CF4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67ADC"/>
    <w:rsid w:val="00CB0802"/>
    <w:rsid w:val="00D20908"/>
    <w:rsid w:val="00D665F5"/>
    <w:rsid w:val="00D7128F"/>
    <w:rsid w:val="00DA1F1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166F2"/>
  <w15:chartTrackingRefBased/>
  <w15:docId w15:val="{7763C85B-0BA2-404B-96AB-FE07F7937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2026-01-21T12:01:00Z</dcterms:created>
  <dcterms:modified xsi:type="dcterms:W3CDTF">2026-01-21T12:03:00Z</dcterms:modified>
</cp:coreProperties>
</file>