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F4589" w14:textId="77777777" w:rsidR="00843A88" w:rsidRPr="00AD45A9" w:rsidRDefault="00C20886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20886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C20886">
        <w:rPr>
          <w:rFonts w:ascii="Arial" w:hAnsi="Arial" w:cs="Arial"/>
          <w:sz w:val="24"/>
          <w:szCs w:val="24"/>
        </w:rPr>
        <w:t>2026-01-21</w:t>
      </w:r>
    </w:p>
    <w:p w14:paraId="701B4D97" w14:textId="77777777" w:rsidR="00843A88" w:rsidRPr="00AD45A9" w:rsidRDefault="00C20886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088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27C9C3B" w14:textId="77777777" w:rsidR="00843A88" w:rsidRPr="00AD45A9" w:rsidRDefault="00C20886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C20886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20886">
        <w:rPr>
          <w:rFonts w:ascii="Arial" w:hAnsi="Arial" w:cs="Arial"/>
          <w:sz w:val="24"/>
          <w:szCs w:val="24"/>
        </w:rPr>
        <w:t>66</w:t>
      </w:r>
    </w:p>
    <w:p w14:paraId="61825F5E" w14:textId="77777777" w:rsidR="00843A88" w:rsidRPr="00AD45A9" w:rsidRDefault="00C20886" w:rsidP="00843A88">
      <w:pPr>
        <w:rPr>
          <w:rFonts w:ascii="Arial" w:hAnsi="Arial" w:cs="Arial"/>
          <w:sz w:val="24"/>
          <w:szCs w:val="24"/>
        </w:rPr>
      </w:pPr>
      <w:r w:rsidRPr="00C20886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20886">
        <w:rPr>
          <w:rFonts w:ascii="Arial" w:hAnsi="Arial" w:cs="Arial"/>
          <w:sz w:val="24"/>
          <w:szCs w:val="24"/>
        </w:rPr>
        <w:t>Kraków</w:t>
      </w:r>
    </w:p>
    <w:p w14:paraId="6191947B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8FA0BC6" w14:textId="0EE6BD9E" w:rsidR="00843A88" w:rsidRDefault="00843A88" w:rsidP="00200165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A021549" w14:textId="4678C2E3" w:rsidR="003044FE" w:rsidRPr="009A2B63" w:rsidRDefault="00200165" w:rsidP="009A2B63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DZP-271-58/25-44.AF</w:t>
      </w:r>
    </w:p>
    <w:p w14:paraId="1BA283A6" w14:textId="26C4E140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56ECD40" w14:textId="3B557479" w:rsidR="003044FE" w:rsidRPr="009A2B63" w:rsidRDefault="00843A88" w:rsidP="009A2B63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64F0830" w14:textId="3CAF2016" w:rsidR="004E4B64" w:rsidRPr="004E4B64" w:rsidRDefault="004E4B64" w:rsidP="003044FE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13C7FA8" w14:textId="77777777" w:rsidTr="00FD4AEC">
        <w:tc>
          <w:tcPr>
            <w:tcW w:w="2269" w:type="dxa"/>
            <w:shd w:val="clear" w:color="auto" w:fill="auto"/>
          </w:tcPr>
          <w:p w14:paraId="50FA0868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215812" w14:textId="77777777" w:rsidR="004E4B64" w:rsidRPr="004E4B64" w:rsidRDefault="00C2088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0886">
              <w:rPr>
                <w:rFonts w:ascii="Arial" w:hAnsi="Arial" w:cs="Arial"/>
                <w:bCs/>
                <w:sz w:val="24"/>
                <w:szCs w:val="24"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C20886">
              <w:rPr>
                <w:rFonts w:ascii="Arial" w:hAnsi="Arial" w:cs="Arial"/>
                <w:bCs/>
                <w:sz w:val="24"/>
                <w:szCs w:val="24"/>
              </w:rPr>
              <w:t>Rimage</w:t>
            </w:r>
            <w:proofErr w:type="spellEnd"/>
            <w:r w:rsidRPr="00C20886">
              <w:rPr>
                <w:rFonts w:ascii="Arial" w:hAnsi="Arial" w:cs="Arial"/>
                <w:bCs/>
                <w:sz w:val="24"/>
                <w:szCs w:val="24"/>
              </w:rPr>
              <w:t xml:space="preserve"> model 2450, tuszów i tonerów do drukarek.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0886" w:rsidRPr="004E4B64" w14:paraId="0BF2DCB9" w14:textId="77777777" w:rsidTr="0008290C">
        <w:tc>
          <w:tcPr>
            <w:tcW w:w="2269" w:type="dxa"/>
            <w:shd w:val="clear" w:color="auto" w:fill="auto"/>
          </w:tcPr>
          <w:p w14:paraId="18FA370F" w14:textId="77777777" w:rsidR="00C20886" w:rsidRPr="004E4B64" w:rsidRDefault="00C20886" w:rsidP="009A2B6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1F0AEC" w14:textId="77777777" w:rsidR="00C20886" w:rsidRPr="004E4B64" w:rsidRDefault="00C20886" w:rsidP="009A2B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0886">
              <w:rPr>
                <w:rFonts w:ascii="Arial" w:hAnsi="Arial" w:cs="Arial"/>
                <w:bCs/>
                <w:sz w:val="24"/>
                <w:szCs w:val="24"/>
              </w:rPr>
              <w:t>SZP-271-58/25</w:t>
            </w:r>
          </w:p>
        </w:tc>
      </w:tr>
    </w:tbl>
    <w:p w14:paraId="7F0A68A4" w14:textId="77777777" w:rsidR="004E4B64" w:rsidRPr="00AD45A9" w:rsidRDefault="004E4B64" w:rsidP="009A2B63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0E947C11" w14:textId="77777777" w:rsidTr="00C46732">
        <w:tc>
          <w:tcPr>
            <w:tcW w:w="9330" w:type="dxa"/>
            <w:shd w:val="clear" w:color="auto" w:fill="F2F2F2"/>
            <w:hideMark/>
          </w:tcPr>
          <w:p w14:paraId="4D5D47B3" w14:textId="77777777" w:rsidR="00843A88" w:rsidRPr="00AD45A9" w:rsidRDefault="00843A88" w:rsidP="009A2B63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1684A13" w14:textId="2BFF4491" w:rsidR="0012774F" w:rsidRDefault="00520165" w:rsidP="009A2B63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20886" w:rsidRPr="00C2088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20886" w:rsidRPr="00C20886">
        <w:rPr>
          <w:rFonts w:ascii="Arial" w:hAnsi="Arial" w:cs="Arial"/>
          <w:sz w:val="24"/>
          <w:szCs w:val="24"/>
        </w:rPr>
        <w:t>(</w:t>
      </w:r>
      <w:proofErr w:type="spellStart"/>
      <w:r w:rsidR="00C20886" w:rsidRPr="00C20886">
        <w:rPr>
          <w:rFonts w:ascii="Arial" w:hAnsi="Arial" w:cs="Arial"/>
          <w:sz w:val="24"/>
          <w:szCs w:val="24"/>
        </w:rPr>
        <w:t>t.j</w:t>
      </w:r>
      <w:proofErr w:type="spellEnd"/>
      <w:r w:rsidR="00C20886" w:rsidRPr="00C2088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20886" w:rsidRPr="00C20886">
        <w:rPr>
          <w:rFonts w:ascii="Arial" w:hAnsi="Arial" w:cs="Arial"/>
          <w:sz w:val="24"/>
          <w:szCs w:val="24"/>
        </w:rPr>
        <w:t>późn</w:t>
      </w:r>
      <w:proofErr w:type="spellEnd"/>
      <w:r w:rsidR="00C20886" w:rsidRPr="00C20886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557C90C5" w14:textId="77777777" w:rsidR="009A2B63" w:rsidRDefault="009A2B63" w:rsidP="009A2B6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9A2B63">
        <w:rPr>
          <w:rFonts w:ascii="Arial" w:hAnsi="Arial" w:cs="Arial"/>
          <w:b/>
          <w:bCs/>
          <w:sz w:val="24"/>
          <w:szCs w:val="24"/>
          <w:lang w:eastAsia="ar-SA"/>
        </w:rPr>
        <w:t>Pytanie nr 4</w:t>
      </w:r>
    </w:p>
    <w:p w14:paraId="4E3CA0A7" w14:textId="2D65AAD5" w:rsidR="009A2B63" w:rsidRDefault="009A2B63" w:rsidP="009A2B6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9A2B63">
        <w:rPr>
          <w:rFonts w:ascii="Arial" w:hAnsi="Arial" w:cs="Arial"/>
          <w:bCs/>
          <w:sz w:val="24"/>
          <w:szCs w:val="24"/>
          <w:lang w:eastAsia="ar-SA"/>
        </w:rPr>
        <w:t>Czy w cz. 4, poz. 5 Zamawiający wymaga rzeczywiście zestawu zawierającego 2000 sztuk płyt DVD? W oryginalnych zestawach dostarczanych przez firmę znajduje się 1000 sztuk płyt.</w:t>
      </w:r>
    </w:p>
    <w:p w14:paraId="43281F6C" w14:textId="77777777" w:rsidR="009A2B63" w:rsidRDefault="009A2B63" w:rsidP="009A2B6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9A2B63">
        <w:rPr>
          <w:rFonts w:ascii="Arial" w:hAnsi="Arial" w:cs="Arial"/>
          <w:b/>
          <w:bCs/>
          <w:sz w:val="24"/>
          <w:szCs w:val="24"/>
          <w:lang w:eastAsia="ar-SA"/>
        </w:rPr>
        <w:t>Stanowisko (wyjaśnienie) Zamawiającego:</w:t>
      </w:r>
    </w:p>
    <w:p w14:paraId="7AF63122" w14:textId="41B7D3F0" w:rsidR="009A2B63" w:rsidRPr="009A2B63" w:rsidRDefault="009A2B63" w:rsidP="009A2B6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9A2B63">
        <w:rPr>
          <w:rFonts w:ascii="Arial" w:hAnsi="Arial" w:cs="Arial"/>
          <w:bCs/>
          <w:sz w:val="24"/>
          <w:szCs w:val="24"/>
          <w:lang w:eastAsia="ar-SA"/>
        </w:rPr>
        <w:t>Zamawiający dopuszcza 1000 szt. płytek w zestawie przy zachowaniu łącznej ilości 10000 szt. płyt DVD</w:t>
      </w:r>
      <w:r w:rsidR="009D0526">
        <w:rPr>
          <w:rFonts w:ascii="Arial" w:hAnsi="Arial" w:cs="Arial"/>
          <w:bCs/>
          <w:sz w:val="24"/>
          <w:szCs w:val="24"/>
          <w:lang w:eastAsia="ar-SA"/>
        </w:rPr>
        <w:t>.</w:t>
      </w:r>
    </w:p>
    <w:p w14:paraId="77BA76E6" w14:textId="129AB73D" w:rsidR="006D4AB3" w:rsidRDefault="006D4AB3" w:rsidP="00DF5EFA">
      <w:pPr>
        <w:pStyle w:val="Tekstpodstawowy"/>
        <w:spacing w:before="120"/>
        <w:ind w:left="5664" w:firstLine="708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4745FE6" w14:textId="59566F59" w:rsidR="00DF5EFA" w:rsidRPr="00E935D6" w:rsidRDefault="00DF5EFA" w:rsidP="00DF5EFA">
      <w:pPr>
        <w:pStyle w:val="Tekstpodstawowy"/>
        <w:spacing w:before="120"/>
        <w:ind w:left="566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>. Jacek Żak</w:t>
      </w:r>
    </w:p>
    <w:sectPr w:rsidR="00DF5EFA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2FCB" w14:textId="77777777" w:rsidR="00551AE0" w:rsidRDefault="00551AE0">
      <w:r>
        <w:separator/>
      </w:r>
    </w:p>
  </w:endnote>
  <w:endnote w:type="continuationSeparator" w:id="0">
    <w:p w14:paraId="373A803B" w14:textId="77777777" w:rsidR="00551AE0" w:rsidRDefault="00551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327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8B40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2900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BC352F" w14:textId="1E73405A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992081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0AC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C2173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01F57F" w14:textId="77777777" w:rsidR="006D4AB3" w:rsidRDefault="006D4AB3">
    <w:pPr>
      <w:pStyle w:val="Stopka"/>
      <w:tabs>
        <w:tab w:val="clear" w:pos="4536"/>
        <w:tab w:val="left" w:pos="6237"/>
      </w:tabs>
    </w:pPr>
  </w:p>
  <w:p w14:paraId="3E33D2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5CA2D" w14:textId="77777777" w:rsidR="00551AE0" w:rsidRDefault="00551AE0">
      <w:r>
        <w:separator/>
      </w:r>
    </w:p>
  </w:footnote>
  <w:footnote w:type="continuationSeparator" w:id="0">
    <w:p w14:paraId="71D17180" w14:textId="77777777" w:rsidR="00551AE0" w:rsidRDefault="00551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52A88" w14:textId="77777777" w:rsidR="00C20886" w:rsidRDefault="00C20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8692D" w14:textId="77777777" w:rsidR="00C20886" w:rsidRDefault="00C208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8FB91" w14:textId="77777777" w:rsidR="00C20886" w:rsidRDefault="00C208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AE0"/>
    <w:rsid w:val="00031374"/>
    <w:rsid w:val="00075EBA"/>
    <w:rsid w:val="000A1097"/>
    <w:rsid w:val="000E2A8F"/>
    <w:rsid w:val="0012774F"/>
    <w:rsid w:val="00144B7A"/>
    <w:rsid w:val="00180C6E"/>
    <w:rsid w:val="001D3CA0"/>
    <w:rsid w:val="00200165"/>
    <w:rsid w:val="0029606A"/>
    <w:rsid w:val="003044FE"/>
    <w:rsid w:val="004848F3"/>
    <w:rsid w:val="004A75F2"/>
    <w:rsid w:val="004E4B64"/>
    <w:rsid w:val="005144A9"/>
    <w:rsid w:val="00520165"/>
    <w:rsid w:val="00551AE0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92081"/>
    <w:rsid w:val="009A2B63"/>
    <w:rsid w:val="009D0526"/>
    <w:rsid w:val="00A905AC"/>
    <w:rsid w:val="00BA6584"/>
    <w:rsid w:val="00BE7BFD"/>
    <w:rsid w:val="00C20886"/>
    <w:rsid w:val="00C370F2"/>
    <w:rsid w:val="00C44EEC"/>
    <w:rsid w:val="00C46732"/>
    <w:rsid w:val="00CF65F8"/>
    <w:rsid w:val="00D22FFA"/>
    <w:rsid w:val="00D8461B"/>
    <w:rsid w:val="00D915F2"/>
    <w:rsid w:val="00DF32E8"/>
    <w:rsid w:val="00DF53CA"/>
    <w:rsid w:val="00DF5EF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C694641"/>
  <w15:chartTrackingRefBased/>
  <w15:docId w15:val="{45C18A02-B68A-4CBC-A7C8-018BBC465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179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Agata Fijak</cp:lastModifiedBy>
  <cp:revision>7</cp:revision>
  <cp:lastPrinted>2001-02-10T14:28:00Z</cp:lastPrinted>
  <dcterms:created xsi:type="dcterms:W3CDTF">2026-01-21T10:43:00Z</dcterms:created>
  <dcterms:modified xsi:type="dcterms:W3CDTF">2026-01-21T11:55:00Z</dcterms:modified>
</cp:coreProperties>
</file>