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FA9A" w14:textId="12D32EE5" w:rsidR="00FB7F50" w:rsidRPr="0079316C" w:rsidRDefault="00437669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9316C">
        <w:rPr>
          <w:rFonts w:ascii="Verdana" w:hAnsi="Verdana"/>
          <w:sz w:val="18"/>
          <w:szCs w:val="18"/>
        </w:rPr>
        <w:t>Kraków</w:t>
      </w:r>
      <w:r w:rsidR="00FB7F50" w:rsidRPr="0079316C">
        <w:rPr>
          <w:rFonts w:ascii="Verdana" w:hAnsi="Verdana"/>
          <w:sz w:val="18"/>
          <w:szCs w:val="18"/>
        </w:rPr>
        <w:t xml:space="preserve"> dnia: </w:t>
      </w:r>
      <w:r w:rsidRPr="0079316C">
        <w:rPr>
          <w:rFonts w:ascii="Verdana" w:hAnsi="Verdana"/>
          <w:sz w:val="18"/>
          <w:szCs w:val="18"/>
        </w:rPr>
        <w:t>2026-01-</w:t>
      </w:r>
      <w:r w:rsidR="00905E5D">
        <w:rPr>
          <w:rFonts w:ascii="Verdana" w:hAnsi="Verdana"/>
          <w:sz w:val="18"/>
          <w:szCs w:val="18"/>
        </w:rPr>
        <w:t>21</w:t>
      </w:r>
    </w:p>
    <w:p w14:paraId="51D6CB2C" w14:textId="77777777" w:rsidR="00FB7F50" w:rsidRPr="0079316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83D4009" w14:textId="77777777" w:rsidR="00437669" w:rsidRPr="0079316C" w:rsidRDefault="0043766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931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CE6613" w14:textId="77777777" w:rsidR="00437669" w:rsidRPr="0079316C" w:rsidRDefault="0043766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931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2EA159" w14:textId="77777777" w:rsidR="00FB7F50" w:rsidRPr="0079316C" w:rsidRDefault="0043766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931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CF0A0E1" w14:textId="77777777" w:rsidR="00FB7F50" w:rsidRPr="0079316C" w:rsidRDefault="00437669" w:rsidP="00FB7F50">
      <w:pPr>
        <w:rPr>
          <w:rFonts w:ascii="Verdana" w:hAnsi="Verdana"/>
          <w:sz w:val="18"/>
          <w:szCs w:val="18"/>
        </w:rPr>
      </w:pPr>
      <w:r w:rsidRPr="0079316C">
        <w:rPr>
          <w:rFonts w:ascii="Verdana" w:hAnsi="Verdana"/>
          <w:sz w:val="18"/>
          <w:szCs w:val="18"/>
        </w:rPr>
        <w:t>Al. Mickiewicza</w:t>
      </w:r>
      <w:r w:rsidR="00FB7F50" w:rsidRPr="0079316C">
        <w:rPr>
          <w:rFonts w:ascii="Verdana" w:hAnsi="Verdana"/>
          <w:sz w:val="18"/>
          <w:szCs w:val="18"/>
        </w:rPr>
        <w:t xml:space="preserve"> </w:t>
      </w:r>
      <w:r w:rsidRPr="0079316C">
        <w:rPr>
          <w:rFonts w:ascii="Verdana" w:hAnsi="Verdana"/>
          <w:sz w:val="18"/>
          <w:szCs w:val="18"/>
        </w:rPr>
        <w:t>30</w:t>
      </w:r>
    </w:p>
    <w:p w14:paraId="3658D7DE" w14:textId="77777777" w:rsidR="00FB7F50" w:rsidRPr="0079316C" w:rsidRDefault="00437669" w:rsidP="00FB7F50">
      <w:pPr>
        <w:rPr>
          <w:rFonts w:ascii="Verdana" w:hAnsi="Verdana"/>
          <w:sz w:val="18"/>
          <w:szCs w:val="18"/>
        </w:rPr>
      </w:pPr>
      <w:r w:rsidRPr="0079316C">
        <w:rPr>
          <w:rFonts w:ascii="Verdana" w:hAnsi="Verdana"/>
          <w:sz w:val="18"/>
          <w:szCs w:val="18"/>
        </w:rPr>
        <w:t>30-059</w:t>
      </w:r>
      <w:r w:rsidR="00FB7F50" w:rsidRPr="0079316C">
        <w:rPr>
          <w:rFonts w:ascii="Verdana" w:hAnsi="Verdana"/>
          <w:sz w:val="18"/>
          <w:szCs w:val="18"/>
        </w:rPr>
        <w:t xml:space="preserve"> </w:t>
      </w:r>
      <w:r w:rsidRPr="0079316C">
        <w:rPr>
          <w:rFonts w:ascii="Verdana" w:hAnsi="Verdana"/>
          <w:sz w:val="18"/>
          <w:szCs w:val="18"/>
        </w:rPr>
        <w:t>Kraków</w:t>
      </w:r>
    </w:p>
    <w:p w14:paraId="095E2A81" w14:textId="77777777" w:rsidR="008642B3" w:rsidRPr="0079316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9316C">
        <w:rPr>
          <w:rFonts w:ascii="Verdana" w:hAnsi="Verdana"/>
          <w:sz w:val="18"/>
          <w:szCs w:val="18"/>
        </w:rPr>
        <w:t>OGŁOSZENIE</w:t>
      </w:r>
    </w:p>
    <w:p w14:paraId="7C915BF2" w14:textId="77777777" w:rsidR="008642B3" w:rsidRPr="0079316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9316C">
        <w:rPr>
          <w:rFonts w:ascii="Verdana" w:hAnsi="Verdana"/>
          <w:b/>
          <w:sz w:val="18"/>
          <w:szCs w:val="18"/>
        </w:rPr>
        <w:t xml:space="preserve">o </w:t>
      </w:r>
      <w:r w:rsidR="0054734E" w:rsidRPr="0079316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37669" w:rsidRPr="0079316C" w14:paraId="27DD26E6" w14:textId="77777777" w:rsidTr="00BC792E">
        <w:trPr>
          <w:trHeight w:val="638"/>
        </w:trPr>
        <w:tc>
          <w:tcPr>
            <w:tcW w:w="959" w:type="dxa"/>
          </w:tcPr>
          <w:p w14:paraId="6F813EE2" w14:textId="77777777" w:rsidR="00437669" w:rsidRPr="0079316C" w:rsidRDefault="00437669" w:rsidP="00BC792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C565A90" w14:textId="77777777" w:rsidR="00437669" w:rsidRPr="0079316C" w:rsidRDefault="00437669" w:rsidP="00BC792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7931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9316C">
              <w:rPr>
                <w:rFonts w:ascii="Verdana" w:hAnsi="Verdana"/>
                <w:sz w:val="18"/>
                <w:szCs w:val="18"/>
              </w:rPr>
              <w:t>pn.</w:t>
            </w:r>
            <w:r w:rsidRPr="007931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9316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9316C">
              <w:rPr>
                <w:rFonts w:ascii="Verdana" w:hAnsi="Verdana"/>
                <w:b/>
                <w:bCs/>
                <w:sz w:val="18"/>
                <w:szCs w:val="18"/>
              </w:rPr>
              <w:t>Wykonanie pomieszczenia głównego punktu dystrybucyjnego w sieci teleinformatycznej zlokalizowanego w korytarzu na parterze budynku A-O na terenie AGH w Krakowie - KC-DE-zp.272-743/25</w:t>
            </w:r>
            <w:r w:rsidRPr="0079316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931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9316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9316C">
              <w:rPr>
                <w:rFonts w:ascii="Verdana" w:hAnsi="Verdana"/>
                <w:b/>
                <w:sz w:val="18"/>
                <w:szCs w:val="18"/>
              </w:rPr>
              <w:t xml:space="preserve"> KC-DE-zp.272-743/25</w:t>
            </w:r>
            <w:r w:rsidRPr="0079316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A29FE33" w14:textId="77777777" w:rsidR="008642B3" w:rsidRPr="0079316C" w:rsidRDefault="0043766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9316C">
        <w:rPr>
          <w:rFonts w:ascii="Verdana" w:hAnsi="Verdana"/>
          <w:sz w:val="18"/>
          <w:szCs w:val="18"/>
        </w:rPr>
        <w:t xml:space="preserve"> </w:t>
      </w:r>
      <w:r w:rsidR="00C65E53" w:rsidRPr="0079316C">
        <w:rPr>
          <w:rFonts w:ascii="Verdana" w:hAnsi="Verdana"/>
          <w:sz w:val="18"/>
          <w:szCs w:val="18"/>
        </w:rPr>
        <w:t xml:space="preserve">Zamawiający, </w:t>
      </w:r>
      <w:r w:rsidR="00CC324B" w:rsidRPr="0079316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="00C65E53" w:rsidRPr="0079316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9316C">
        <w:rPr>
          <w:rFonts w:ascii="Verdana" w:hAnsi="Verdana"/>
          <w:sz w:val="18"/>
          <w:szCs w:val="18"/>
        </w:rPr>
        <w:t xml:space="preserve">ust. 1 pkt. 1 i </w:t>
      </w:r>
      <w:r w:rsidR="00C65E53" w:rsidRPr="0079316C">
        <w:rPr>
          <w:rFonts w:ascii="Verdana" w:hAnsi="Verdana"/>
          <w:sz w:val="18"/>
          <w:szCs w:val="18"/>
        </w:rPr>
        <w:t xml:space="preserve">ust. </w:t>
      </w:r>
      <w:r w:rsidR="00A17CDB" w:rsidRPr="0079316C">
        <w:rPr>
          <w:rFonts w:ascii="Verdana" w:hAnsi="Verdana"/>
          <w:sz w:val="18"/>
          <w:szCs w:val="18"/>
        </w:rPr>
        <w:t>2</w:t>
      </w:r>
      <w:r w:rsidR="00C65E53" w:rsidRPr="0079316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9316C">
        <w:rPr>
          <w:rFonts w:ascii="Verdana" w:hAnsi="Verdana"/>
          <w:sz w:val="18"/>
          <w:szCs w:val="18"/>
        </w:rPr>
        <w:t xml:space="preserve"> </w:t>
      </w:r>
      <w:r w:rsidR="00CC1A8E" w:rsidRPr="0079316C">
        <w:rPr>
          <w:rFonts w:ascii="Verdana" w:hAnsi="Verdana"/>
          <w:sz w:val="18"/>
          <w:szCs w:val="18"/>
        </w:rPr>
        <w:t xml:space="preserve">(Dz.U.2024.1320 t.j. ze zm.) </w:t>
      </w:r>
      <w:r w:rsidR="00C65E53" w:rsidRPr="0079316C">
        <w:rPr>
          <w:rFonts w:ascii="Verdana" w:hAnsi="Verdana"/>
          <w:sz w:val="18"/>
          <w:szCs w:val="18"/>
        </w:rPr>
        <w:t>zwanej dalej „ustawą Pzp”</w:t>
      </w:r>
      <w:r w:rsidR="00D26ED6" w:rsidRPr="0079316C">
        <w:rPr>
          <w:rFonts w:ascii="Verdana" w:hAnsi="Verdana"/>
          <w:sz w:val="18"/>
          <w:szCs w:val="18"/>
        </w:rPr>
        <w:t xml:space="preserve">, </w:t>
      </w:r>
      <w:r w:rsidR="00C65E53" w:rsidRPr="0079316C">
        <w:rPr>
          <w:rFonts w:ascii="Verdana" w:hAnsi="Verdana"/>
          <w:sz w:val="18"/>
          <w:szCs w:val="18"/>
        </w:rPr>
        <w:t>informuje</w:t>
      </w:r>
      <w:r w:rsidR="00D26ED6" w:rsidRPr="0079316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9316C">
        <w:rPr>
          <w:rFonts w:ascii="Verdana" w:hAnsi="Verdana"/>
          <w:sz w:val="18"/>
          <w:szCs w:val="18"/>
        </w:rPr>
        <w:t>najkorzystniejsz</w:t>
      </w:r>
      <w:r w:rsidR="00D26ED6" w:rsidRPr="0079316C">
        <w:rPr>
          <w:rFonts w:ascii="Verdana" w:hAnsi="Verdana"/>
          <w:sz w:val="18"/>
          <w:szCs w:val="18"/>
        </w:rPr>
        <w:t xml:space="preserve">a wybrana została </w:t>
      </w:r>
      <w:r w:rsidR="00756CDA" w:rsidRPr="0079316C">
        <w:rPr>
          <w:rFonts w:ascii="Verdana" w:hAnsi="Verdana"/>
          <w:sz w:val="18"/>
          <w:szCs w:val="18"/>
        </w:rPr>
        <w:t>ofer</w:t>
      </w:r>
      <w:r w:rsidR="00D26ED6" w:rsidRPr="0079316C">
        <w:rPr>
          <w:rFonts w:ascii="Verdana" w:hAnsi="Verdana"/>
          <w:sz w:val="18"/>
          <w:szCs w:val="18"/>
        </w:rPr>
        <w:t>t</w:t>
      </w:r>
      <w:r w:rsidR="009F0E5C" w:rsidRPr="0079316C">
        <w:rPr>
          <w:rFonts w:ascii="Verdana" w:hAnsi="Verdana"/>
          <w:sz w:val="18"/>
          <w:szCs w:val="18"/>
        </w:rPr>
        <w:t>a</w:t>
      </w:r>
      <w:r w:rsidR="00D26ED6" w:rsidRPr="0079316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7669" w:rsidRPr="0079316C" w14:paraId="39611282" w14:textId="77777777" w:rsidTr="00BC792E">
        <w:trPr>
          <w:cantSplit/>
        </w:trPr>
        <w:tc>
          <w:tcPr>
            <w:tcW w:w="10150" w:type="dxa"/>
          </w:tcPr>
          <w:p w14:paraId="6809D0A7" w14:textId="77777777" w:rsidR="00437669" w:rsidRPr="0079316C" w:rsidRDefault="00437669" w:rsidP="00BC792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9316C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5B96869C" w14:textId="77777777" w:rsidR="00437669" w:rsidRPr="0079316C" w:rsidRDefault="00437669" w:rsidP="00BC792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316C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38B6F6BF" w14:textId="77777777" w:rsidR="00437669" w:rsidRPr="0079316C" w:rsidRDefault="00437669" w:rsidP="00BC792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316C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  <w:p w14:paraId="5E24E2B0" w14:textId="77777777" w:rsidR="00437669" w:rsidRPr="0079316C" w:rsidRDefault="00437669" w:rsidP="00BC792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na:</w:t>
            </w:r>
          </w:p>
          <w:p w14:paraId="481969F5" w14:textId="77777777" w:rsidR="00437669" w:rsidRPr="0079316C" w:rsidRDefault="00437669" w:rsidP="00BC792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Wykonanie pomieszczenia głównego punktu dystrybucyjnego w sieci teleinformatycznej zlokalizowanego w korytarzu na parterze budynku A-O na terenie AGH w Krakowie - KC-DE-zp.272-743/25 </w:t>
            </w:r>
          </w:p>
          <w:p w14:paraId="1202A4B0" w14:textId="77777777" w:rsidR="00437669" w:rsidRPr="0079316C" w:rsidRDefault="00437669" w:rsidP="00BC792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9316C">
              <w:rPr>
                <w:rFonts w:ascii="Verdana" w:hAnsi="Verdana"/>
                <w:b/>
                <w:sz w:val="18"/>
                <w:szCs w:val="18"/>
              </w:rPr>
              <w:t>189 093.37 zł</w:t>
            </w:r>
            <w:r w:rsidRPr="0079316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A74AEC3" w14:textId="77777777" w:rsidR="00437669" w:rsidRPr="0079316C" w:rsidRDefault="00437669" w:rsidP="00BC792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9316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9316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9316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C0FCA62" w14:textId="77777777" w:rsidR="003A0AFC" w:rsidRPr="0079316C" w:rsidRDefault="00437669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9316C">
        <w:rPr>
          <w:rFonts w:ascii="Verdana" w:hAnsi="Verdana"/>
          <w:color w:val="000000"/>
          <w:sz w:val="18"/>
          <w:szCs w:val="18"/>
        </w:rPr>
        <w:t xml:space="preserve"> </w:t>
      </w:r>
      <w:r w:rsidR="00915B9E" w:rsidRPr="0079316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701"/>
        <w:gridCol w:w="1843"/>
        <w:gridCol w:w="1985"/>
      </w:tblGrid>
      <w:tr w:rsidR="0079316C" w:rsidRPr="0079316C" w14:paraId="059EF61E" w14:textId="77777777" w:rsidTr="0079316C">
        <w:trPr>
          <w:trHeight w:val="510"/>
        </w:trPr>
        <w:tc>
          <w:tcPr>
            <w:tcW w:w="851" w:type="dxa"/>
            <w:vAlign w:val="center"/>
          </w:tcPr>
          <w:p w14:paraId="64D4048A" w14:textId="77777777" w:rsidR="0079316C" w:rsidRPr="0079316C" w:rsidRDefault="007931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9316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7" w:type="dxa"/>
            <w:vAlign w:val="center"/>
          </w:tcPr>
          <w:p w14:paraId="34BF1466" w14:textId="77777777" w:rsidR="0079316C" w:rsidRPr="0079316C" w:rsidRDefault="007931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17E66F9" w14:textId="77777777" w:rsidR="0079316C" w:rsidRPr="0079316C" w:rsidRDefault="0079316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094110BD" w14:textId="77777777" w:rsidR="0079316C" w:rsidRPr="0079316C" w:rsidRDefault="0079316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10D2E4C4" w14:textId="77777777" w:rsidR="0079316C" w:rsidRPr="0079316C" w:rsidRDefault="007931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9316C" w:rsidRPr="0079316C" w14:paraId="08044EDB" w14:textId="77777777" w:rsidTr="0079316C">
        <w:tc>
          <w:tcPr>
            <w:tcW w:w="851" w:type="dxa"/>
            <w:vAlign w:val="center"/>
          </w:tcPr>
          <w:p w14:paraId="3E54983E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4E6156F8" w14:textId="77777777" w:rsidR="0079316C" w:rsidRPr="0079316C" w:rsidRDefault="0079316C" w:rsidP="00BC792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75236C6" w14:textId="77777777" w:rsidR="0079316C" w:rsidRPr="0079316C" w:rsidRDefault="0079316C" w:rsidP="00BC792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bCs/>
                <w:sz w:val="18"/>
                <w:szCs w:val="18"/>
              </w:rPr>
              <w:t xml:space="preserve">Zręczyce 60 </w:t>
            </w:r>
          </w:p>
          <w:p w14:paraId="780BF2C3" w14:textId="77777777" w:rsidR="0079316C" w:rsidRPr="0079316C" w:rsidRDefault="0079316C" w:rsidP="00BC792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1701" w:type="dxa"/>
            <w:vAlign w:val="center"/>
          </w:tcPr>
          <w:p w14:paraId="7D6D22D0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EDD8F0E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29ACF03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9316C" w:rsidRPr="0079316C" w14:paraId="79DE5978" w14:textId="77777777" w:rsidTr="0079316C">
        <w:tc>
          <w:tcPr>
            <w:tcW w:w="851" w:type="dxa"/>
            <w:vAlign w:val="center"/>
          </w:tcPr>
          <w:p w14:paraId="2851D3D8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vAlign w:val="center"/>
          </w:tcPr>
          <w:p w14:paraId="2B32A86B" w14:textId="77777777" w:rsidR="0079316C" w:rsidRPr="0079316C" w:rsidRDefault="0079316C" w:rsidP="0079316C">
            <w:pPr>
              <w:spacing w:before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9316C">
              <w:rPr>
                <w:rFonts w:ascii="Verdana" w:hAnsi="Verdana"/>
                <w:b/>
                <w:bCs/>
                <w:sz w:val="18"/>
                <w:szCs w:val="18"/>
              </w:rPr>
              <w:t>Konsorcjum firm:</w:t>
            </w:r>
          </w:p>
          <w:p w14:paraId="5173E850" w14:textId="77777777" w:rsidR="0079316C" w:rsidRPr="0079316C" w:rsidRDefault="0079316C" w:rsidP="0079316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Lider: </w:t>
            </w:r>
            <w:r w:rsidRPr="0079316C">
              <w:rPr>
                <w:rFonts w:ascii="Verdana" w:hAnsi="Verdana"/>
                <w:b/>
                <w:bCs/>
                <w:sz w:val="18"/>
                <w:szCs w:val="18"/>
              </w:rPr>
              <w:t>Stambud Sp. z o.o.</w:t>
            </w:r>
          </w:p>
          <w:p w14:paraId="66A41DED" w14:textId="77777777" w:rsidR="0079316C" w:rsidRPr="0079316C" w:rsidRDefault="0079316C" w:rsidP="0079316C">
            <w:pPr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14:paraId="411CF745" w14:textId="77777777" w:rsidR="0079316C" w:rsidRPr="0079316C" w:rsidRDefault="0079316C" w:rsidP="0079316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32-085 Modlnica</w:t>
            </w:r>
          </w:p>
          <w:p w14:paraId="0F46FAAB" w14:textId="77777777" w:rsidR="0079316C" w:rsidRPr="0079316C" w:rsidRDefault="0079316C" w:rsidP="0079316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oraz</w:t>
            </w:r>
          </w:p>
          <w:p w14:paraId="310B3B7A" w14:textId="77777777" w:rsidR="0079316C" w:rsidRPr="0079316C" w:rsidRDefault="0079316C" w:rsidP="0079316C">
            <w:pPr>
              <w:spacing w:after="40"/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Partner: </w:t>
            </w:r>
            <w:r w:rsidRPr="0079316C">
              <w:rPr>
                <w:rFonts w:ascii="Verdana" w:hAnsi="Verdana"/>
                <w:b/>
                <w:bCs/>
                <w:sz w:val="18"/>
                <w:szCs w:val="18"/>
              </w:rPr>
              <w:t>2K-Budownictwo spółka z ograniczoną odpowiedzialnością sp.k.</w:t>
            </w:r>
          </w:p>
          <w:p w14:paraId="16F58A7E" w14:textId="77777777" w:rsidR="0079316C" w:rsidRPr="0079316C" w:rsidRDefault="0079316C" w:rsidP="0079316C">
            <w:pPr>
              <w:rPr>
                <w:rFonts w:ascii="Verdana" w:hAnsi="Verdana"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 xml:space="preserve"> Św. Wojciecha 89 </w:t>
            </w:r>
          </w:p>
          <w:p w14:paraId="7B5B0287" w14:textId="64CECF13" w:rsidR="0079316C" w:rsidRPr="0079316C" w:rsidRDefault="0079316C" w:rsidP="0079316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9316C">
              <w:rPr>
                <w:rFonts w:ascii="Verdana" w:hAnsi="Verdana"/>
                <w:sz w:val="18"/>
                <w:szCs w:val="18"/>
              </w:rPr>
              <w:t>32-085 Modlnica</w:t>
            </w:r>
          </w:p>
        </w:tc>
        <w:tc>
          <w:tcPr>
            <w:tcW w:w="1701" w:type="dxa"/>
            <w:vAlign w:val="center"/>
          </w:tcPr>
          <w:p w14:paraId="6D7CDE04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41,69</w:t>
            </w:r>
          </w:p>
        </w:tc>
        <w:tc>
          <w:tcPr>
            <w:tcW w:w="1843" w:type="dxa"/>
            <w:vAlign w:val="center"/>
          </w:tcPr>
          <w:p w14:paraId="6A5E2BB9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5EB95CB" w14:textId="77777777" w:rsidR="0079316C" w:rsidRPr="0079316C" w:rsidRDefault="0079316C" w:rsidP="00BC792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9316C">
              <w:rPr>
                <w:rFonts w:ascii="Verdana" w:hAnsi="Verdana" w:cs="Times New Roman"/>
                <w:sz w:val="18"/>
                <w:szCs w:val="18"/>
              </w:rPr>
              <w:t xml:space="preserve">  81,69</w:t>
            </w:r>
          </w:p>
        </w:tc>
      </w:tr>
    </w:tbl>
    <w:p w14:paraId="621B50CB" w14:textId="77777777" w:rsidR="00E85D70" w:rsidRPr="0079316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CF773DB" w14:textId="77777777" w:rsidR="00F960D7" w:rsidRPr="0079316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C2478E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2AB6D" w14:textId="77777777" w:rsidR="00C82551" w:rsidRDefault="00C82551">
      <w:r>
        <w:separator/>
      </w:r>
    </w:p>
  </w:endnote>
  <w:endnote w:type="continuationSeparator" w:id="0">
    <w:p w14:paraId="0C51C5E3" w14:textId="77777777" w:rsidR="00C82551" w:rsidRDefault="00C8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C3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A24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46C7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65B72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49D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B52C9" w14:textId="77777777" w:rsidR="00C82551" w:rsidRDefault="00C82551">
      <w:r>
        <w:separator/>
      </w:r>
    </w:p>
  </w:footnote>
  <w:footnote w:type="continuationSeparator" w:id="0">
    <w:p w14:paraId="296ED5A5" w14:textId="77777777" w:rsidR="00C82551" w:rsidRDefault="00C82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EA4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4FE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4F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55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3BBA"/>
    <w:rsid w:val="003445A0"/>
    <w:rsid w:val="003A0AFC"/>
    <w:rsid w:val="003D611C"/>
    <w:rsid w:val="003E6BED"/>
    <w:rsid w:val="00431C0B"/>
    <w:rsid w:val="00437669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16C"/>
    <w:rsid w:val="007E2ACC"/>
    <w:rsid w:val="007E68C5"/>
    <w:rsid w:val="00811DFB"/>
    <w:rsid w:val="00832144"/>
    <w:rsid w:val="008567C7"/>
    <w:rsid w:val="008642B3"/>
    <w:rsid w:val="008A6C10"/>
    <w:rsid w:val="008E5102"/>
    <w:rsid w:val="00905E5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2551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4AE0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8969E"/>
  <w15:chartTrackingRefBased/>
  <w15:docId w15:val="{6792E614-5C26-4B1C-A618-AAD45D28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5</cp:revision>
  <cp:lastPrinted>1899-12-31T23:00:00Z</cp:lastPrinted>
  <dcterms:created xsi:type="dcterms:W3CDTF">2026-01-16T10:16:00Z</dcterms:created>
  <dcterms:modified xsi:type="dcterms:W3CDTF">2026-01-21T08:24:00Z</dcterms:modified>
</cp:coreProperties>
</file>