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1199" w14:textId="77777777" w:rsidR="00081D13" w:rsidRPr="0008565A" w:rsidRDefault="00735B18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08565A">
        <w:rPr>
          <w:sz w:val="20"/>
          <w:szCs w:val="20"/>
        </w:rPr>
        <w:t>Niepołomice</w:t>
      </w:r>
      <w:r w:rsidR="00081D13" w:rsidRPr="0008565A">
        <w:rPr>
          <w:sz w:val="20"/>
          <w:szCs w:val="20"/>
        </w:rPr>
        <w:t xml:space="preserve"> dnia: </w:t>
      </w:r>
      <w:r w:rsidRPr="0008565A">
        <w:rPr>
          <w:sz w:val="20"/>
          <w:szCs w:val="20"/>
        </w:rPr>
        <w:t>2026-01-19</w:t>
      </w:r>
    </w:p>
    <w:p w14:paraId="153DC239" w14:textId="77777777" w:rsidR="00081D13" w:rsidRPr="0008565A" w:rsidRDefault="00735B18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08565A">
        <w:rPr>
          <w:b/>
          <w:bCs/>
          <w:sz w:val="20"/>
          <w:szCs w:val="20"/>
        </w:rPr>
        <w:t>GMINA NIEPOŁOMICE</w:t>
      </w:r>
    </w:p>
    <w:p w14:paraId="7D50BB8D" w14:textId="77777777" w:rsidR="00081D13" w:rsidRPr="0008565A" w:rsidRDefault="00735B18" w:rsidP="00081D13">
      <w:pPr>
        <w:spacing w:line="360" w:lineRule="auto"/>
        <w:ind w:right="3969"/>
        <w:rPr>
          <w:sz w:val="20"/>
          <w:szCs w:val="20"/>
        </w:rPr>
      </w:pPr>
      <w:r w:rsidRPr="0008565A">
        <w:rPr>
          <w:sz w:val="20"/>
          <w:szCs w:val="20"/>
        </w:rPr>
        <w:t>Pl. Zwycięstwa</w:t>
      </w:r>
      <w:r w:rsidR="00081D13" w:rsidRPr="0008565A">
        <w:rPr>
          <w:sz w:val="20"/>
          <w:szCs w:val="20"/>
        </w:rPr>
        <w:t xml:space="preserve"> </w:t>
      </w:r>
      <w:r w:rsidRPr="0008565A">
        <w:rPr>
          <w:sz w:val="20"/>
          <w:szCs w:val="20"/>
        </w:rPr>
        <w:t>13</w:t>
      </w:r>
    </w:p>
    <w:p w14:paraId="1D381A6E" w14:textId="77777777" w:rsidR="00081D13" w:rsidRPr="0008565A" w:rsidRDefault="00735B18" w:rsidP="00081D13">
      <w:pPr>
        <w:ind w:right="3969"/>
        <w:rPr>
          <w:sz w:val="20"/>
          <w:szCs w:val="20"/>
        </w:rPr>
      </w:pPr>
      <w:r w:rsidRPr="0008565A">
        <w:rPr>
          <w:sz w:val="20"/>
          <w:szCs w:val="20"/>
        </w:rPr>
        <w:t>32-005</w:t>
      </w:r>
      <w:r w:rsidR="00081D13" w:rsidRPr="0008565A">
        <w:rPr>
          <w:sz w:val="20"/>
          <w:szCs w:val="20"/>
        </w:rPr>
        <w:t xml:space="preserve"> </w:t>
      </w:r>
      <w:r w:rsidRPr="0008565A">
        <w:rPr>
          <w:sz w:val="20"/>
          <w:szCs w:val="20"/>
        </w:rPr>
        <w:t>Niepołomice</w:t>
      </w:r>
    </w:p>
    <w:p w14:paraId="78A727A2" w14:textId="77777777" w:rsidR="00081D13" w:rsidRPr="0008565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8565A" w14:paraId="1431CBDF" w14:textId="77777777" w:rsidTr="00C13EA9">
        <w:tc>
          <w:tcPr>
            <w:tcW w:w="10065" w:type="dxa"/>
            <w:shd w:val="clear" w:color="auto" w:fill="F2F2F2"/>
            <w:hideMark/>
          </w:tcPr>
          <w:p w14:paraId="3FA85AC0" w14:textId="77777777" w:rsidR="00081D13" w:rsidRPr="0008565A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8565A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8AE5CFB" w14:textId="77777777" w:rsidR="00081D13" w:rsidRPr="0008565A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08565A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566F6D0" w14:textId="77777777" w:rsidR="00081D13" w:rsidRPr="0008565A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6A176A5E" w14:textId="77777777" w:rsidR="00081D13" w:rsidRPr="0008565A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08565A">
        <w:rPr>
          <w:rFonts w:eastAsia="Calibri"/>
          <w:sz w:val="20"/>
          <w:szCs w:val="20"/>
          <w:lang w:eastAsia="en-US"/>
        </w:rPr>
        <w:t xml:space="preserve">Dotyczy </w:t>
      </w:r>
      <w:r w:rsidRPr="0008565A">
        <w:rPr>
          <w:sz w:val="20"/>
          <w:szCs w:val="20"/>
        </w:rPr>
        <w:t>postępowania o udzielenie zamówienia publicznego</w:t>
      </w:r>
      <w:r w:rsidRPr="0008565A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8565A" w14:paraId="22E8C779" w14:textId="77777777" w:rsidTr="00081D13">
        <w:tc>
          <w:tcPr>
            <w:tcW w:w="2269" w:type="dxa"/>
          </w:tcPr>
          <w:p w14:paraId="1F588C11" w14:textId="77777777" w:rsidR="00081D13" w:rsidRPr="0008565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08565A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23021B94" w14:textId="77777777" w:rsidR="00081D13" w:rsidRPr="0008565A" w:rsidRDefault="00735B1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8565A">
              <w:rPr>
                <w:bCs/>
                <w:sz w:val="20"/>
                <w:szCs w:val="20"/>
              </w:rPr>
              <w:t>Bankowa obsługa budżetu Miasta i Gminy Niepołomice</w:t>
            </w:r>
          </w:p>
        </w:tc>
      </w:tr>
      <w:tr w:rsidR="00735B18" w:rsidRPr="0008565A" w14:paraId="77EC3BAA" w14:textId="77777777" w:rsidTr="000F3821">
        <w:tc>
          <w:tcPr>
            <w:tcW w:w="2269" w:type="dxa"/>
          </w:tcPr>
          <w:p w14:paraId="5739241A" w14:textId="77777777" w:rsidR="00735B18" w:rsidRPr="0008565A" w:rsidRDefault="00735B18" w:rsidP="000F38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08565A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462AEDA9" w14:textId="77777777" w:rsidR="00735B18" w:rsidRPr="0008565A" w:rsidRDefault="00735B18" w:rsidP="000F38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08565A">
              <w:rPr>
                <w:bCs/>
                <w:sz w:val="20"/>
                <w:szCs w:val="20"/>
              </w:rPr>
              <w:t>ZP.271.2.2026</w:t>
            </w:r>
          </w:p>
        </w:tc>
      </w:tr>
    </w:tbl>
    <w:p w14:paraId="3CB9EFB4" w14:textId="77777777" w:rsidR="00081D13" w:rsidRPr="0008565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442DAB7A" w14:textId="77777777" w:rsidR="00081D13" w:rsidRPr="0008565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08565A">
        <w:rPr>
          <w:sz w:val="20"/>
          <w:szCs w:val="20"/>
        </w:rPr>
        <w:t xml:space="preserve">Zamawiający, </w:t>
      </w:r>
      <w:r w:rsidR="00735B18" w:rsidRPr="0008565A">
        <w:rPr>
          <w:b/>
          <w:sz w:val="20"/>
          <w:szCs w:val="20"/>
        </w:rPr>
        <w:t>GMINA NIEPOŁOMICE</w:t>
      </w:r>
      <w:r w:rsidRPr="0008565A">
        <w:rPr>
          <w:sz w:val="20"/>
          <w:szCs w:val="20"/>
        </w:rPr>
        <w:t xml:space="preserve">, działając na podstawie art. 253 </w:t>
      </w:r>
      <w:r w:rsidR="00A17CDB" w:rsidRPr="0008565A">
        <w:rPr>
          <w:sz w:val="20"/>
          <w:szCs w:val="20"/>
        </w:rPr>
        <w:t xml:space="preserve">ust. 1 pkt. 1 i </w:t>
      </w:r>
      <w:r w:rsidRPr="0008565A">
        <w:rPr>
          <w:sz w:val="20"/>
          <w:szCs w:val="20"/>
        </w:rPr>
        <w:t xml:space="preserve">ust. </w:t>
      </w:r>
      <w:r w:rsidR="00A17CDB" w:rsidRPr="0008565A">
        <w:rPr>
          <w:sz w:val="20"/>
          <w:szCs w:val="20"/>
        </w:rPr>
        <w:t>2</w:t>
      </w:r>
      <w:r w:rsidRPr="0008565A">
        <w:rPr>
          <w:sz w:val="20"/>
          <w:szCs w:val="20"/>
        </w:rPr>
        <w:t xml:space="preserve"> </w:t>
      </w:r>
      <w:r w:rsidR="00081D13" w:rsidRPr="0008565A">
        <w:rPr>
          <w:sz w:val="20"/>
          <w:szCs w:val="20"/>
        </w:rPr>
        <w:t xml:space="preserve">ustawy z dnia 11 września 2019r. Prawo zamówień publicznych </w:t>
      </w:r>
      <w:r w:rsidR="00735B18" w:rsidRPr="0008565A">
        <w:rPr>
          <w:sz w:val="20"/>
          <w:szCs w:val="20"/>
        </w:rPr>
        <w:t>(</w:t>
      </w:r>
      <w:proofErr w:type="spellStart"/>
      <w:r w:rsidR="00735B18" w:rsidRPr="0008565A">
        <w:rPr>
          <w:sz w:val="20"/>
          <w:szCs w:val="20"/>
        </w:rPr>
        <w:t>t.j</w:t>
      </w:r>
      <w:proofErr w:type="spellEnd"/>
      <w:r w:rsidR="00735B18" w:rsidRPr="0008565A">
        <w:rPr>
          <w:sz w:val="20"/>
          <w:szCs w:val="20"/>
        </w:rPr>
        <w:t xml:space="preserve">. Dz. U. z 2024 r. poz. 1320 z </w:t>
      </w:r>
      <w:proofErr w:type="spellStart"/>
      <w:r w:rsidR="00735B18" w:rsidRPr="0008565A">
        <w:rPr>
          <w:sz w:val="20"/>
          <w:szCs w:val="20"/>
        </w:rPr>
        <w:t>późn</w:t>
      </w:r>
      <w:proofErr w:type="spellEnd"/>
      <w:r w:rsidR="00735B18" w:rsidRPr="0008565A">
        <w:rPr>
          <w:sz w:val="20"/>
          <w:szCs w:val="20"/>
        </w:rPr>
        <w:t>. zm.)</w:t>
      </w:r>
      <w:r w:rsidR="00081D13" w:rsidRPr="0008565A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35B18" w:rsidRPr="0008565A" w14:paraId="2236C629" w14:textId="77777777" w:rsidTr="000F382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7182E0E" w14:textId="77777777" w:rsidR="00735B18" w:rsidRPr="0008565A" w:rsidRDefault="00735B18" w:rsidP="000F382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08565A">
              <w:rPr>
                <w:b/>
                <w:sz w:val="20"/>
                <w:szCs w:val="20"/>
              </w:rPr>
              <w:t>Małopolski Bank Spółdzielczy</w:t>
            </w:r>
          </w:p>
          <w:p w14:paraId="65AB948B" w14:textId="588A0857" w:rsidR="00735B18" w:rsidRPr="0008565A" w:rsidRDefault="0008565A" w:rsidP="000F3821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35B18" w:rsidRPr="0008565A">
              <w:rPr>
                <w:bCs/>
                <w:sz w:val="20"/>
                <w:szCs w:val="20"/>
              </w:rPr>
              <w:t>Kilińskiego</w:t>
            </w:r>
            <w:r w:rsidR="00735B18" w:rsidRPr="0008565A">
              <w:rPr>
                <w:bCs/>
                <w:sz w:val="20"/>
                <w:szCs w:val="20"/>
              </w:rPr>
              <w:t xml:space="preserve"> </w:t>
            </w:r>
            <w:r w:rsidR="00735B18" w:rsidRPr="0008565A">
              <w:rPr>
                <w:bCs/>
                <w:sz w:val="20"/>
                <w:szCs w:val="20"/>
              </w:rPr>
              <w:t>2</w:t>
            </w:r>
            <w:r w:rsidR="00735B18" w:rsidRPr="0008565A">
              <w:rPr>
                <w:bCs/>
                <w:sz w:val="20"/>
                <w:szCs w:val="20"/>
              </w:rPr>
              <w:t xml:space="preserve"> </w:t>
            </w:r>
          </w:p>
          <w:p w14:paraId="026E80F3" w14:textId="77777777" w:rsidR="00735B18" w:rsidRPr="0008565A" w:rsidRDefault="00735B18" w:rsidP="000F382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08565A">
              <w:rPr>
                <w:bCs/>
                <w:sz w:val="20"/>
                <w:szCs w:val="20"/>
              </w:rPr>
              <w:t>32-020</w:t>
            </w:r>
            <w:r w:rsidRPr="0008565A">
              <w:rPr>
                <w:bCs/>
                <w:sz w:val="20"/>
                <w:szCs w:val="20"/>
              </w:rPr>
              <w:t xml:space="preserve"> </w:t>
            </w:r>
            <w:r w:rsidRPr="0008565A">
              <w:rPr>
                <w:bCs/>
                <w:sz w:val="20"/>
                <w:szCs w:val="20"/>
              </w:rPr>
              <w:t>Wieliczka</w:t>
            </w:r>
          </w:p>
          <w:p w14:paraId="6455A5B2" w14:textId="77777777" w:rsidR="00735B18" w:rsidRPr="0008565A" w:rsidRDefault="00735B18" w:rsidP="000F3821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08565A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08565A">
              <w:rPr>
                <w:sz w:val="20"/>
                <w:szCs w:val="20"/>
              </w:rPr>
              <w:t xml:space="preserve"> </w:t>
            </w:r>
            <w:bookmarkEnd w:id="1"/>
            <w:r w:rsidRPr="0008565A">
              <w:rPr>
                <w:b/>
                <w:sz w:val="20"/>
                <w:szCs w:val="20"/>
              </w:rPr>
              <w:t>603 419.16 zł</w:t>
            </w:r>
            <w:r w:rsidRPr="0008565A">
              <w:rPr>
                <w:b/>
                <w:sz w:val="20"/>
                <w:szCs w:val="20"/>
              </w:rPr>
              <w:t xml:space="preserve"> brutto</w:t>
            </w:r>
            <w:r w:rsidRPr="0008565A">
              <w:rPr>
                <w:bCs/>
                <w:sz w:val="20"/>
                <w:szCs w:val="20"/>
              </w:rPr>
              <w:t>.</w:t>
            </w:r>
          </w:p>
          <w:p w14:paraId="44C27914" w14:textId="77777777" w:rsidR="00735B18" w:rsidRPr="0008565A" w:rsidRDefault="00735B18" w:rsidP="000F3821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08565A">
              <w:rPr>
                <w:color w:val="000000"/>
                <w:sz w:val="20"/>
                <w:szCs w:val="20"/>
              </w:rPr>
              <w:t>Uzasadnienie wyboru:</w:t>
            </w:r>
          </w:p>
          <w:p w14:paraId="73ABD5D2" w14:textId="77777777" w:rsidR="00735B18" w:rsidRPr="0008565A" w:rsidRDefault="00735B18" w:rsidP="000F382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08565A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2A5CE9E3" w14:textId="77777777" w:rsidR="00081D13" w:rsidRPr="0008565A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08565A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8565A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701"/>
        <w:gridCol w:w="1843"/>
        <w:gridCol w:w="992"/>
        <w:gridCol w:w="1701"/>
      </w:tblGrid>
      <w:tr w:rsidR="0008565A" w:rsidRPr="0008565A" w14:paraId="4C813268" w14:textId="77777777" w:rsidTr="0008565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9857EE2" w14:textId="77777777" w:rsidR="0008565A" w:rsidRPr="0008565A" w:rsidRDefault="0008565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08565A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16180A4" w14:textId="77777777" w:rsidR="0008565A" w:rsidRPr="0008565A" w:rsidRDefault="0008565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8565A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490D391" w14:textId="77777777" w:rsidR="0008565A" w:rsidRPr="0008565A" w:rsidRDefault="0008565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8565A">
              <w:rPr>
                <w:rFonts w:ascii="Times New Roman" w:hAnsi="Times New Roman" w:cs="Times New Roman"/>
                <w:bCs/>
              </w:rPr>
              <w:t>Oprocentowanie kredytu w rachunku bieżącym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3114029" w14:textId="77777777" w:rsidR="0008565A" w:rsidRPr="0008565A" w:rsidRDefault="0008565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8565A">
              <w:rPr>
                <w:rFonts w:ascii="Times New Roman" w:hAnsi="Times New Roman" w:cs="Times New Roman"/>
                <w:bCs/>
              </w:rPr>
              <w:t>Oprocentowanie środków umieszczonych na rachunkach bankowych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37D7409C" w14:textId="77777777" w:rsidR="0008565A" w:rsidRPr="0008565A" w:rsidRDefault="0008565A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8565A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DCC2A57" w14:textId="77777777" w:rsidR="0008565A" w:rsidRPr="0008565A" w:rsidRDefault="0008565A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8565A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08565A" w:rsidRPr="0008565A" w14:paraId="1A3D140C" w14:textId="77777777" w:rsidTr="0008565A">
        <w:tc>
          <w:tcPr>
            <w:tcW w:w="851" w:type="dxa"/>
            <w:vAlign w:val="center"/>
          </w:tcPr>
          <w:p w14:paraId="1377A1B7" w14:textId="77777777" w:rsidR="0008565A" w:rsidRPr="0008565A" w:rsidRDefault="0008565A" w:rsidP="000F38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856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vAlign w:val="center"/>
          </w:tcPr>
          <w:p w14:paraId="6F83AC77" w14:textId="77777777" w:rsidR="0008565A" w:rsidRPr="0008565A" w:rsidRDefault="0008565A" w:rsidP="000F382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08565A">
              <w:rPr>
                <w:rFonts w:ascii="Times New Roman" w:hAnsi="Times New Roman" w:cs="Times New Roman"/>
                <w:b/>
              </w:rPr>
              <w:t>Małopolski Bank Spółdzielczy</w:t>
            </w:r>
          </w:p>
          <w:p w14:paraId="297C39E8" w14:textId="04B64AD6" w:rsidR="0008565A" w:rsidRPr="0008565A" w:rsidRDefault="0008565A" w:rsidP="000F382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08565A">
              <w:rPr>
                <w:rFonts w:ascii="Times New Roman" w:hAnsi="Times New Roman" w:cs="Times New Roman"/>
                <w:bCs/>
              </w:rPr>
              <w:t>Kilińskiego</w:t>
            </w:r>
            <w:r w:rsidRPr="0008565A">
              <w:rPr>
                <w:rFonts w:ascii="Times New Roman" w:hAnsi="Times New Roman" w:cs="Times New Roman"/>
                <w:bCs/>
              </w:rPr>
              <w:t xml:space="preserve"> </w:t>
            </w:r>
            <w:r w:rsidRPr="0008565A">
              <w:rPr>
                <w:rFonts w:ascii="Times New Roman" w:hAnsi="Times New Roman" w:cs="Times New Roman"/>
                <w:bCs/>
              </w:rPr>
              <w:t>2</w:t>
            </w:r>
            <w:r w:rsidRPr="0008565A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DC649AF" w14:textId="77777777" w:rsidR="0008565A" w:rsidRPr="0008565A" w:rsidRDefault="0008565A" w:rsidP="000F382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08565A">
              <w:rPr>
                <w:rFonts w:ascii="Times New Roman" w:hAnsi="Times New Roman" w:cs="Times New Roman"/>
                <w:bCs/>
              </w:rPr>
              <w:t>32-020</w:t>
            </w:r>
            <w:r w:rsidRPr="0008565A">
              <w:rPr>
                <w:rFonts w:ascii="Times New Roman" w:hAnsi="Times New Roman" w:cs="Times New Roman"/>
                <w:bCs/>
              </w:rPr>
              <w:t xml:space="preserve"> </w:t>
            </w:r>
            <w:r w:rsidRPr="0008565A">
              <w:rPr>
                <w:rFonts w:ascii="Times New Roman" w:hAnsi="Times New Roman" w:cs="Times New Roman"/>
                <w:bCs/>
              </w:rPr>
              <w:t>Wieliczka</w:t>
            </w:r>
          </w:p>
        </w:tc>
        <w:tc>
          <w:tcPr>
            <w:tcW w:w="1701" w:type="dxa"/>
            <w:vAlign w:val="center"/>
          </w:tcPr>
          <w:p w14:paraId="5B056E3A" w14:textId="77777777" w:rsidR="0008565A" w:rsidRPr="0008565A" w:rsidRDefault="0008565A" w:rsidP="000F38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8565A">
              <w:rPr>
                <w:rFonts w:ascii="Times New Roman" w:hAnsi="Times New Roman" w:cs="Times New Roman"/>
              </w:rPr>
              <w:t xml:space="preserve">  45,00</w:t>
            </w:r>
          </w:p>
        </w:tc>
        <w:tc>
          <w:tcPr>
            <w:tcW w:w="1843" w:type="dxa"/>
            <w:vAlign w:val="center"/>
          </w:tcPr>
          <w:p w14:paraId="7A6294FD" w14:textId="77777777" w:rsidR="0008565A" w:rsidRPr="0008565A" w:rsidRDefault="0008565A" w:rsidP="000F38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8565A">
              <w:rPr>
                <w:rFonts w:ascii="Times New Roman" w:hAnsi="Times New Roman" w:cs="Times New Roman"/>
              </w:rPr>
              <w:t xml:space="preserve">  45,00</w:t>
            </w:r>
          </w:p>
        </w:tc>
        <w:tc>
          <w:tcPr>
            <w:tcW w:w="992" w:type="dxa"/>
            <w:vAlign w:val="center"/>
          </w:tcPr>
          <w:p w14:paraId="32FA99A8" w14:textId="77777777" w:rsidR="0008565A" w:rsidRPr="0008565A" w:rsidRDefault="0008565A" w:rsidP="000F38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8565A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632B9697" w14:textId="77777777" w:rsidR="0008565A" w:rsidRPr="0008565A" w:rsidRDefault="0008565A" w:rsidP="000F38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8565A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3436C722" w14:textId="77777777" w:rsidR="00E85D70" w:rsidRPr="0008565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348234BA" w14:textId="77777777" w:rsidR="00F960D7" w:rsidRPr="0008565A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26BE07B4" w14:textId="4E910699" w:rsidR="008642B3" w:rsidRPr="0008565A" w:rsidRDefault="008642B3" w:rsidP="00005838">
      <w:pPr>
        <w:jc w:val="right"/>
        <w:rPr>
          <w:sz w:val="20"/>
          <w:szCs w:val="20"/>
        </w:rPr>
      </w:pPr>
    </w:p>
    <w:sectPr w:rsidR="008642B3" w:rsidRPr="0008565A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5969B" w14:textId="77777777" w:rsidR="0030351A" w:rsidRDefault="0030351A">
      <w:r>
        <w:separator/>
      </w:r>
    </w:p>
  </w:endnote>
  <w:endnote w:type="continuationSeparator" w:id="0">
    <w:p w14:paraId="3ADD3FD3" w14:textId="77777777" w:rsidR="0030351A" w:rsidRDefault="00303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49948" w14:textId="77777777" w:rsidR="00735B18" w:rsidRDefault="0073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DCF43" w14:textId="263F5536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1963E" w14:textId="77777777" w:rsidR="00735B18" w:rsidRDefault="00735B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DB6C9" w14:textId="77777777" w:rsidR="0030351A" w:rsidRDefault="0030351A">
      <w:r>
        <w:separator/>
      </w:r>
    </w:p>
  </w:footnote>
  <w:footnote w:type="continuationSeparator" w:id="0">
    <w:p w14:paraId="1A50B404" w14:textId="77777777" w:rsidR="0030351A" w:rsidRDefault="00303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83DCB" w14:textId="77777777" w:rsidR="00735B18" w:rsidRDefault="00735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CBC5C" w14:textId="77777777" w:rsidR="00735B18" w:rsidRDefault="00735B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C3FF1" w14:textId="77777777" w:rsidR="00735B18" w:rsidRDefault="00735B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51A"/>
    <w:rsid w:val="00005838"/>
    <w:rsid w:val="00022322"/>
    <w:rsid w:val="00042497"/>
    <w:rsid w:val="00081D13"/>
    <w:rsid w:val="0008565A"/>
    <w:rsid w:val="000C1E6F"/>
    <w:rsid w:val="000E4E56"/>
    <w:rsid w:val="001A1468"/>
    <w:rsid w:val="001B7815"/>
    <w:rsid w:val="002B1E4F"/>
    <w:rsid w:val="002B6761"/>
    <w:rsid w:val="0030351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5B1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62EB9"/>
  <w15:chartTrackingRefBased/>
  <w15:docId w15:val="{A99F2265-9376-426B-9232-57C8B7837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2026-01-19T12:01:00Z</dcterms:created>
  <dcterms:modified xsi:type="dcterms:W3CDTF">2026-01-19T12:01:00Z</dcterms:modified>
</cp:coreProperties>
</file>