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E330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E3302">
        <w:rPr>
          <w:bCs/>
          <w:i w:val="0"/>
          <w:sz w:val="20"/>
        </w:rPr>
        <w:t xml:space="preserve">Załącznik nr </w:t>
      </w:r>
      <w:r w:rsidR="003E3302" w:rsidRPr="003E3302">
        <w:rPr>
          <w:bCs/>
          <w:i w:val="0"/>
          <w:sz w:val="20"/>
        </w:rPr>
        <w:t>3</w:t>
      </w:r>
      <w:r w:rsidR="007666D6" w:rsidRPr="003E3302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E3302" w:rsidTr="00467CA2">
        <w:tc>
          <w:tcPr>
            <w:tcW w:w="2800" w:type="dxa"/>
            <w:shd w:val="clear" w:color="auto" w:fill="auto"/>
          </w:tcPr>
          <w:p w:rsidR="00D520D3" w:rsidRPr="003E330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E330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E330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E33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3E33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E330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E330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3E3302" w:rsidTr="00467CA2">
        <w:tc>
          <w:tcPr>
            <w:tcW w:w="2800" w:type="dxa"/>
            <w:shd w:val="clear" w:color="auto" w:fill="auto"/>
          </w:tcPr>
          <w:p w:rsidR="00D520D3" w:rsidRPr="003E330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E330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E33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3E330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E330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E330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3E3302" w:rsidRDefault="00B62AD0" w:rsidP="003E3302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E330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E330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E330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3E330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3E330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E330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3E330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E3302" w:rsidRDefault="0071340C" w:rsidP="003E330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3E3302">
        <w:rPr>
          <w:rFonts w:ascii="Times New Roman" w:hAnsi="Times New Roman"/>
          <w:sz w:val="20"/>
          <w:szCs w:val="20"/>
        </w:rPr>
        <w:t xml:space="preserve"> ustawy </w:t>
      </w:r>
      <w:r w:rsidR="00EF3368" w:rsidRPr="003E330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E52A5" w:rsidRPr="003E3302">
        <w:rPr>
          <w:rFonts w:ascii="Times New Roman" w:hAnsi="Times New Roman"/>
          <w:sz w:val="20"/>
          <w:szCs w:val="20"/>
        </w:rPr>
        <w:t>(</w:t>
      </w:r>
      <w:proofErr w:type="spellStart"/>
      <w:r w:rsidR="00DE52A5" w:rsidRPr="003E3302">
        <w:rPr>
          <w:rFonts w:ascii="Times New Roman" w:hAnsi="Times New Roman"/>
          <w:sz w:val="20"/>
          <w:szCs w:val="20"/>
        </w:rPr>
        <w:t>t.j</w:t>
      </w:r>
      <w:proofErr w:type="spellEnd"/>
      <w:r w:rsidR="00DE52A5" w:rsidRPr="003E3302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DE52A5" w:rsidRPr="003E3302">
        <w:rPr>
          <w:rFonts w:ascii="Times New Roman" w:hAnsi="Times New Roman"/>
          <w:sz w:val="20"/>
          <w:szCs w:val="20"/>
        </w:rPr>
        <w:t>późn</w:t>
      </w:r>
      <w:proofErr w:type="spellEnd"/>
      <w:r w:rsidR="00DE52A5" w:rsidRPr="003E3302">
        <w:rPr>
          <w:rFonts w:ascii="Times New Roman" w:hAnsi="Times New Roman"/>
          <w:sz w:val="20"/>
          <w:szCs w:val="20"/>
        </w:rPr>
        <w:t>. zm.)</w:t>
      </w:r>
      <w:r w:rsidR="00E27ABB"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3E33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E3302" w:rsidTr="00467CA2">
        <w:tc>
          <w:tcPr>
            <w:tcW w:w="2269" w:type="dxa"/>
            <w:shd w:val="clear" w:color="auto" w:fill="auto"/>
          </w:tcPr>
          <w:p w:rsidR="00D520D3" w:rsidRPr="003E330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E330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E3302" w:rsidRDefault="00DE52A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 w zakresie publicznego transportu zbiorowego wewnątrz gminnego o charakterze użyteczności publicznej na terenie Gminy Drwinia</w:t>
            </w:r>
            <w:r w:rsidR="00D520D3"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E52A5" w:rsidRPr="003E3302" w:rsidTr="002805A4">
        <w:tc>
          <w:tcPr>
            <w:tcW w:w="2269" w:type="dxa"/>
            <w:shd w:val="clear" w:color="auto" w:fill="auto"/>
          </w:tcPr>
          <w:p w:rsidR="00DE52A5" w:rsidRPr="003E3302" w:rsidRDefault="00DE52A5" w:rsidP="002805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E330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52A5" w:rsidRPr="003E3302" w:rsidRDefault="00DE52A5" w:rsidP="002805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E33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ZP.271.1.2026</w:t>
            </w:r>
          </w:p>
        </w:tc>
      </w:tr>
    </w:tbl>
    <w:p w:rsidR="00DC652A" w:rsidRPr="003E3302" w:rsidRDefault="00DE52A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3E330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3E330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E3302" w:rsidRDefault="00D520D3" w:rsidP="003E330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3E330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3E330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3E330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3E330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E3302" w:rsidRDefault="00D520D3" w:rsidP="003E330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3E330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3E330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3E33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3E330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3E330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3E33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3E330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3E330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3E33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E33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3E330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E330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3E330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E330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3E330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E330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3E3302" w:rsidRPr="003E3302" w:rsidRDefault="003E3302" w:rsidP="003E3302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3E3302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bookmarkEnd w:id="0"/>
    <w:p w:rsidR="00E27ABB" w:rsidRPr="003E330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3E330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1F0" w:rsidRDefault="00BB61F0" w:rsidP="00025386">
      <w:pPr>
        <w:spacing w:after="0" w:line="240" w:lineRule="auto"/>
      </w:pPr>
      <w:r>
        <w:separator/>
      </w:r>
    </w:p>
  </w:endnote>
  <w:endnote w:type="continuationSeparator" w:id="0">
    <w:p w:rsidR="00BB61F0" w:rsidRDefault="00BB61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2A5" w:rsidRDefault="00DE52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2A5" w:rsidRDefault="00DE52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1F0" w:rsidRDefault="00BB61F0" w:rsidP="00025386">
      <w:pPr>
        <w:spacing w:after="0" w:line="240" w:lineRule="auto"/>
      </w:pPr>
      <w:r>
        <w:separator/>
      </w:r>
    </w:p>
  </w:footnote>
  <w:footnote w:type="continuationSeparator" w:id="0">
    <w:p w:rsidR="00BB61F0" w:rsidRDefault="00BB61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2A5" w:rsidRDefault="00DE52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2A5" w:rsidRDefault="00DE52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2A5" w:rsidRDefault="00DE52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61F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330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61F0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52A5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4D9A94"/>
  <w15:chartTrackingRefBased/>
  <w15:docId w15:val="{329F4217-027A-461F-97A7-C6787A141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2026-01-16T06:55:00Z</cp:lastPrinted>
  <dcterms:created xsi:type="dcterms:W3CDTF">2026-01-16T06:55:00Z</dcterms:created>
  <dcterms:modified xsi:type="dcterms:W3CDTF">2026-01-16T06:55:00Z</dcterms:modified>
</cp:coreProperties>
</file>