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283B2" w14:textId="3621062B" w:rsidR="00FB7F50" w:rsidRPr="002245BE" w:rsidRDefault="005D07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D07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D0715">
        <w:rPr>
          <w:sz w:val="22"/>
          <w:szCs w:val="22"/>
        </w:rPr>
        <w:t>2026-01-1</w:t>
      </w:r>
      <w:r w:rsidR="006C51E7">
        <w:rPr>
          <w:sz w:val="22"/>
          <w:szCs w:val="22"/>
        </w:rPr>
        <w:t>9</w:t>
      </w:r>
    </w:p>
    <w:p w14:paraId="7CD32A5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C0B396C" w14:textId="77777777" w:rsidR="005D0715" w:rsidRPr="005D0715" w:rsidRDefault="005D0715" w:rsidP="00FB7F50">
      <w:pPr>
        <w:spacing w:after="40"/>
        <w:rPr>
          <w:b/>
          <w:bCs/>
          <w:sz w:val="22"/>
          <w:szCs w:val="22"/>
        </w:rPr>
      </w:pPr>
      <w:r w:rsidRPr="005D0715">
        <w:rPr>
          <w:b/>
          <w:bCs/>
          <w:sz w:val="22"/>
          <w:szCs w:val="22"/>
        </w:rPr>
        <w:t>Akademia Górniczo - Hutnicza</w:t>
      </w:r>
    </w:p>
    <w:p w14:paraId="65A6AF89" w14:textId="77777777" w:rsidR="005D0715" w:rsidRPr="005D0715" w:rsidRDefault="005D0715" w:rsidP="00FB7F50">
      <w:pPr>
        <w:spacing w:after="40"/>
        <w:rPr>
          <w:b/>
          <w:bCs/>
          <w:sz w:val="22"/>
          <w:szCs w:val="22"/>
        </w:rPr>
      </w:pPr>
      <w:r w:rsidRPr="005D0715">
        <w:rPr>
          <w:b/>
          <w:bCs/>
          <w:sz w:val="22"/>
          <w:szCs w:val="22"/>
        </w:rPr>
        <w:t>im. Stanisława Staszica w Krakowie</w:t>
      </w:r>
    </w:p>
    <w:p w14:paraId="46A909AA" w14:textId="77777777" w:rsidR="00FB7F50" w:rsidRPr="002245BE" w:rsidRDefault="005D0715" w:rsidP="00FB7F50">
      <w:pPr>
        <w:spacing w:after="40"/>
        <w:rPr>
          <w:b/>
          <w:bCs/>
          <w:sz w:val="22"/>
          <w:szCs w:val="22"/>
        </w:rPr>
      </w:pPr>
      <w:r w:rsidRPr="005D0715">
        <w:rPr>
          <w:b/>
          <w:bCs/>
          <w:sz w:val="22"/>
          <w:szCs w:val="22"/>
        </w:rPr>
        <w:t>Dział Zamówień Publicznych</w:t>
      </w:r>
    </w:p>
    <w:p w14:paraId="5DE49200" w14:textId="77777777" w:rsidR="00FB7F50" w:rsidRPr="002245BE" w:rsidRDefault="005D0715" w:rsidP="00FB7F50">
      <w:pPr>
        <w:rPr>
          <w:sz w:val="22"/>
          <w:szCs w:val="22"/>
        </w:rPr>
      </w:pPr>
      <w:r w:rsidRPr="005D071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D0715">
        <w:rPr>
          <w:sz w:val="22"/>
          <w:szCs w:val="22"/>
        </w:rPr>
        <w:t>30</w:t>
      </w:r>
    </w:p>
    <w:p w14:paraId="24C202A3" w14:textId="77777777" w:rsidR="00FB7F50" w:rsidRPr="002245BE" w:rsidRDefault="005D0715" w:rsidP="00FB7F50">
      <w:pPr>
        <w:rPr>
          <w:sz w:val="22"/>
          <w:szCs w:val="22"/>
        </w:rPr>
      </w:pPr>
      <w:r w:rsidRPr="005D071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D0715">
        <w:rPr>
          <w:sz w:val="22"/>
          <w:szCs w:val="22"/>
        </w:rPr>
        <w:t>Kraków</w:t>
      </w:r>
    </w:p>
    <w:p w14:paraId="41EBEBA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2BB2CC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D0715" w:rsidRPr="00607F9B" w14:paraId="777D3197" w14:textId="77777777" w:rsidTr="005E7E90">
        <w:trPr>
          <w:trHeight w:val="638"/>
        </w:trPr>
        <w:tc>
          <w:tcPr>
            <w:tcW w:w="959" w:type="dxa"/>
          </w:tcPr>
          <w:p w14:paraId="31B06A23" w14:textId="77777777" w:rsidR="005D0715" w:rsidRPr="00607F9B" w:rsidRDefault="005D0715" w:rsidP="005E7E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7E496E2" w14:textId="77777777" w:rsidR="005D0715" w:rsidRPr="00607F9B" w:rsidRDefault="005D0715" w:rsidP="005E7E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D071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0715">
              <w:rPr>
                <w:b/>
                <w:bCs/>
                <w:sz w:val="22"/>
                <w:szCs w:val="22"/>
              </w:rPr>
              <w:t>Zakup komputera osobistego dla WI - KC-DE-zp.272-712/25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0715">
              <w:rPr>
                <w:b/>
                <w:sz w:val="22"/>
                <w:szCs w:val="22"/>
              </w:rPr>
              <w:t>KC-DE-zp.272-712/25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8E477B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0715" w14:paraId="26D396B6" w14:textId="77777777" w:rsidTr="005E7E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FD1D671" w14:textId="77777777" w:rsidR="005D0715" w:rsidRPr="00D26ED6" w:rsidRDefault="005D0715" w:rsidP="005E7E9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D0715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5D0715">
              <w:rPr>
                <w:b/>
                <w:sz w:val="22"/>
                <w:szCs w:val="22"/>
              </w:rPr>
              <w:t>Migda</w:t>
            </w:r>
            <w:proofErr w:type="spellEnd"/>
          </w:p>
          <w:p w14:paraId="001C658D" w14:textId="77777777" w:rsidR="005D0715" w:rsidRPr="009F0E5C" w:rsidRDefault="005D0715" w:rsidP="005E7E9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D0715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0715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D0715">
              <w:rPr>
                <w:bCs/>
                <w:sz w:val="22"/>
                <w:szCs w:val="22"/>
              </w:rPr>
              <w:t>/16</w:t>
            </w:r>
          </w:p>
          <w:p w14:paraId="5C70840C" w14:textId="77777777" w:rsidR="005D0715" w:rsidRPr="009F0E5C" w:rsidRDefault="005D0715" w:rsidP="005E7E90">
            <w:pPr>
              <w:jc w:val="both"/>
              <w:rPr>
                <w:bCs/>
                <w:sz w:val="22"/>
                <w:szCs w:val="22"/>
              </w:rPr>
            </w:pPr>
            <w:r w:rsidRPr="005D0715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0715">
              <w:rPr>
                <w:bCs/>
                <w:sz w:val="22"/>
                <w:szCs w:val="22"/>
              </w:rPr>
              <w:t>Warszawa</w:t>
            </w:r>
          </w:p>
          <w:p w14:paraId="6386B88B" w14:textId="77777777" w:rsidR="005D0715" w:rsidRPr="00D26ED6" w:rsidRDefault="005D0715" w:rsidP="005E7E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62A235" w14:textId="77777777" w:rsidR="005D0715" w:rsidRDefault="005D0715" w:rsidP="005E7E9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D0715">
              <w:rPr>
                <w:sz w:val="22"/>
                <w:szCs w:val="22"/>
              </w:rPr>
              <w:t>Zakup komputera osobistego dla WI - KC-DE-zp.272-712/25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CF5B2CE" w14:textId="77777777" w:rsidR="005D0715" w:rsidRPr="00D26ED6" w:rsidRDefault="005D0715" w:rsidP="005E7E9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D0715">
              <w:rPr>
                <w:b/>
                <w:sz w:val="22"/>
                <w:szCs w:val="22"/>
              </w:rPr>
              <w:t>8 062.65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8D963B9" w14:textId="77777777" w:rsidR="005D0715" w:rsidRDefault="005D0715" w:rsidP="005E7E9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E498A2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275"/>
        <w:gridCol w:w="2268"/>
        <w:gridCol w:w="1985"/>
        <w:gridCol w:w="1843"/>
      </w:tblGrid>
      <w:tr w:rsidR="006C51E7" w:rsidRPr="008567C7" w14:paraId="2948D9B5" w14:textId="77777777" w:rsidTr="006C51E7">
        <w:trPr>
          <w:trHeight w:val="510"/>
        </w:trPr>
        <w:tc>
          <w:tcPr>
            <w:tcW w:w="709" w:type="dxa"/>
            <w:vAlign w:val="center"/>
          </w:tcPr>
          <w:p w14:paraId="0646B3D2" w14:textId="77777777" w:rsidR="006C51E7" w:rsidRPr="008567C7" w:rsidRDefault="006C51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16D401A" w14:textId="77777777" w:rsidR="006C51E7" w:rsidRPr="008567C7" w:rsidRDefault="006C51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14:paraId="374103DB" w14:textId="77777777" w:rsidR="006C51E7" w:rsidRPr="008567C7" w:rsidRDefault="006C51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543DBD4D" w14:textId="77777777" w:rsidR="006C51E7" w:rsidRPr="008567C7" w:rsidRDefault="006C51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Mozliwość</w:t>
            </w:r>
            <w:proofErr w:type="spellEnd"/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podłączenia do kablowej sieci komputerowej w standardzie IEEE 802.3</w:t>
            </w:r>
          </w:p>
        </w:tc>
        <w:tc>
          <w:tcPr>
            <w:tcW w:w="1985" w:type="dxa"/>
            <w:vAlign w:val="center"/>
          </w:tcPr>
          <w:p w14:paraId="5F941D85" w14:textId="77777777" w:rsidR="006C51E7" w:rsidRPr="008567C7" w:rsidRDefault="006C51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Możliwość zarządzania komputerem przez sieć przy użyciu zdalnego pulpitu</w:t>
            </w:r>
          </w:p>
        </w:tc>
        <w:tc>
          <w:tcPr>
            <w:tcW w:w="1843" w:type="dxa"/>
            <w:vAlign w:val="center"/>
          </w:tcPr>
          <w:p w14:paraId="01760FCD" w14:textId="77777777" w:rsidR="006C51E7" w:rsidRPr="008567C7" w:rsidRDefault="006C51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C51E7" w:rsidRPr="008567C7" w14:paraId="64AF2C70" w14:textId="77777777" w:rsidTr="006C51E7">
        <w:tc>
          <w:tcPr>
            <w:tcW w:w="709" w:type="dxa"/>
            <w:vAlign w:val="center"/>
          </w:tcPr>
          <w:p w14:paraId="6AD4AB00" w14:textId="77777777" w:rsidR="006C51E7" w:rsidRPr="008567C7" w:rsidRDefault="006C51E7" w:rsidP="005E7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BB117D2" w14:textId="77777777" w:rsidR="006C51E7" w:rsidRPr="002B6761" w:rsidRDefault="006C51E7" w:rsidP="005E7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5D0715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53EBBC6A" w14:textId="77777777" w:rsidR="006C51E7" w:rsidRPr="008567C7" w:rsidRDefault="006C51E7" w:rsidP="005E7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15A8025B" w14:textId="77777777" w:rsidR="006C51E7" w:rsidRPr="001B7815" w:rsidRDefault="006C51E7" w:rsidP="005E7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071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5" w:type="dxa"/>
            <w:vAlign w:val="center"/>
          </w:tcPr>
          <w:p w14:paraId="696F1A59" w14:textId="77777777" w:rsidR="006C51E7" w:rsidRPr="008567C7" w:rsidRDefault="006C51E7" w:rsidP="005E7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6652B87F" w14:textId="77777777" w:rsidR="006C51E7" w:rsidRPr="008567C7" w:rsidRDefault="006C51E7" w:rsidP="005E7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0E7CDD1F" w14:textId="77777777" w:rsidR="006C51E7" w:rsidRPr="008567C7" w:rsidRDefault="006C51E7" w:rsidP="005E7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73E649EE" w14:textId="77777777" w:rsidR="006C51E7" w:rsidRPr="008567C7" w:rsidRDefault="006C51E7" w:rsidP="005E7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071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F48C3F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593B20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E22813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8F17F" w14:textId="77777777" w:rsidR="00F87094" w:rsidRDefault="00F87094">
      <w:r>
        <w:separator/>
      </w:r>
    </w:p>
  </w:endnote>
  <w:endnote w:type="continuationSeparator" w:id="0">
    <w:p w14:paraId="36C565CF" w14:textId="77777777" w:rsidR="00F87094" w:rsidRDefault="00F87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415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5243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9B6B8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783B1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E05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E236" w14:textId="77777777" w:rsidR="00F87094" w:rsidRDefault="00F87094">
      <w:r>
        <w:separator/>
      </w:r>
    </w:p>
  </w:footnote>
  <w:footnote w:type="continuationSeparator" w:id="0">
    <w:p w14:paraId="3ACACD56" w14:textId="77777777" w:rsidR="00F87094" w:rsidRDefault="00F87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A78D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D6E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FE8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09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0715"/>
    <w:rsid w:val="005E5BFF"/>
    <w:rsid w:val="00607F9B"/>
    <w:rsid w:val="00644DCB"/>
    <w:rsid w:val="00657C1E"/>
    <w:rsid w:val="006B585D"/>
    <w:rsid w:val="006C51E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7094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E98E9D"/>
  <w15:chartTrackingRefBased/>
  <w15:docId w15:val="{AD6D2121-9D5B-4AAC-A674-34CE075A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2026-01-16T08:48:00Z</dcterms:created>
  <dcterms:modified xsi:type="dcterms:W3CDTF">2026-01-16T08:49:00Z</dcterms:modified>
</cp:coreProperties>
</file>