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A86D83" w14:textId="77777777" w:rsidR="00986737" w:rsidRPr="00FE0381" w:rsidRDefault="00964B76" w:rsidP="00986737">
      <w:pPr>
        <w:spacing w:after="600"/>
        <w:jc w:val="right"/>
      </w:pPr>
      <w:bookmarkStart w:id="0" w:name="_Hlk52197885"/>
      <w:r w:rsidRPr="00FE0381">
        <w:t>Niepołomice</w:t>
      </w:r>
      <w:r w:rsidR="00986737" w:rsidRPr="00FE0381">
        <w:t xml:space="preserve"> dnia: </w:t>
      </w:r>
      <w:r w:rsidRPr="00FE0381">
        <w:t>2026-01-16</w:t>
      </w:r>
    </w:p>
    <w:p w14:paraId="367E3ED7" w14:textId="77777777" w:rsidR="00986737" w:rsidRPr="00FE0381" w:rsidRDefault="00964B76" w:rsidP="00986737">
      <w:pPr>
        <w:spacing w:line="360" w:lineRule="auto"/>
        <w:rPr>
          <w:b/>
          <w:bCs/>
        </w:rPr>
      </w:pPr>
      <w:r w:rsidRPr="00FE0381">
        <w:rPr>
          <w:b/>
          <w:bCs/>
        </w:rPr>
        <w:t>GMINA NIEPOŁOMICE</w:t>
      </w:r>
    </w:p>
    <w:p w14:paraId="243D8883" w14:textId="77777777" w:rsidR="00986737" w:rsidRPr="00FE0381" w:rsidRDefault="00964B76" w:rsidP="00986737">
      <w:pPr>
        <w:spacing w:line="360" w:lineRule="auto"/>
      </w:pPr>
      <w:r w:rsidRPr="00FE0381">
        <w:t>Pl. Zwycięstwa</w:t>
      </w:r>
      <w:r w:rsidR="00986737" w:rsidRPr="00FE0381">
        <w:t xml:space="preserve"> </w:t>
      </w:r>
      <w:r w:rsidRPr="00FE0381">
        <w:t>13</w:t>
      </w:r>
    </w:p>
    <w:p w14:paraId="67AACB3A" w14:textId="77777777" w:rsidR="00986737" w:rsidRPr="00FE0381" w:rsidRDefault="00964B76" w:rsidP="00986737">
      <w:r w:rsidRPr="00FE0381">
        <w:t>32-005</w:t>
      </w:r>
      <w:r w:rsidR="00986737" w:rsidRPr="00FE0381">
        <w:t xml:space="preserve"> </w:t>
      </w:r>
      <w:r w:rsidRPr="00FE0381">
        <w:t>Niepołomice</w:t>
      </w:r>
    </w:p>
    <w:p w14:paraId="1723B98F" w14:textId="1587D055" w:rsidR="00986737" w:rsidRPr="00FE0381" w:rsidRDefault="00986737" w:rsidP="00986737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FE0381" w14:paraId="1C298152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926B41" w14:textId="77777777" w:rsidR="00986737" w:rsidRPr="00FE0381" w:rsidRDefault="00986737" w:rsidP="005A632E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FE0381">
              <w:rPr>
                <w:b/>
                <w:spacing w:val="20"/>
              </w:rPr>
              <w:t>INFORMACJA Z OTWARCIA OFERT</w:t>
            </w:r>
          </w:p>
        </w:tc>
      </w:tr>
    </w:tbl>
    <w:p w14:paraId="7F52DF0F" w14:textId="77777777" w:rsidR="00986737" w:rsidRPr="00FE0381" w:rsidRDefault="00986737" w:rsidP="00986737">
      <w:pPr>
        <w:pStyle w:val="Nagwek"/>
        <w:tabs>
          <w:tab w:val="clear" w:pos="4536"/>
        </w:tabs>
        <w:spacing w:after="360"/>
      </w:pPr>
      <w:r w:rsidRPr="00FE0381">
        <w:tab/>
        <w:t xml:space="preserve"> </w:t>
      </w:r>
    </w:p>
    <w:p w14:paraId="29442C1A" w14:textId="77777777" w:rsidR="00986737" w:rsidRPr="00FE0381" w:rsidRDefault="00986737" w:rsidP="00986737">
      <w:pPr>
        <w:spacing w:after="120" w:line="360" w:lineRule="auto"/>
        <w:jc w:val="both"/>
        <w:rPr>
          <w:rFonts w:eastAsia="Calibri"/>
          <w:lang w:eastAsia="en-US"/>
        </w:rPr>
      </w:pPr>
      <w:r w:rsidRPr="00FE0381">
        <w:rPr>
          <w:rFonts w:eastAsia="Calibri"/>
          <w:lang w:eastAsia="en-US"/>
        </w:rPr>
        <w:t xml:space="preserve">Dotyczy </w:t>
      </w:r>
      <w:r w:rsidRPr="00FE0381">
        <w:t>postępowania o udzielenie zamówienia publicznego</w:t>
      </w:r>
      <w:r w:rsidRPr="00FE0381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FE0381" w14:paraId="380C879C" w14:textId="77777777" w:rsidTr="005A632E">
        <w:tc>
          <w:tcPr>
            <w:tcW w:w="2269" w:type="dxa"/>
          </w:tcPr>
          <w:p w14:paraId="375C996B" w14:textId="77777777" w:rsidR="00986737" w:rsidRPr="00FE0381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FE0381">
              <w:t>Nazwa zamówienia:</w:t>
            </w:r>
          </w:p>
        </w:tc>
        <w:tc>
          <w:tcPr>
            <w:tcW w:w="6803" w:type="dxa"/>
          </w:tcPr>
          <w:p w14:paraId="76766BA5" w14:textId="77777777" w:rsidR="00986737" w:rsidRPr="00FE0381" w:rsidRDefault="00964B76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E0381">
              <w:rPr>
                <w:bCs/>
              </w:rPr>
              <w:t>Dostawa wyposażenia warsztatów szkolnych na potrzeby kształcenia zawodowego w ramach projektu pod nazwą: Rozwijanie umiejętności zawodowych uczniów oraz kadry pedagogicznej szkół prowadzących kształcenie zawodowe w Niepołomicach</w:t>
            </w:r>
            <w:r w:rsidR="00986737" w:rsidRPr="00FE0381">
              <w:rPr>
                <w:bCs/>
              </w:rPr>
              <w:t>.</w:t>
            </w:r>
          </w:p>
        </w:tc>
      </w:tr>
      <w:tr w:rsidR="00964B76" w:rsidRPr="00FE0381" w14:paraId="26153BC5" w14:textId="77777777" w:rsidTr="00D203BD">
        <w:tc>
          <w:tcPr>
            <w:tcW w:w="2269" w:type="dxa"/>
          </w:tcPr>
          <w:p w14:paraId="53BB5073" w14:textId="77777777" w:rsidR="00964B76" w:rsidRPr="00FE0381" w:rsidRDefault="00964B76" w:rsidP="00D203B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FE0381">
              <w:t>Numer referencyjny:</w:t>
            </w:r>
          </w:p>
        </w:tc>
        <w:tc>
          <w:tcPr>
            <w:tcW w:w="6803" w:type="dxa"/>
          </w:tcPr>
          <w:p w14:paraId="540A3161" w14:textId="77777777" w:rsidR="00964B76" w:rsidRPr="00FE0381" w:rsidRDefault="00964B76" w:rsidP="00D203B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E0381">
              <w:rPr>
                <w:bCs/>
              </w:rPr>
              <w:t>ZP.271.56.2025</w:t>
            </w:r>
          </w:p>
        </w:tc>
      </w:tr>
    </w:tbl>
    <w:p w14:paraId="17A2ACC4" w14:textId="77777777" w:rsidR="00A80738" w:rsidRPr="00FE0381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bCs/>
          <w:spacing w:val="20"/>
        </w:rPr>
      </w:pPr>
    </w:p>
    <w:p w14:paraId="56CA9785" w14:textId="77777777" w:rsidR="00D665F5" w:rsidRPr="00FE0381" w:rsidRDefault="00D665F5" w:rsidP="00986737">
      <w:pPr>
        <w:spacing w:before="120" w:line="360" w:lineRule="auto"/>
        <w:jc w:val="both"/>
      </w:pPr>
      <w:r w:rsidRPr="00FE0381">
        <w:t>Zamawiający, działając na podstawie art. 22</w:t>
      </w:r>
      <w:r w:rsidR="00FC7F5E" w:rsidRPr="00FE0381">
        <w:t>2</w:t>
      </w:r>
      <w:r w:rsidRPr="00FE0381">
        <w:t xml:space="preserve"> ust. 5 </w:t>
      </w:r>
      <w:r w:rsidRPr="00FE0381">
        <w:rPr>
          <w:bCs/>
        </w:rPr>
        <w:t>ustawy z dnia 11 września 2019 r. Prawo zamówień publicznych</w:t>
      </w:r>
      <w:r w:rsidRPr="00FE0381">
        <w:t xml:space="preserve"> </w:t>
      </w:r>
      <w:r w:rsidR="00964B76" w:rsidRPr="00FE0381">
        <w:t>(</w:t>
      </w:r>
      <w:proofErr w:type="spellStart"/>
      <w:r w:rsidR="00964B76" w:rsidRPr="00FE0381">
        <w:t>t.j</w:t>
      </w:r>
      <w:proofErr w:type="spellEnd"/>
      <w:r w:rsidR="00964B76" w:rsidRPr="00FE0381">
        <w:t>. Dz. U. z 2024 r. poz. 1320 z późn. zm.)</w:t>
      </w:r>
      <w:r w:rsidR="00490DC0" w:rsidRPr="00FE0381">
        <w:t xml:space="preserve"> </w:t>
      </w:r>
      <w:r w:rsidRPr="00FE0381">
        <w:t>udostępnia</w:t>
      </w:r>
      <w:r w:rsidR="00F95C33" w:rsidRPr="00FE0381">
        <w:t xml:space="preserve"> </w:t>
      </w:r>
      <w:r w:rsidR="004C7E9B" w:rsidRPr="00FE0381">
        <w:t>informacj</w:t>
      </w:r>
      <w:r w:rsidR="00577BC6" w:rsidRPr="00FE0381">
        <w:t>ę</w:t>
      </w:r>
      <w:r w:rsidR="00035488" w:rsidRPr="00FE0381">
        <w:t xml:space="preserve"> z otwarcia ofert</w:t>
      </w:r>
      <w:r w:rsidR="00577BC6" w:rsidRPr="00FE0381">
        <w:t>.</w:t>
      </w:r>
    </w:p>
    <w:p w14:paraId="3523ABA0" w14:textId="77777777" w:rsidR="00A80738" w:rsidRPr="00FE0381" w:rsidRDefault="00D665F5" w:rsidP="00986737">
      <w:pPr>
        <w:spacing w:before="120" w:after="60" w:line="360" w:lineRule="auto"/>
        <w:jc w:val="both"/>
      </w:pPr>
      <w:r w:rsidRPr="00FE0381">
        <w:t>Podczas otwarcia ofert, mającego miejsce</w:t>
      </w:r>
      <w:r w:rsidR="00FF4AB1" w:rsidRPr="00FE0381">
        <w:t xml:space="preserve"> w dniu </w:t>
      </w:r>
      <w:r w:rsidR="00964B76" w:rsidRPr="00FE0381">
        <w:t>16/01/2026</w:t>
      </w:r>
      <w:r w:rsidR="00FF4AB1" w:rsidRPr="00FE0381">
        <w:t xml:space="preserve"> o godz. </w:t>
      </w:r>
      <w:r w:rsidR="00964B76" w:rsidRPr="00FE0381">
        <w:t>09:30</w:t>
      </w:r>
      <w:r w:rsidRPr="00FE0381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FE0381" w14:paraId="3D7EE977" w14:textId="77777777" w:rsidTr="005A632E">
        <w:tc>
          <w:tcPr>
            <w:tcW w:w="1276" w:type="dxa"/>
            <w:shd w:val="clear" w:color="auto" w:fill="F2F2F2"/>
            <w:vAlign w:val="center"/>
          </w:tcPr>
          <w:p w14:paraId="347BD897" w14:textId="77777777" w:rsidR="006B27ED" w:rsidRPr="00FE0381" w:rsidRDefault="00986737" w:rsidP="00C82837">
            <w:pPr>
              <w:spacing w:before="120" w:after="120"/>
              <w:jc w:val="center"/>
            </w:pPr>
            <w:r w:rsidRPr="00FE0381">
              <w:t>Oferta n</w:t>
            </w:r>
            <w:r w:rsidR="006B27ED" w:rsidRPr="00FE0381"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E30ECEE" w14:textId="77777777" w:rsidR="006B27ED" w:rsidRPr="00FE0381" w:rsidRDefault="00986737" w:rsidP="00C82837">
            <w:pPr>
              <w:spacing w:before="120" w:after="120"/>
              <w:jc w:val="center"/>
            </w:pPr>
            <w:r w:rsidRPr="00FE0381"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05FE124C" w14:textId="77777777" w:rsidR="006B27ED" w:rsidRPr="00FE0381" w:rsidRDefault="006B27ED" w:rsidP="00BB547B">
            <w:pPr>
              <w:spacing w:before="120" w:after="120"/>
              <w:jc w:val="center"/>
            </w:pPr>
            <w:r w:rsidRPr="00FE0381"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7F10AB0C" w14:textId="77777777" w:rsidR="006B27ED" w:rsidRPr="00FE0381" w:rsidRDefault="006B27ED" w:rsidP="00C82837">
            <w:pPr>
              <w:spacing w:before="120" w:after="120"/>
              <w:jc w:val="center"/>
            </w:pPr>
            <w:r w:rsidRPr="00FE0381">
              <w:t>Cena oferty</w:t>
            </w:r>
          </w:p>
        </w:tc>
      </w:tr>
      <w:tr w:rsidR="00964B76" w:rsidRPr="00FE0381" w14:paraId="2D68C687" w14:textId="77777777" w:rsidTr="00D203BD">
        <w:tc>
          <w:tcPr>
            <w:tcW w:w="1276" w:type="dxa"/>
            <w:vAlign w:val="center"/>
          </w:tcPr>
          <w:p w14:paraId="48CF48AE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1</w:t>
            </w:r>
          </w:p>
        </w:tc>
        <w:tc>
          <w:tcPr>
            <w:tcW w:w="1276" w:type="dxa"/>
            <w:vAlign w:val="center"/>
          </w:tcPr>
          <w:p w14:paraId="53241BDE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3</w:t>
            </w:r>
          </w:p>
        </w:tc>
        <w:tc>
          <w:tcPr>
            <w:tcW w:w="3969" w:type="dxa"/>
          </w:tcPr>
          <w:p w14:paraId="2B4DF9A1" w14:textId="4590A319" w:rsidR="00964B76" w:rsidRPr="00FE0381" w:rsidRDefault="00FE0381" w:rsidP="00D203BD">
            <w:pPr>
              <w:spacing w:before="80" w:after="40"/>
            </w:pPr>
            <w:proofErr w:type="spellStart"/>
            <w:r>
              <w:t>W</w:t>
            </w:r>
            <w:r w:rsidR="00964B76" w:rsidRPr="00FE0381">
              <w:t>&amp;w</w:t>
            </w:r>
            <w:proofErr w:type="spellEnd"/>
            <w:r w:rsidR="00964B76" w:rsidRPr="00FE0381">
              <w:t xml:space="preserve"> design Katarzyna Kaczmarczyk</w:t>
            </w:r>
          </w:p>
          <w:p w14:paraId="696E5121" w14:textId="19800EA4" w:rsidR="00964B76" w:rsidRPr="00FE0381" w:rsidRDefault="00FE0381" w:rsidP="00D203BD">
            <w:r>
              <w:t xml:space="preserve">Ul. </w:t>
            </w:r>
            <w:r w:rsidR="00964B76" w:rsidRPr="00FE0381">
              <w:t>Pokoju</w:t>
            </w:r>
            <w:r w:rsidR="00964B76" w:rsidRPr="00FE0381">
              <w:t xml:space="preserve"> </w:t>
            </w:r>
            <w:r w:rsidR="00964B76" w:rsidRPr="00FE0381">
              <w:t>8a/7</w:t>
            </w:r>
            <w:r w:rsidR="00964B76" w:rsidRPr="00FE0381">
              <w:t xml:space="preserve"> </w:t>
            </w:r>
          </w:p>
          <w:p w14:paraId="482B4F4E" w14:textId="77777777" w:rsidR="00964B76" w:rsidRPr="00FE0381" w:rsidRDefault="00964B76" w:rsidP="00D203BD">
            <w:pPr>
              <w:spacing w:after="80"/>
              <w:jc w:val="both"/>
            </w:pPr>
            <w:r w:rsidRPr="00FE0381">
              <w:t>40-859</w:t>
            </w:r>
            <w:r w:rsidRPr="00FE0381">
              <w:t xml:space="preserve"> </w:t>
            </w:r>
            <w:r w:rsidRPr="00FE0381">
              <w:t>Katowice</w:t>
            </w:r>
          </w:p>
        </w:tc>
        <w:tc>
          <w:tcPr>
            <w:tcW w:w="2551" w:type="dxa"/>
            <w:vAlign w:val="center"/>
          </w:tcPr>
          <w:p w14:paraId="408E47E4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69 124.77 zł</w:t>
            </w:r>
          </w:p>
        </w:tc>
      </w:tr>
      <w:tr w:rsidR="00964B76" w:rsidRPr="00FE0381" w14:paraId="5EA692E3" w14:textId="77777777" w:rsidTr="00D203BD">
        <w:tc>
          <w:tcPr>
            <w:tcW w:w="1276" w:type="dxa"/>
            <w:vAlign w:val="center"/>
          </w:tcPr>
          <w:p w14:paraId="2794F493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2</w:t>
            </w:r>
          </w:p>
        </w:tc>
        <w:tc>
          <w:tcPr>
            <w:tcW w:w="1276" w:type="dxa"/>
            <w:vAlign w:val="center"/>
          </w:tcPr>
          <w:p w14:paraId="1877627A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3</w:t>
            </w:r>
          </w:p>
        </w:tc>
        <w:tc>
          <w:tcPr>
            <w:tcW w:w="3969" w:type="dxa"/>
          </w:tcPr>
          <w:p w14:paraId="3709A934" w14:textId="77777777" w:rsidR="00964B76" w:rsidRPr="00FE0381" w:rsidRDefault="00964B76" w:rsidP="00D203BD">
            <w:pPr>
              <w:spacing w:before="80" w:after="40"/>
            </w:pPr>
            <w:proofErr w:type="spellStart"/>
            <w:r w:rsidRPr="00FE0381">
              <w:t>ProEquip</w:t>
            </w:r>
            <w:proofErr w:type="spellEnd"/>
            <w:r w:rsidRPr="00FE0381">
              <w:t xml:space="preserve"> Monika Czyżewska</w:t>
            </w:r>
          </w:p>
          <w:p w14:paraId="08AD034A" w14:textId="4870E86D" w:rsidR="00964B76" w:rsidRPr="00FE0381" w:rsidRDefault="00FE0381" w:rsidP="00D203BD">
            <w:r>
              <w:t>Ul. Karmelkowa 33-35, paw. 4</w:t>
            </w:r>
            <w:r w:rsidR="00964B76" w:rsidRPr="00FE0381">
              <w:t xml:space="preserve"> </w:t>
            </w:r>
          </w:p>
          <w:p w14:paraId="7063E7BA" w14:textId="069E848E" w:rsidR="00964B76" w:rsidRPr="00FE0381" w:rsidRDefault="00964B76" w:rsidP="00D203BD">
            <w:pPr>
              <w:spacing w:after="80"/>
              <w:jc w:val="both"/>
            </w:pPr>
            <w:r w:rsidRPr="00FE0381">
              <w:t>53-</w:t>
            </w:r>
            <w:r w:rsidR="00FE0381">
              <w:t>437</w:t>
            </w:r>
            <w:r w:rsidRPr="00FE0381">
              <w:t xml:space="preserve"> </w:t>
            </w:r>
            <w:r w:rsidRPr="00FE0381">
              <w:t>Wrocław</w:t>
            </w:r>
          </w:p>
        </w:tc>
        <w:tc>
          <w:tcPr>
            <w:tcW w:w="2551" w:type="dxa"/>
            <w:vAlign w:val="center"/>
          </w:tcPr>
          <w:p w14:paraId="43BDAD1A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57 778.35 zł</w:t>
            </w:r>
          </w:p>
        </w:tc>
      </w:tr>
      <w:tr w:rsidR="00964B76" w:rsidRPr="00FE0381" w14:paraId="3FB08FEF" w14:textId="77777777" w:rsidTr="00D203BD">
        <w:tc>
          <w:tcPr>
            <w:tcW w:w="1276" w:type="dxa"/>
            <w:vAlign w:val="center"/>
          </w:tcPr>
          <w:p w14:paraId="375E0381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3</w:t>
            </w:r>
          </w:p>
        </w:tc>
        <w:tc>
          <w:tcPr>
            <w:tcW w:w="1276" w:type="dxa"/>
            <w:vAlign w:val="center"/>
          </w:tcPr>
          <w:p w14:paraId="2CB93B10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3</w:t>
            </w:r>
          </w:p>
        </w:tc>
        <w:tc>
          <w:tcPr>
            <w:tcW w:w="3969" w:type="dxa"/>
          </w:tcPr>
          <w:p w14:paraId="591BAE6D" w14:textId="77777777" w:rsidR="00964B76" w:rsidRPr="00FE0381" w:rsidRDefault="00964B76" w:rsidP="00D203BD">
            <w:pPr>
              <w:spacing w:before="80" w:after="40"/>
            </w:pPr>
            <w:r w:rsidRPr="00FE0381">
              <w:t>Toro Spółka zoo</w:t>
            </w:r>
          </w:p>
          <w:p w14:paraId="15FF6EBB" w14:textId="77777777" w:rsidR="00964B76" w:rsidRPr="00FE0381" w:rsidRDefault="00964B76" w:rsidP="00D203BD">
            <w:r w:rsidRPr="00FE0381">
              <w:t>Breń</w:t>
            </w:r>
            <w:r w:rsidRPr="00FE0381">
              <w:t xml:space="preserve"> </w:t>
            </w:r>
            <w:r w:rsidRPr="00FE0381">
              <w:t>64a</w:t>
            </w:r>
            <w:r w:rsidRPr="00FE0381">
              <w:t xml:space="preserve"> </w:t>
            </w:r>
          </w:p>
          <w:p w14:paraId="0347BB54" w14:textId="1F92A3BA" w:rsidR="00964B76" w:rsidRPr="00FE0381" w:rsidRDefault="00964B76" w:rsidP="00D203BD">
            <w:pPr>
              <w:spacing w:after="80"/>
              <w:jc w:val="both"/>
            </w:pPr>
            <w:r w:rsidRPr="00FE0381">
              <w:t>33-140</w:t>
            </w:r>
            <w:r w:rsidRPr="00FE0381">
              <w:t xml:space="preserve"> </w:t>
            </w:r>
            <w:r w:rsidR="00FE0381">
              <w:t>L</w:t>
            </w:r>
            <w:r w:rsidRPr="00FE0381">
              <w:t xml:space="preserve">isia </w:t>
            </w:r>
            <w:r w:rsidR="00FE0381">
              <w:t>G</w:t>
            </w:r>
            <w:r w:rsidRPr="00FE0381">
              <w:t>óra</w:t>
            </w:r>
          </w:p>
        </w:tc>
        <w:tc>
          <w:tcPr>
            <w:tcW w:w="2551" w:type="dxa"/>
            <w:vAlign w:val="center"/>
          </w:tcPr>
          <w:p w14:paraId="71EA2C40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71 524.50 zł</w:t>
            </w:r>
          </w:p>
        </w:tc>
      </w:tr>
      <w:tr w:rsidR="00964B76" w:rsidRPr="00FE0381" w14:paraId="394810B8" w14:textId="77777777" w:rsidTr="00D203BD">
        <w:tc>
          <w:tcPr>
            <w:tcW w:w="1276" w:type="dxa"/>
            <w:vAlign w:val="center"/>
          </w:tcPr>
          <w:p w14:paraId="738E97F7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4</w:t>
            </w:r>
          </w:p>
        </w:tc>
        <w:tc>
          <w:tcPr>
            <w:tcW w:w="1276" w:type="dxa"/>
            <w:vAlign w:val="center"/>
          </w:tcPr>
          <w:p w14:paraId="4068DE42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2</w:t>
            </w:r>
          </w:p>
        </w:tc>
        <w:tc>
          <w:tcPr>
            <w:tcW w:w="3969" w:type="dxa"/>
          </w:tcPr>
          <w:p w14:paraId="122369D0" w14:textId="02B5CF44" w:rsidR="00964B76" w:rsidRPr="00FE0381" w:rsidRDefault="00964B76" w:rsidP="00D203BD">
            <w:pPr>
              <w:spacing w:before="80" w:after="40"/>
            </w:pPr>
            <w:proofErr w:type="spellStart"/>
            <w:r w:rsidRPr="00FE0381">
              <w:t>PNTech</w:t>
            </w:r>
            <w:proofErr w:type="spellEnd"/>
            <w:r w:rsidRPr="00FE0381">
              <w:t xml:space="preserve"> </w:t>
            </w:r>
            <w:r w:rsidR="00FE0381">
              <w:t>S.C.</w:t>
            </w:r>
            <w:r w:rsidRPr="00FE0381">
              <w:t xml:space="preserve"> Piotr Nowak, Adrian </w:t>
            </w:r>
            <w:proofErr w:type="spellStart"/>
            <w:r w:rsidRPr="00FE0381">
              <w:t>Byrdziak</w:t>
            </w:r>
            <w:proofErr w:type="spellEnd"/>
          </w:p>
          <w:p w14:paraId="739F1040" w14:textId="77777777" w:rsidR="00964B76" w:rsidRPr="00FE0381" w:rsidRDefault="00964B76" w:rsidP="00D203BD">
            <w:r w:rsidRPr="00FE0381">
              <w:t>Gałczyńskiego</w:t>
            </w:r>
            <w:r w:rsidRPr="00FE0381">
              <w:t xml:space="preserve"> </w:t>
            </w:r>
            <w:r w:rsidRPr="00FE0381">
              <w:t>39/2</w:t>
            </w:r>
            <w:r w:rsidRPr="00FE0381">
              <w:t xml:space="preserve"> </w:t>
            </w:r>
          </w:p>
          <w:p w14:paraId="383F503A" w14:textId="77777777" w:rsidR="00964B76" w:rsidRPr="00FE0381" w:rsidRDefault="00964B76" w:rsidP="00D203BD">
            <w:pPr>
              <w:spacing w:after="80"/>
              <w:jc w:val="both"/>
            </w:pPr>
            <w:r w:rsidRPr="00FE0381">
              <w:t>43-300</w:t>
            </w:r>
            <w:r w:rsidRPr="00FE0381">
              <w:t xml:space="preserve"> </w:t>
            </w:r>
            <w:r w:rsidRPr="00FE0381">
              <w:t>Bielsko-Biała</w:t>
            </w:r>
          </w:p>
        </w:tc>
        <w:tc>
          <w:tcPr>
            <w:tcW w:w="2551" w:type="dxa"/>
            <w:vAlign w:val="center"/>
          </w:tcPr>
          <w:p w14:paraId="6FF586FA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30 951.96 zł</w:t>
            </w:r>
          </w:p>
        </w:tc>
      </w:tr>
      <w:tr w:rsidR="00964B76" w:rsidRPr="00FE0381" w14:paraId="53B002E3" w14:textId="77777777" w:rsidTr="00D203BD">
        <w:tc>
          <w:tcPr>
            <w:tcW w:w="1276" w:type="dxa"/>
            <w:vAlign w:val="center"/>
          </w:tcPr>
          <w:p w14:paraId="1CB62BE7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5</w:t>
            </w:r>
          </w:p>
        </w:tc>
        <w:tc>
          <w:tcPr>
            <w:tcW w:w="1276" w:type="dxa"/>
            <w:vAlign w:val="center"/>
          </w:tcPr>
          <w:p w14:paraId="13BEF438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5</w:t>
            </w:r>
          </w:p>
        </w:tc>
        <w:tc>
          <w:tcPr>
            <w:tcW w:w="3969" w:type="dxa"/>
          </w:tcPr>
          <w:p w14:paraId="1FABBDC5" w14:textId="77777777" w:rsidR="00964B76" w:rsidRPr="00FE0381" w:rsidRDefault="00964B76" w:rsidP="00D203BD">
            <w:pPr>
              <w:spacing w:before="80" w:after="40"/>
            </w:pPr>
            <w:r w:rsidRPr="00FE0381">
              <w:t>PUH Meritum Adam Kruk</w:t>
            </w:r>
          </w:p>
          <w:p w14:paraId="1A9BF59A" w14:textId="3449BEC2" w:rsidR="00964B76" w:rsidRPr="00FE0381" w:rsidRDefault="00FE0381" w:rsidP="00D203BD">
            <w:r>
              <w:t xml:space="preserve">Ul. </w:t>
            </w:r>
            <w:r w:rsidR="00964B76" w:rsidRPr="00FE0381">
              <w:t>Struga 29</w:t>
            </w:r>
            <w:r w:rsidR="00964B76" w:rsidRPr="00FE0381">
              <w:t xml:space="preserve"> </w:t>
            </w:r>
          </w:p>
          <w:p w14:paraId="6C29CFE9" w14:textId="77777777" w:rsidR="00964B76" w:rsidRPr="00FE0381" w:rsidRDefault="00964B76" w:rsidP="00D203BD">
            <w:pPr>
              <w:spacing w:after="80"/>
              <w:jc w:val="both"/>
            </w:pPr>
            <w:r w:rsidRPr="00FE0381">
              <w:t>20-709</w:t>
            </w:r>
            <w:r w:rsidRPr="00FE0381">
              <w:t xml:space="preserve"> </w:t>
            </w:r>
            <w:r w:rsidRPr="00FE0381">
              <w:t>Lublin</w:t>
            </w:r>
          </w:p>
        </w:tc>
        <w:tc>
          <w:tcPr>
            <w:tcW w:w="2551" w:type="dxa"/>
            <w:vAlign w:val="center"/>
          </w:tcPr>
          <w:p w14:paraId="1B1A1BFA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43 000.00 zł</w:t>
            </w:r>
          </w:p>
        </w:tc>
      </w:tr>
      <w:tr w:rsidR="00964B76" w:rsidRPr="00FE0381" w14:paraId="5F24992C" w14:textId="77777777" w:rsidTr="00D203BD">
        <w:tc>
          <w:tcPr>
            <w:tcW w:w="1276" w:type="dxa"/>
            <w:vAlign w:val="center"/>
          </w:tcPr>
          <w:p w14:paraId="226B99BB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6</w:t>
            </w:r>
          </w:p>
        </w:tc>
        <w:tc>
          <w:tcPr>
            <w:tcW w:w="1276" w:type="dxa"/>
            <w:vAlign w:val="center"/>
          </w:tcPr>
          <w:p w14:paraId="14F5578E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6</w:t>
            </w:r>
          </w:p>
        </w:tc>
        <w:tc>
          <w:tcPr>
            <w:tcW w:w="3969" w:type="dxa"/>
          </w:tcPr>
          <w:p w14:paraId="232C940A" w14:textId="1D54D91D" w:rsidR="00964B76" w:rsidRPr="00FE0381" w:rsidRDefault="00FE0381" w:rsidP="00D203BD">
            <w:pPr>
              <w:spacing w:before="80" w:after="40"/>
            </w:pPr>
            <w:r>
              <w:t xml:space="preserve">STORIO </w:t>
            </w:r>
            <w:r w:rsidR="00964B76" w:rsidRPr="00FE0381">
              <w:t>Sp</w:t>
            </w:r>
            <w:r>
              <w:t xml:space="preserve">. </w:t>
            </w:r>
            <w:r w:rsidR="00964B76" w:rsidRPr="00FE0381">
              <w:t>z o</w:t>
            </w:r>
            <w:r>
              <w:t>.</w:t>
            </w:r>
            <w:r w:rsidR="00964B76" w:rsidRPr="00FE0381">
              <w:t>o</w:t>
            </w:r>
            <w:r>
              <w:t>.</w:t>
            </w:r>
            <w:r w:rsidR="00964B76" w:rsidRPr="00FE0381">
              <w:t xml:space="preserve"> </w:t>
            </w:r>
            <w:r>
              <w:t>S</w:t>
            </w:r>
            <w:r w:rsidR="00964B76" w:rsidRPr="00FE0381">
              <w:t>p.k</w:t>
            </w:r>
          </w:p>
          <w:p w14:paraId="003818FB" w14:textId="149ADBB8" w:rsidR="00964B76" w:rsidRPr="00FE0381" w:rsidRDefault="00FE0381" w:rsidP="00D203BD">
            <w:r>
              <w:t xml:space="preserve">Ul. </w:t>
            </w:r>
            <w:r w:rsidR="00964B76" w:rsidRPr="00FE0381">
              <w:t>Reformacka</w:t>
            </w:r>
            <w:r w:rsidR="00964B76" w:rsidRPr="00FE0381">
              <w:t xml:space="preserve"> </w:t>
            </w:r>
            <w:r w:rsidR="00964B76" w:rsidRPr="00FE0381">
              <w:t>25</w:t>
            </w:r>
            <w:r w:rsidR="00964B76" w:rsidRPr="00FE0381">
              <w:t xml:space="preserve"> </w:t>
            </w:r>
          </w:p>
          <w:p w14:paraId="03230464" w14:textId="77777777" w:rsidR="00964B76" w:rsidRPr="00FE0381" w:rsidRDefault="00964B76" w:rsidP="00D203BD">
            <w:pPr>
              <w:spacing w:after="80"/>
              <w:jc w:val="both"/>
            </w:pPr>
            <w:r w:rsidRPr="00FE0381">
              <w:lastRenderedPageBreak/>
              <w:t>32-020</w:t>
            </w:r>
            <w:r w:rsidRPr="00FE0381">
              <w:t xml:space="preserve"> </w:t>
            </w:r>
            <w:r w:rsidRPr="00FE0381">
              <w:t>Wieliczka</w:t>
            </w:r>
          </w:p>
        </w:tc>
        <w:tc>
          <w:tcPr>
            <w:tcW w:w="2551" w:type="dxa"/>
            <w:vAlign w:val="center"/>
          </w:tcPr>
          <w:p w14:paraId="716C3470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lastRenderedPageBreak/>
              <w:t>49 000.00 zł</w:t>
            </w:r>
          </w:p>
        </w:tc>
      </w:tr>
      <w:tr w:rsidR="00964B76" w:rsidRPr="00FE0381" w14:paraId="4BDD8444" w14:textId="77777777" w:rsidTr="00D203BD">
        <w:tc>
          <w:tcPr>
            <w:tcW w:w="1276" w:type="dxa"/>
            <w:vAlign w:val="center"/>
          </w:tcPr>
          <w:p w14:paraId="1A150793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7</w:t>
            </w:r>
          </w:p>
        </w:tc>
        <w:tc>
          <w:tcPr>
            <w:tcW w:w="1276" w:type="dxa"/>
            <w:vAlign w:val="center"/>
          </w:tcPr>
          <w:p w14:paraId="33D05D08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1</w:t>
            </w:r>
          </w:p>
        </w:tc>
        <w:tc>
          <w:tcPr>
            <w:tcW w:w="3969" w:type="dxa"/>
          </w:tcPr>
          <w:p w14:paraId="5B8DD272" w14:textId="77777777" w:rsidR="00964B76" w:rsidRPr="00FE0381" w:rsidRDefault="00964B76" w:rsidP="00D203BD">
            <w:pPr>
              <w:spacing w:before="80" w:after="40"/>
            </w:pPr>
            <w:r w:rsidRPr="00FE0381">
              <w:t>X3D sp. z o.o.</w:t>
            </w:r>
          </w:p>
          <w:p w14:paraId="6ACF57BF" w14:textId="03E9041A" w:rsidR="00964B76" w:rsidRPr="00FE0381" w:rsidRDefault="00FE0381" w:rsidP="00D203BD">
            <w:r>
              <w:t>Ceynowy</w:t>
            </w:r>
            <w:r w:rsidR="00964B76" w:rsidRPr="00FE0381">
              <w:t xml:space="preserve"> </w:t>
            </w:r>
            <w:r w:rsidR="00964B76" w:rsidRPr="00FE0381">
              <w:t>2</w:t>
            </w:r>
            <w:r>
              <w:t>1</w:t>
            </w:r>
            <w:r w:rsidR="00964B76" w:rsidRPr="00FE0381">
              <w:t xml:space="preserve"> </w:t>
            </w:r>
          </w:p>
          <w:p w14:paraId="2F662FA7" w14:textId="79F50AD4" w:rsidR="00964B76" w:rsidRPr="00FE0381" w:rsidRDefault="00964B76" w:rsidP="00D203BD">
            <w:pPr>
              <w:spacing w:after="80"/>
              <w:jc w:val="both"/>
            </w:pPr>
            <w:r w:rsidRPr="00FE0381">
              <w:t>77-100</w:t>
            </w:r>
            <w:r w:rsidRPr="00FE0381">
              <w:t xml:space="preserve"> </w:t>
            </w:r>
            <w:r w:rsidRPr="00FE0381">
              <w:t>Byt</w:t>
            </w:r>
            <w:r w:rsidR="00FE0381">
              <w:t>ó</w:t>
            </w:r>
            <w:r w:rsidRPr="00FE0381">
              <w:t>w</w:t>
            </w:r>
          </w:p>
        </w:tc>
        <w:tc>
          <w:tcPr>
            <w:tcW w:w="2551" w:type="dxa"/>
            <w:vAlign w:val="center"/>
          </w:tcPr>
          <w:p w14:paraId="7E3ED77B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477 018.30 zł</w:t>
            </w:r>
          </w:p>
        </w:tc>
      </w:tr>
      <w:tr w:rsidR="00FE0381" w:rsidRPr="00FE0381" w14:paraId="42DE3112" w14:textId="77777777" w:rsidTr="00D203BD">
        <w:tc>
          <w:tcPr>
            <w:tcW w:w="1276" w:type="dxa"/>
            <w:vAlign w:val="center"/>
          </w:tcPr>
          <w:p w14:paraId="0C2804D7" w14:textId="77777777" w:rsidR="00FE0381" w:rsidRPr="00FE0381" w:rsidRDefault="00FE0381" w:rsidP="00FE0381">
            <w:pPr>
              <w:spacing w:before="80" w:after="80"/>
              <w:jc w:val="center"/>
            </w:pPr>
            <w:r w:rsidRPr="00FE0381">
              <w:t>7</w:t>
            </w:r>
          </w:p>
        </w:tc>
        <w:tc>
          <w:tcPr>
            <w:tcW w:w="1276" w:type="dxa"/>
            <w:vAlign w:val="center"/>
          </w:tcPr>
          <w:p w14:paraId="764E614D" w14:textId="77777777" w:rsidR="00FE0381" w:rsidRPr="00FE0381" w:rsidRDefault="00FE0381" w:rsidP="00FE0381">
            <w:pPr>
              <w:spacing w:before="80" w:after="80"/>
              <w:jc w:val="center"/>
            </w:pPr>
            <w:r w:rsidRPr="00FE0381">
              <w:t>2</w:t>
            </w:r>
          </w:p>
        </w:tc>
        <w:tc>
          <w:tcPr>
            <w:tcW w:w="3969" w:type="dxa"/>
          </w:tcPr>
          <w:p w14:paraId="776F4339" w14:textId="77777777" w:rsidR="00FE0381" w:rsidRPr="00FE0381" w:rsidRDefault="00FE0381" w:rsidP="00FE0381">
            <w:pPr>
              <w:spacing w:before="80" w:after="40"/>
            </w:pPr>
            <w:r w:rsidRPr="00FE0381">
              <w:t>X3D sp. z o.o.</w:t>
            </w:r>
          </w:p>
          <w:p w14:paraId="0272E7C2" w14:textId="77777777" w:rsidR="00FE0381" w:rsidRPr="00FE0381" w:rsidRDefault="00FE0381" w:rsidP="00FE0381">
            <w:r>
              <w:t>Ceynowy</w:t>
            </w:r>
            <w:r w:rsidRPr="00FE0381">
              <w:t xml:space="preserve"> 2</w:t>
            </w:r>
            <w:r>
              <w:t>1</w:t>
            </w:r>
            <w:r w:rsidRPr="00FE0381">
              <w:t xml:space="preserve"> </w:t>
            </w:r>
          </w:p>
          <w:p w14:paraId="700E960B" w14:textId="0D31AF4F" w:rsidR="00FE0381" w:rsidRPr="00FE0381" w:rsidRDefault="00FE0381" w:rsidP="00FE0381">
            <w:pPr>
              <w:spacing w:after="80"/>
              <w:jc w:val="both"/>
            </w:pPr>
            <w:r w:rsidRPr="00FE0381">
              <w:t>77-100 Byt</w:t>
            </w:r>
            <w:r>
              <w:t>ó</w:t>
            </w:r>
            <w:r w:rsidRPr="00FE0381">
              <w:t>w</w:t>
            </w:r>
          </w:p>
        </w:tc>
        <w:tc>
          <w:tcPr>
            <w:tcW w:w="2551" w:type="dxa"/>
            <w:vAlign w:val="center"/>
          </w:tcPr>
          <w:p w14:paraId="7A9F0DB7" w14:textId="77777777" w:rsidR="00FE0381" w:rsidRPr="00FE0381" w:rsidRDefault="00FE0381" w:rsidP="00FE0381">
            <w:pPr>
              <w:spacing w:before="80" w:after="80"/>
              <w:jc w:val="center"/>
            </w:pPr>
            <w:r w:rsidRPr="00FE0381">
              <w:t>59 987.00 zł</w:t>
            </w:r>
          </w:p>
        </w:tc>
      </w:tr>
      <w:tr w:rsidR="00964B76" w:rsidRPr="00FE0381" w14:paraId="4EADBDC4" w14:textId="77777777" w:rsidTr="00D203BD">
        <w:tc>
          <w:tcPr>
            <w:tcW w:w="1276" w:type="dxa"/>
            <w:vAlign w:val="center"/>
          </w:tcPr>
          <w:p w14:paraId="610D68A9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8</w:t>
            </w:r>
          </w:p>
        </w:tc>
        <w:tc>
          <w:tcPr>
            <w:tcW w:w="1276" w:type="dxa"/>
            <w:vAlign w:val="center"/>
          </w:tcPr>
          <w:p w14:paraId="5A751587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1</w:t>
            </w:r>
          </w:p>
        </w:tc>
        <w:tc>
          <w:tcPr>
            <w:tcW w:w="3969" w:type="dxa"/>
          </w:tcPr>
          <w:p w14:paraId="58C7B8BA" w14:textId="2EB7EEC3" w:rsidR="00964B76" w:rsidRPr="00FE0381" w:rsidRDefault="00964B76" w:rsidP="00D203BD">
            <w:pPr>
              <w:spacing w:before="80" w:after="40"/>
            </w:pPr>
            <w:r w:rsidRPr="00FE0381">
              <w:t xml:space="preserve">MK System L. Majewski Z. </w:t>
            </w:r>
            <w:proofErr w:type="spellStart"/>
            <w:r w:rsidRPr="00FE0381">
              <w:t>Kadzik</w:t>
            </w:r>
            <w:proofErr w:type="spellEnd"/>
            <w:r w:rsidRPr="00FE0381">
              <w:t xml:space="preserve"> </w:t>
            </w:r>
            <w:proofErr w:type="spellStart"/>
            <w:r w:rsidRPr="00FE0381">
              <w:t>Sp</w:t>
            </w:r>
            <w:r w:rsidR="00FE0381">
              <w:t>.</w:t>
            </w:r>
            <w:r w:rsidRPr="00FE0381">
              <w:t>J</w:t>
            </w:r>
            <w:proofErr w:type="spellEnd"/>
            <w:r w:rsidR="00FE0381">
              <w:t>.</w:t>
            </w:r>
          </w:p>
          <w:p w14:paraId="0106ABDD" w14:textId="77777777" w:rsidR="00964B76" w:rsidRPr="00FE0381" w:rsidRDefault="00964B76" w:rsidP="00D203BD">
            <w:r w:rsidRPr="00FE0381">
              <w:t>os. 2 Pułku Lotniczego</w:t>
            </w:r>
            <w:r w:rsidRPr="00FE0381">
              <w:t xml:space="preserve"> </w:t>
            </w:r>
            <w:r w:rsidRPr="00FE0381">
              <w:t>16/9</w:t>
            </w:r>
            <w:r w:rsidRPr="00FE0381">
              <w:t xml:space="preserve"> </w:t>
            </w:r>
          </w:p>
          <w:p w14:paraId="77FBED29" w14:textId="77777777" w:rsidR="00964B76" w:rsidRPr="00FE0381" w:rsidRDefault="00964B76" w:rsidP="00D203BD">
            <w:pPr>
              <w:spacing w:after="80"/>
              <w:jc w:val="both"/>
            </w:pPr>
            <w:r w:rsidRPr="00FE0381">
              <w:t>31-868</w:t>
            </w:r>
            <w:r w:rsidRPr="00FE0381">
              <w:t xml:space="preserve"> </w:t>
            </w:r>
            <w:r w:rsidRPr="00FE0381">
              <w:t>Kraków</w:t>
            </w:r>
          </w:p>
        </w:tc>
        <w:tc>
          <w:tcPr>
            <w:tcW w:w="2551" w:type="dxa"/>
            <w:vAlign w:val="center"/>
          </w:tcPr>
          <w:p w14:paraId="16C640B9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429 801.36 zł</w:t>
            </w:r>
          </w:p>
        </w:tc>
      </w:tr>
      <w:tr w:rsidR="00964B76" w:rsidRPr="00FE0381" w14:paraId="2593128C" w14:textId="77777777" w:rsidTr="00D203BD">
        <w:tc>
          <w:tcPr>
            <w:tcW w:w="1276" w:type="dxa"/>
            <w:vAlign w:val="center"/>
          </w:tcPr>
          <w:p w14:paraId="7A55E9C2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8</w:t>
            </w:r>
          </w:p>
        </w:tc>
        <w:tc>
          <w:tcPr>
            <w:tcW w:w="1276" w:type="dxa"/>
            <w:vAlign w:val="center"/>
          </w:tcPr>
          <w:p w14:paraId="4CF5A459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2</w:t>
            </w:r>
          </w:p>
        </w:tc>
        <w:tc>
          <w:tcPr>
            <w:tcW w:w="3969" w:type="dxa"/>
          </w:tcPr>
          <w:p w14:paraId="491DB12B" w14:textId="77777777" w:rsidR="00FE0381" w:rsidRDefault="00964B76" w:rsidP="00D203BD">
            <w:r w:rsidRPr="00FE0381">
              <w:t xml:space="preserve">MK System L. Majewski Z. </w:t>
            </w:r>
            <w:proofErr w:type="spellStart"/>
            <w:r w:rsidRPr="00FE0381">
              <w:t>Kadzik</w:t>
            </w:r>
            <w:proofErr w:type="spellEnd"/>
            <w:r w:rsidRPr="00FE0381">
              <w:t xml:space="preserve"> </w:t>
            </w:r>
            <w:proofErr w:type="spellStart"/>
            <w:r w:rsidR="00FE0381" w:rsidRPr="00FE0381">
              <w:t>Sp</w:t>
            </w:r>
            <w:r w:rsidR="00FE0381">
              <w:t>.</w:t>
            </w:r>
            <w:r w:rsidR="00FE0381" w:rsidRPr="00FE0381">
              <w:t>J</w:t>
            </w:r>
            <w:proofErr w:type="spellEnd"/>
            <w:r w:rsidR="00FE0381">
              <w:t>.</w:t>
            </w:r>
          </w:p>
          <w:p w14:paraId="793B6291" w14:textId="2F180FAA" w:rsidR="00964B76" w:rsidRPr="00FE0381" w:rsidRDefault="00964B76" w:rsidP="00D203BD">
            <w:r w:rsidRPr="00FE0381">
              <w:t>os. 2 Pułku Lotniczego</w:t>
            </w:r>
            <w:r w:rsidRPr="00FE0381">
              <w:t xml:space="preserve"> </w:t>
            </w:r>
            <w:r w:rsidRPr="00FE0381">
              <w:t>16/9</w:t>
            </w:r>
            <w:r w:rsidRPr="00FE0381">
              <w:t xml:space="preserve"> </w:t>
            </w:r>
          </w:p>
          <w:p w14:paraId="76415793" w14:textId="77777777" w:rsidR="00964B76" w:rsidRPr="00FE0381" w:rsidRDefault="00964B76" w:rsidP="00D203BD">
            <w:pPr>
              <w:spacing w:after="80"/>
              <w:jc w:val="both"/>
            </w:pPr>
            <w:r w:rsidRPr="00FE0381">
              <w:t>31-868</w:t>
            </w:r>
            <w:r w:rsidRPr="00FE0381">
              <w:t xml:space="preserve"> </w:t>
            </w:r>
            <w:r w:rsidRPr="00FE0381">
              <w:t>Kraków</w:t>
            </w:r>
          </w:p>
        </w:tc>
        <w:tc>
          <w:tcPr>
            <w:tcW w:w="2551" w:type="dxa"/>
            <w:vAlign w:val="center"/>
          </w:tcPr>
          <w:p w14:paraId="43C988D4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35 146.02 zł</w:t>
            </w:r>
          </w:p>
        </w:tc>
      </w:tr>
      <w:tr w:rsidR="00964B76" w:rsidRPr="00FE0381" w14:paraId="0C2AB261" w14:textId="77777777" w:rsidTr="00D203BD">
        <w:tc>
          <w:tcPr>
            <w:tcW w:w="1276" w:type="dxa"/>
            <w:vAlign w:val="center"/>
          </w:tcPr>
          <w:p w14:paraId="163B3D0F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9</w:t>
            </w:r>
          </w:p>
        </w:tc>
        <w:tc>
          <w:tcPr>
            <w:tcW w:w="1276" w:type="dxa"/>
            <w:vAlign w:val="center"/>
          </w:tcPr>
          <w:p w14:paraId="79A224C3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1</w:t>
            </w:r>
          </w:p>
        </w:tc>
        <w:tc>
          <w:tcPr>
            <w:tcW w:w="3969" w:type="dxa"/>
          </w:tcPr>
          <w:p w14:paraId="5C695582" w14:textId="1322923E" w:rsidR="00964B76" w:rsidRPr="00FE0381" w:rsidRDefault="00964B76" w:rsidP="00D203BD">
            <w:pPr>
              <w:spacing w:before="80" w:after="40"/>
            </w:pPr>
            <w:r w:rsidRPr="00FE0381">
              <w:t xml:space="preserve">CEZAR Cezary </w:t>
            </w:r>
            <w:proofErr w:type="spellStart"/>
            <w:r w:rsidRPr="00FE0381">
              <w:t>Machnio</w:t>
            </w:r>
            <w:proofErr w:type="spellEnd"/>
            <w:r w:rsidRPr="00FE0381">
              <w:t xml:space="preserve"> i Piotr Gębka </w:t>
            </w:r>
            <w:r w:rsidR="00FE0381">
              <w:br/>
            </w:r>
            <w:r w:rsidRPr="00FE0381">
              <w:t>Sp. z o.o.</w:t>
            </w:r>
          </w:p>
          <w:p w14:paraId="5002420E" w14:textId="253C639E" w:rsidR="00964B76" w:rsidRPr="00FE0381" w:rsidRDefault="00964B76" w:rsidP="00D203BD">
            <w:r w:rsidRPr="00FE0381">
              <w:t>ul. Wolność 8/4</w:t>
            </w:r>
            <w:r w:rsidRPr="00FE0381">
              <w:t xml:space="preserve"> </w:t>
            </w:r>
          </w:p>
          <w:p w14:paraId="01ACE729" w14:textId="77777777" w:rsidR="00964B76" w:rsidRPr="00FE0381" w:rsidRDefault="00964B76" w:rsidP="00D203BD">
            <w:pPr>
              <w:spacing w:after="80"/>
              <w:jc w:val="both"/>
            </w:pPr>
            <w:r w:rsidRPr="00FE0381">
              <w:t>26-600</w:t>
            </w:r>
            <w:r w:rsidRPr="00FE0381">
              <w:t xml:space="preserve"> </w:t>
            </w:r>
            <w:r w:rsidRPr="00FE0381">
              <w:t>Radom</w:t>
            </w:r>
          </w:p>
        </w:tc>
        <w:tc>
          <w:tcPr>
            <w:tcW w:w="2551" w:type="dxa"/>
            <w:vAlign w:val="center"/>
          </w:tcPr>
          <w:p w14:paraId="612CBBBA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629 528.50 zł</w:t>
            </w:r>
          </w:p>
        </w:tc>
      </w:tr>
      <w:tr w:rsidR="00964B76" w:rsidRPr="00FE0381" w14:paraId="21EFAB36" w14:textId="77777777" w:rsidTr="00D203BD">
        <w:tc>
          <w:tcPr>
            <w:tcW w:w="1276" w:type="dxa"/>
            <w:vAlign w:val="center"/>
          </w:tcPr>
          <w:p w14:paraId="5D09FB9E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10</w:t>
            </w:r>
          </w:p>
        </w:tc>
        <w:tc>
          <w:tcPr>
            <w:tcW w:w="1276" w:type="dxa"/>
            <w:vAlign w:val="center"/>
          </w:tcPr>
          <w:p w14:paraId="6306C812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3</w:t>
            </w:r>
          </w:p>
        </w:tc>
        <w:tc>
          <w:tcPr>
            <w:tcW w:w="3969" w:type="dxa"/>
          </w:tcPr>
          <w:p w14:paraId="1636350E" w14:textId="19F7716D" w:rsidR="00964B76" w:rsidRPr="00FE0381" w:rsidRDefault="00964B76" w:rsidP="00D203BD">
            <w:pPr>
              <w:spacing w:before="80" w:after="40"/>
            </w:pPr>
            <w:r w:rsidRPr="00FE0381">
              <w:t xml:space="preserve">Przedsiębiorstwo Handlowe KOGEX </w:t>
            </w:r>
            <w:r w:rsidR="000233F6">
              <w:br/>
            </w:r>
            <w:r w:rsidRPr="00FE0381">
              <w:t>Sp. z o.o.</w:t>
            </w:r>
          </w:p>
          <w:p w14:paraId="389E1DBF" w14:textId="20F3BB4D" w:rsidR="00964B76" w:rsidRPr="00FE0381" w:rsidRDefault="000233F6" w:rsidP="00D203BD">
            <w:r>
              <w:t xml:space="preserve">Ul. </w:t>
            </w:r>
            <w:r w:rsidR="00964B76" w:rsidRPr="00FE0381">
              <w:t>Myszkowska</w:t>
            </w:r>
            <w:r w:rsidR="00964B76" w:rsidRPr="00FE0381">
              <w:t xml:space="preserve"> </w:t>
            </w:r>
            <w:r w:rsidR="00964B76" w:rsidRPr="00FE0381">
              <w:t>16</w:t>
            </w:r>
            <w:r w:rsidR="00964B76" w:rsidRPr="00FE0381">
              <w:t xml:space="preserve"> </w:t>
            </w:r>
          </w:p>
          <w:p w14:paraId="24E8030D" w14:textId="41652C26" w:rsidR="00964B76" w:rsidRPr="00FE0381" w:rsidRDefault="00964B76" w:rsidP="00D203BD">
            <w:pPr>
              <w:spacing w:after="80"/>
              <w:jc w:val="both"/>
            </w:pPr>
            <w:r w:rsidRPr="00FE0381">
              <w:t>52</w:t>
            </w:r>
            <w:r w:rsidR="000233F6">
              <w:t>-</w:t>
            </w:r>
            <w:r w:rsidRPr="00FE0381">
              <w:t>019</w:t>
            </w:r>
            <w:r w:rsidRPr="00FE0381">
              <w:t xml:space="preserve"> </w:t>
            </w:r>
            <w:r w:rsidRPr="00FE0381">
              <w:t>Wrocław</w:t>
            </w:r>
          </w:p>
        </w:tc>
        <w:tc>
          <w:tcPr>
            <w:tcW w:w="2551" w:type="dxa"/>
            <w:vAlign w:val="center"/>
          </w:tcPr>
          <w:p w14:paraId="73C9DB51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46 903.59 zł</w:t>
            </w:r>
          </w:p>
        </w:tc>
      </w:tr>
      <w:tr w:rsidR="00964B76" w:rsidRPr="00FE0381" w14:paraId="21B39238" w14:textId="77777777" w:rsidTr="00D203BD">
        <w:tc>
          <w:tcPr>
            <w:tcW w:w="1276" w:type="dxa"/>
            <w:vAlign w:val="center"/>
          </w:tcPr>
          <w:p w14:paraId="028808F8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11</w:t>
            </w:r>
          </w:p>
        </w:tc>
        <w:tc>
          <w:tcPr>
            <w:tcW w:w="1276" w:type="dxa"/>
            <w:vAlign w:val="center"/>
          </w:tcPr>
          <w:p w14:paraId="37CCB71C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1</w:t>
            </w:r>
          </w:p>
        </w:tc>
        <w:tc>
          <w:tcPr>
            <w:tcW w:w="3969" w:type="dxa"/>
          </w:tcPr>
          <w:p w14:paraId="43997CAC" w14:textId="77777777" w:rsidR="00964B76" w:rsidRPr="00FE0381" w:rsidRDefault="00964B76" w:rsidP="00D203BD">
            <w:pPr>
              <w:spacing w:before="80" w:after="40"/>
            </w:pPr>
            <w:r w:rsidRPr="00FE0381">
              <w:t xml:space="preserve">Web-Profit Maciej </w:t>
            </w:r>
            <w:proofErr w:type="spellStart"/>
            <w:r w:rsidRPr="00FE0381">
              <w:t>Kuźlik</w:t>
            </w:r>
            <w:proofErr w:type="spellEnd"/>
          </w:p>
          <w:p w14:paraId="7250B89C" w14:textId="123DCEDD" w:rsidR="00964B76" w:rsidRPr="00FE0381" w:rsidRDefault="000233F6" w:rsidP="00D203BD">
            <w:r>
              <w:t xml:space="preserve">Ul. </w:t>
            </w:r>
            <w:r w:rsidR="00964B76" w:rsidRPr="00FE0381">
              <w:t>Spokojna</w:t>
            </w:r>
            <w:r w:rsidR="00964B76" w:rsidRPr="00FE0381">
              <w:t xml:space="preserve"> </w:t>
            </w:r>
            <w:r w:rsidR="00964B76" w:rsidRPr="00FE0381">
              <w:t>18</w:t>
            </w:r>
            <w:r w:rsidR="00964B76" w:rsidRPr="00FE0381">
              <w:t xml:space="preserve"> </w:t>
            </w:r>
          </w:p>
          <w:p w14:paraId="1DC7289E" w14:textId="77777777" w:rsidR="00964B76" w:rsidRPr="00FE0381" w:rsidRDefault="00964B76" w:rsidP="00D203BD">
            <w:pPr>
              <w:spacing w:after="80"/>
              <w:jc w:val="both"/>
            </w:pPr>
            <w:r w:rsidRPr="00FE0381">
              <w:t>41-940</w:t>
            </w:r>
            <w:r w:rsidRPr="00FE0381">
              <w:t xml:space="preserve"> </w:t>
            </w:r>
            <w:r w:rsidRPr="00FE0381">
              <w:t>Piekary Śląskie</w:t>
            </w:r>
          </w:p>
        </w:tc>
        <w:tc>
          <w:tcPr>
            <w:tcW w:w="2551" w:type="dxa"/>
            <w:vAlign w:val="center"/>
          </w:tcPr>
          <w:p w14:paraId="7C6DF742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330 368.71 zł</w:t>
            </w:r>
          </w:p>
        </w:tc>
      </w:tr>
      <w:tr w:rsidR="00964B76" w:rsidRPr="00FE0381" w14:paraId="407BF50C" w14:textId="77777777" w:rsidTr="00D203BD">
        <w:tc>
          <w:tcPr>
            <w:tcW w:w="1276" w:type="dxa"/>
            <w:vAlign w:val="center"/>
          </w:tcPr>
          <w:p w14:paraId="00FD2FE9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11</w:t>
            </w:r>
          </w:p>
        </w:tc>
        <w:tc>
          <w:tcPr>
            <w:tcW w:w="1276" w:type="dxa"/>
            <w:vAlign w:val="center"/>
          </w:tcPr>
          <w:p w14:paraId="0C23AEA7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2</w:t>
            </w:r>
          </w:p>
        </w:tc>
        <w:tc>
          <w:tcPr>
            <w:tcW w:w="3969" w:type="dxa"/>
          </w:tcPr>
          <w:p w14:paraId="4FEFE834" w14:textId="77777777" w:rsidR="00964B76" w:rsidRPr="00FE0381" w:rsidRDefault="00964B76" w:rsidP="00D203BD">
            <w:pPr>
              <w:spacing w:before="80" w:after="40"/>
            </w:pPr>
            <w:r w:rsidRPr="00FE0381">
              <w:t xml:space="preserve">Web-Profit Maciej </w:t>
            </w:r>
            <w:proofErr w:type="spellStart"/>
            <w:r w:rsidRPr="00FE0381">
              <w:t>Kuźlik</w:t>
            </w:r>
            <w:proofErr w:type="spellEnd"/>
          </w:p>
          <w:p w14:paraId="41ABE653" w14:textId="2887A2D5" w:rsidR="00964B76" w:rsidRPr="00FE0381" w:rsidRDefault="000233F6" w:rsidP="00D203BD">
            <w:r>
              <w:t xml:space="preserve">Ul. </w:t>
            </w:r>
            <w:r w:rsidR="00964B76" w:rsidRPr="00FE0381">
              <w:t>Spokojna</w:t>
            </w:r>
            <w:r w:rsidR="00964B76" w:rsidRPr="00FE0381">
              <w:t xml:space="preserve"> </w:t>
            </w:r>
            <w:r w:rsidR="00964B76" w:rsidRPr="00FE0381">
              <w:t>18</w:t>
            </w:r>
            <w:r w:rsidR="00964B76" w:rsidRPr="00FE0381">
              <w:t xml:space="preserve"> </w:t>
            </w:r>
          </w:p>
          <w:p w14:paraId="7AAFCE9F" w14:textId="77777777" w:rsidR="00964B76" w:rsidRPr="00FE0381" w:rsidRDefault="00964B76" w:rsidP="00D203BD">
            <w:pPr>
              <w:spacing w:after="80"/>
              <w:jc w:val="both"/>
            </w:pPr>
            <w:r w:rsidRPr="00FE0381">
              <w:t>41-940</w:t>
            </w:r>
            <w:r w:rsidRPr="00FE0381">
              <w:t xml:space="preserve"> </w:t>
            </w:r>
            <w:r w:rsidRPr="00FE0381">
              <w:t>Piekary Śląskie</w:t>
            </w:r>
          </w:p>
        </w:tc>
        <w:tc>
          <w:tcPr>
            <w:tcW w:w="2551" w:type="dxa"/>
            <w:vAlign w:val="center"/>
          </w:tcPr>
          <w:p w14:paraId="4596AD1C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24 758.70 zł</w:t>
            </w:r>
          </w:p>
        </w:tc>
      </w:tr>
      <w:tr w:rsidR="00964B76" w:rsidRPr="00FE0381" w14:paraId="22014891" w14:textId="77777777" w:rsidTr="00D203BD">
        <w:tc>
          <w:tcPr>
            <w:tcW w:w="1276" w:type="dxa"/>
            <w:vAlign w:val="center"/>
          </w:tcPr>
          <w:p w14:paraId="6E749A15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11</w:t>
            </w:r>
          </w:p>
        </w:tc>
        <w:tc>
          <w:tcPr>
            <w:tcW w:w="1276" w:type="dxa"/>
            <w:vAlign w:val="center"/>
          </w:tcPr>
          <w:p w14:paraId="0A4817D6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3</w:t>
            </w:r>
          </w:p>
        </w:tc>
        <w:tc>
          <w:tcPr>
            <w:tcW w:w="3969" w:type="dxa"/>
          </w:tcPr>
          <w:p w14:paraId="0AC71821" w14:textId="77777777" w:rsidR="00964B76" w:rsidRPr="00FE0381" w:rsidRDefault="00964B76" w:rsidP="00D203BD">
            <w:pPr>
              <w:spacing w:before="80" w:after="40"/>
            </w:pPr>
            <w:r w:rsidRPr="00FE0381">
              <w:t xml:space="preserve">Web-Profit Maciej </w:t>
            </w:r>
            <w:proofErr w:type="spellStart"/>
            <w:r w:rsidRPr="00FE0381">
              <w:t>Kuźlik</w:t>
            </w:r>
            <w:proofErr w:type="spellEnd"/>
          </w:p>
          <w:p w14:paraId="12F563FC" w14:textId="79898344" w:rsidR="00964B76" w:rsidRPr="00FE0381" w:rsidRDefault="000233F6" w:rsidP="00D203BD">
            <w:r>
              <w:t xml:space="preserve">Ul. </w:t>
            </w:r>
            <w:r w:rsidR="00964B76" w:rsidRPr="00FE0381">
              <w:t>Spokojna</w:t>
            </w:r>
            <w:r w:rsidR="00964B76" w:rsidRPr="00FE0381">
              <w:t xml:space="preserve"> </w:t>
            </w:r>
            <w:r w:rsidR="00964B76" w:rsidRPr="00FE0381">
              <w:t>18</w:t>
            </w:r>
            <w:r w:rsidR="00964B76" w:rsidRPr="00FE0381">
              <w:t xml:space="preserve"> </w:t>
            </w:r>
          </w:p>
          <w:p w14:paraId="6B0984A6" w14:textId="77777777" w:rsidR="00964B76" w:rsidRPr="00FE0381" w:rsidRDefault="00964B76" w:rsidP="00D203BD">
            <w:pPr>
              <w:spacing w:after="80"/>
              <w:jc w:val="both"/>
            </w:pPr>
            <w:r w:rsidRPr="00FE0381">
              <w:t>41-940</w:t>
            </w:r>
            <w:r w:rsidRPr="00FE0381">
              <w:t xml:space="preserve"> </w:t>
            </w:r>
            <w:r w:rsidRPr="00FE0381">
              <w:t>Piekary Śląskie</w:t>
            </w:r>
          </w:p>
        </w:tc>
        <w:tc>
          <w:tcPr>
            <w:tcW w:w="2551" w:type="dxa"/>
            <w:vAlign w:val="center"/>
          </w:tcPr>
          <w:p w14:paraId="6732C6CB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67 335.12 zł</w:t>
            </w:r>
          </w:p>
        </w:tc>
      </w:tr>
      <w:tr w:rsidR="00964B76" w:rsidRPr="00FE0381" w14:paraId="6D1F94EB" w14:textId="77777777" w:rsidTr="00D203BD">
        <w:tc>
          <w:tcPr>
            <w:tcW w:w="1276" w:type="dxa"/>
            <w:vAlign w:val="center"/>
          </w:tcPr>
          <w:p w14:paraId="2649AEF4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11</w:t>
            </w:r>
          </w:p>
        </w:tc>
        <w:tc>
          <w:tcPr>
            <w:tcW w:w="1276" w:type="dxa"/>
            <w:vAlign w:val="center"/>
          </w:tcPr>
          <w:p w14:paraId="73C99D08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4</w:t>
            </w:r>
          </w:p>
        </w:tc>
        <w:tc>
          <w:tcPr>
            <w:tcW w:w="3969" w:type="dxa"/>
          </w:tcPr>
          <w:p w14:paraId="189A264F" w14:textId="77777777" w:rsidR="00964B76" w:rsidRPr="00FE0381" w:rsidRDefault="00964B76" w:rsidP="00D203BD">
            <w:pPr>
              <w:spacing w:before="80" w:after="40"/>
            </w:pPr>
            <w:r w:rsidRPr="00FE0381">
              <w:t xml:space="preserve">Web-Profit Maciej </w:t>
            </w:r>
            <w:proofErr w:type="spellStart"/>
            <w:r w:rsidRPr="00FE0381">
              <w:t>Kuźlik</w:t>
            </w:r>
            <w:proofErr w:type="spellEnd"/>
          </w:p>
          <w:p w14:paraId="6CBC557A" w14:textId="01462994" w:rsidR="00964B76" w:rsidRPr="00FE0381" w:rsidRDefault="000233F6" w:rsidP="00D203BD">
            <w:r>
              <w:t xml:space="preserve">Ul. </w:t>
            </w:r>
            <w:r w:rsidR="00964B76" w:rsidRPr="00FE0381">
              <w:t>Spokojna</w:t>
            </w:r>
            <w:r w:rsidR="00964B76" w:rsidRPr="00FE0381">
              <w:t xml:space="preserve"> </w:t>
            </w:r>
            <w:r w:rsidR="00964B76" w:rsidRPr="00FE0381">
              <w:t>18</w:t>
            </w:r>
            <w:r w:rsidR="00964B76" w:rsidRPr="00FE0381">
              <w:t xml:space="preserve"> </w:t>
            </w:r>
          </w:p>
          <w:p w14:paraId="10280CAE" w14:textId="77777777" w:rsidR="00964B76" w:rsidRPr="00FE0381" w:rsidRDefault="00964B76" w:rsidP="00D203BD">
            <w:pPr>
              <w:spacing w:after="80"/>
              <w:jc w:val="both"/>
            </w:pPr>
            <w:r w:rsidRPr="00FE0381">
              <w:t>41-940</w:t>
            </w:r>
            <w:r w:rsidRPr="00FE0381">
              <w:t xml:space="preserve"> </w:t>
            </w:r>
            <w:r w:rsidRPr="00FE0381">
              <w:t>Piekary Śląskie</w:t>
            </w:r>
          </w:p>
        </w:tc>
        <w:tc>
          <w:tcPr>
            <w:tcW w:w="2551" w:type="dxa"/>
            <w:vAlign w:val="center"/>
          </w:tcPr>
          <w:p w14:paraId="6B7B1D4A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27 244.50 zł</w:t>
            </w:r>
          </w:p>
        </w:tc>
      </w:tr>
      <w:tr w:rsidR="00964B76" w:rsidRPr="00FE0381" w14:paraId="36000E41" w14:textId="77777777" w:rsidTr="00D203BD">
        <w:tc>
          <w:tcPr>
            <w:tcW w:w="1276" w:type="dxa"/>
            <w:vAlign w:val="center"/>
          </w:tcPr>
          <w:p w14:paraId="6FA0F115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11</w:t>
            </w:r>
          </w:p>
        </w:tc>
        <w:tc>
          <w:tcPr>
            <w:tcW w:w="1276" w:type="dxa"/>
            <w:vAlign w:val="center"/>
          </w:tcPr>
          <w:p w14:paraId="0C4D9A42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5</w:t>
            </w:r>
          </w:p>
        </w:tc>
        <w:tc>
          <w:tcPr>
            <w:tcW w:w="3969" w:type="dxa"/>
          </w:tcPr>
          <w:p w14:paraId="1823918C" w14:textId="77777777" w:rsidR="00964B76" w:rsidRPr="00FE0381" w:rsidRDefault="00964B76" w:rsidP="00D203BD">
            <w:pPr>
              <w:spacing w:before="80" w:after="40"/>
            </w:pPr>
            <w:r w:rsidRPr="00FE0381">
              <w:t xml:space="preserve">Web-Profit Maciej </w:t>
            </w:r>
            <w:proofErr w:type="spellStart"/>
            <w:r w:rsidRPr="00FE0381">
              <w:t>Kuźlik</w:t>
            </w:r>
            <w:proofErr w:type="spellEnd"/>
          </w:p>
          <w:p w14:paraId="27936AD9" w14:textId="03778A98" w:rsidR="00964B76" w:rsidRPr="00FE0381" w:rsidRDefault="000233F6" w:rsidP="00D203BD">
            <w:r>
              <w:t xml:space="preserve">Ul. </w:t>
            </w:r>
            <w:r w:rsidR="00964B76" w:rsidRPr="00FE0381">
              <w:t>Spokojna</w:t>
            </w:r>
            <w:r w:rsidR="00964B76" w:rsidRPr="00FE0381">
              <w:t xml:space="preserve"> </w:t>
            </w:r>
            <w:r w:rsidR="00964B76" w:rsidRPr="00FE0381">
              <w:t>18</w:t>
            </w:r>
            <w:r w:rsidR="00964B76" w:rsidRPr="00FE0381">
              <w:t xml:space="preserve"> </w:t>
            </w:r>
          </w:p>
          <w:p w14:paraId="5D76C924" w14:textId="77777777" w:rsidR="00964B76" w:rsidRPr="00FE0381" w:rsidRDefault="00964B76" w:rsidP="00D203BD">
            <w:pPr>
              <w:spacing w:after="80"/>
              <w:jc w:val="both"/>
            </w:pPr>
            <w:r w:rsidRPr="00FE0381">
              <w:t>41-940</w:t>
            </w:r>
            <w:r w:rsidRPr="00FE0381">
              <w:t xml:space="preserve"> </w:t>
            </w:r>
            <w:r w:rsidRPr="00FE0381">
              <w:t>Piekary Śląskie</w:t>
            </w:r>
          </w:p>
        </w:tc>
        <w:tc>
          <w:tcPr>
            <w:tcW w:w="2551" w:type="dxa"/>
            <w:vAlign w:val="center"/>
          </w:tcPr>
          <w:p w14:paraId="310F60C4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119 679.00 zł</w:t>
            </w:r>
          </w:p>
        </w:tc>
      </w:tr>
      <w:tr w:rsidR="00964B76" w:rsidRPr="00FE0381" w14:paraId="5F5B5B61" w14:textId="77777777" w:rsidTr="00D203BD">
        <w:tc>
          <w:tcPr>
            <w:tcW w:w="1276" w:type="dxa"/>
            <w:vAlign w:val="center"/>
          </w:tcPr>
          <w:p w14:paraId="3B2F9F4B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12</w:t>
            </w:r>
          </w:p>
        </w:tc>
        <w:tc>
          <w:tcPr>
            <w:tcW w:w="1276" w:type="dxa"/>
            <w:vAlign w:val="center"/>
          </w:tcPr>
          <w:p w14:paraId="2CFEC542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1</w:t>
            </w:r>
          </w:p>
        </w:tc>
        <w:tc>
          <w:tcPr>
            <w:tcW w:w="3969" w:type="dxa"/>
          </w:tcPr>
          <w:p w14:paraId="44E2339E" w14:textId="77777777" w:rsidR="00964B76" w:rsidRPr="00FE0381" w:rsidRDefault="00964B76" w:rsidP="00D203BD">
            <w:pPr>
              <w:spacing w:before="80" w:after="40"/>
            </w:pPr>
            <w:r w:rsidRPr="00FE0381">
              <w:t>APLY Anna Borawska</w:t>
            </w:r>
          </w:p>
          <w:p w14:paraId="34E3088B" w14:textId="0009B2DF" w:rsidR="00964B76" w:rsidRPr="00FE0381" w:rsidRDefault="000233F6" w:rsidP="00D203BD">
            <w:r>
              <w:t xml:space="preserve">Ul. </w:t>
            </w:r>
            <w:r w:rsidR="00964B76" w:rsidRPr="00FE0381">
              <w:t>Zagórzańska</w:t>
            </w:r>
            <w:r w:rsidR="00964B76" w:rsidRPr="00FE0381">
              <w:t xml:space="preserve"> </w:t>
            </w:r>
            <w:r w:rsidR="00964B76" w:rsidRPr="00FE0381">
              <w:t>28c</w:t>
            </w:r>
            <w:r w:rsidR="00964B76" w:rsidRPr="00FE0381">
              <w:t xml:space="preserve"> </w:t>
            </w:r>
          </w:p>
          <w:p w14:paraId="04CB95AA" w14:textId="77777777" w:rsidR="00964B76" w:rsidRPr="00FE0381" w:rsidRDefault="00964B76" w:rsidP="00D203BD">
            <w:pPr>
              <w:spacing w:after="80"/>
              <w:jc w:val="both"/>
            </w:pPr>
            <w:r w:rsidRPr="00FE0381">
              <w:t>04-965</w:t>
            </w:r>
            <w:r w:rsidRPr="00FE0381">
              <w:t xml:space="preserve"> </w:t>
            </w:r>
            <w:r w:rsidRPr="00FE0381">
              <w:t>Warszawa</w:t>
            </w:r>
          </w:p>
        </w:tc>
        <w:tc>
          <w:tcPr>
            <w:tcW w:w="2551" w:type="dxa"/>
            <w:vAlign w:val="center"/>
          </w:tcPr>
          <w:p w14:paraId="11395415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389 000.00 zł</w:t>
            </w:r>
          </w:p>
        </w:tc>
      </w:tr>
      <w:tr w:rsidR="00964B76" w:rsidRPr="00FE0381" w14:paraId="00419C65" w14:textId="77777777" w:rsidTr="00D203BD">
        <w:tc>
          <w:tcPr>
            <w:tcW w:w="1276" w:type="dxa"/>
            <w:vAlign w:val="center"/>
          </w:tcPr>
          <w:p w14:paraId="4ECD8974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12</w:t>
            </w:r>
          </w:p>
        </w:tc>
        <w:tc>
          <w:tcPr>
            <w:tcW w:w="1276" w:type="dxa"/>
            <w:vAlign w:val="center"/>
          </w:tcPr>
          <w:p w14:paraId="3E1F1297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2</w:t>
            </w:r>
          </w:p>
        </w:tc>
        <w:tc>
          <w:tcPr>
            <w:tcW w:w="3969" w:type="dxa"/>
          </w:tcPr>
          <w:p w14:paraId="4918F077" w14:textId="77777777" w:rsidR="00964B76" w:rsidRPr="00FE0381" w:rsidRDefault="00964B76" w:rsidP="00D203BD">
            <w:pPr>
              <w:spacing w:before="80" w:after="40"/>
            </w:pPr>
            <w:r w:rsidRPr="00FE0381">
              <w:t>APLY Anna Borawska</w:t>
            </w:r>
          </w:p>
          <w:p w14:paraId="5CCDD541" w14:textId="3875EC88" w:rsidR="00964B76" w:rsidRPr="00FE0381" w:rsidRDefault="000233F6" w:rsidP="00D203BD">
            <w:r>
              <w:t xml:space="preserve">Ul. </w:t>
            </w:r>
            <w:r w:rsidR="00964B76" w:rsidRPr="00FE0381">
              <w:t>Zagórzańska</w:t>
            </w:r>
            <w:r w:rsidR="00964B76" w:rsidRPr="00FE0381">
              <w:t xml:space="preserve"> </w:t>
            </w:r>
            <w:r w:rsidR="00964B76" w:rsidRPr="00FE0381">
              <w:t>28c</w:t>
            </w:r>
            <w:r w:rsidR="00964B76" w:rsidRPr="00FE0381">
              <w:t xml:space="preserve"> </w:t>
            </w:r>
          </w:p>
          <w:p w14:paraId="5F7AF827" w14:textId="77777777" w:rsidR="00964B76" w:rsidRPr="00FE0381" w:rsidRDefault="00964B76" w:rsidP="00D203BD">
            <w:pPr>
              <w:spacing w:after="80"/>
              <w:jc w:val="both"/>
            </w:pPr>
            <w:r w:rsidRPr="00FE0381">
              <w:t>04-965</w:t>
            </w:r>
            <w:r w:rsidRPr="00FE0381">
              <w:t xml:space="preserve"> </w:t>
            </w:r>
            <w:r w:rsidRPr="00FE0381">
              <w:t>Warszawa</w:t>
            </w:r>
          </w:p>
        </w:tc>
        <w:tc>
          <w:tcPr>
            <w:tcW w:w="2551" w:type="dxa"/>
            <w:vAlign w:val="center"/>
          </w:tcPr>
          <w:p w14:paraId="0B8ECC55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59 500.00 zł</w:t>
            </w:r>
          </w:p>
        </w:tc>
      </w:tr>
      <w:tr w:rsidR="00964B76" w:rsidRPr="00FE0381" w14:paraId="187DC8A3" w14:textId="77777777" w:rsidTr="00D203BD">
        <w:tc>
          <w:tcPr>
            <w:tcW w:w="1276" w:type="dxa"/>
            <w:vAlign w:val="center"/>
          </w:tcPr>
          <w:p w14:paraId="7019750D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12</w:t>
            </w:r>
          </w:p>
        </w:tc>
        <w:tc>
          <w:tcPr>
            <w:tcW w:w="1276" w:type="dxa"/>
            <w:vAlign w:val="center"/>
          </w:tcPr>
          <w:p w14:paraId="1BAC73EE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3</w:t>
            </w:r>
          </w:p>
        </w:tc>
        <w:tc>
          <w:tcPr>
            <w:tcW w:w="3969" w:type="dxa"/>
          </w:tcPr>
          <w:p w14:paraId="41E82B3B" w14:textId="77777777" w:rsidR="00964B76" w:rsidRPr="00FE0381" w:rsidRDefault="00964B76" w:rsidP="00D203BD">
            <w:pPr>
              <w:spacing w:before="80" w:after="40"/>
            </w:pPr>
            <w:r w:rsidRPr="00FE0381">
              <w:t>APLY Anna Borawska</w:t>
            </w:r>
          </w:p>
          <w:p w14:paraId="02CF5200" w14:textId="07BFBE7A" w:rsidR="00964B76" w:rsidRPr="00FE0381" w:rsidRDefault="000233F6" w:rsidP="00D203BD">
            <w:r>
              <w:t xml:space="preserve">Ul. </w:t>
            </w:r>
            <w:r w:rsidR="00964B76" w:rsidRPr="00FE0381">
              <w:t>Zagórzańska</w:t>
            </w:r>
            <w:r w:rsidR="00964B76" w:rsidRPr="00FE0381">
              <w:t xml:space="preserve"> </w:t>
            </w:r>
            <w:r w:rsidR="00964B76" w:rsidRPr="00FE0381">
              <w:t>28c</w:t>
            </w:r>
            <w:r w:rsidR="00964B76" w:rsidRPr="00FE0381">
              <w:t xml:space="preserve"> </w:t>
            </w:r>
          </w:p>
          <w:p w14:paraId="66897C20" w14:textId="77777777" w:rsidR="00964B76" w:rsidRPr="00FE0381" w:rsidRDefault="00964B76" w:rsidP="00D203BD">
            <w:pPr>
              <w:spacing w:after="80"/>
              <w:jc w:val="both"/>
            </w:pPr>
            <w:r w:rsidRPr="00FE0381">
              <w:t>04-965</w:t>
            </w:r>
            <w:r w:rsidRPr="00FE0381">
              <w:t xml:space="preserve"> </w:t>
            </w:r>
            <w:r w:rsidRPr="00FE0381">
              <w:t>Warszawa</w:t>
            </w:r>
          </w:p>
        </w:tc>
        <w:tc>
          <w:tcPr>
            <w:tcW w:w="2551" w:type="dxa"/>
            <w:vAlign w:val="center"/>
          </w:tcPr>
          <w:p w14:paraId="436BC553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77 000.00 zł</w:t>
            </w:r>
          </w:p>
        </w:tc>
      </w:tr>
      <w:tr w:rsidR="00964B76" w:rsidRPr="00FE0381" w14:paraId="09D70816" w14:textId="77777777" w:rsidTr="00D203BD">
        <w:tc>
          <w:tcPr>
            <w:tcW w:w="1276" w:type="dxa"/>
            <w:vAlign w:val="center"/>
          </w:tcPr>
          <w:p w14:paraId="2C86D3A2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12</w:t>
            </w:r>
          </w:p>
        </w:tc>
        <w:tc>
          <w:tcPr>
            <w:tcW w:w="1276" w:type="dxa"/>
            <w:vAlign w:val="center"/>
          </w:tcPr>
          <w:p w14:paraId="4B71AD17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4</w:t>
            </w:r>
          </w:p>
        </w:tc>
        <w:tc>
          <w:tcPr>
            <w:tcW w:w="3969" w:type="dxa"/>
          </w:tcPr>
          <w:p w14:paraId="630A30E2" w14:textId="77777777" w:rsidR="00964B76" w:rsidRPr="00FE0381" w:rsidRDefault="00964B76" w:rsidP="00D203BD">
            <w:pPr>
              <w:spacing w:before="80" w:after="40"/>
            </w:pPr>
            <w:r w:rsidRPr="00FE0381">
              <w:t>APLY Anna Borawska</w:t>
            </w:r>
          </w:p>
          <w:p w14:paraId="19022CAA" w14:textId="413FC0CE" w:rsidR="00964B76" w:rsidRPr="00FE0381" w:rsidRDefault="000233F6" w:rsidP="00D203BD">
            <w:r>
              <w:t xml:space="preserve">Ul. </w:t>
            </w:r>
            <w:r w:rsidR="00964B76" w:rsidRPr="00FE0381">
              <w:t>Zagórzańska</w:t>
            </w:r>
            <w:r w:rsidR="00964B76" w:rsidRPr="00FE0381">
              <w:t xml:space="preserve"> </w:t>
            </w:r>
            <w:r w:rsidR="00964B76" w:rsidRPr="00FE0381">
              <w:t>28c</w:t>
            </w:r>
            <w:r w:rsidR="00964B76" w:rsidRPr="00FE0381">
              <w:t xml:space="preserve"> </w:t>
            </w:r>
          </w:p>
          <w:p w14:paraId="03783214" w14:textId="77777777" w:rsidR="00964B76" w:rsidRPr="00FE0381" w:rsidRDefault="00964B76" w:rsidP="00D203BD">
            <w:pPr>
              <w:spacing w:after="80"/>
              <w:jc w:val="both"/>
            </w:pPr>
            <w:r w:rsidRPr="00FE0381">
              <w:lastRenderedPageBreak/>
              <w:t>04-965</w:t>
            </w:r>
            <w:r w:rsidRPr="00FE0381">
              <w:t xml:space="preserve"> </w:t>
            </w:r>
            <w:r w:rsidRPr="00FE0381">
              <w:t>Warszawa</w:t>
            </w:r>
          </w:p>
        </w:tc>
        <w:tc>
          <w:tcPr>
            <w:tcW w:w="2551" w:type="dxa"/>
            <w:vAlign w:val="center"/>
          </w:tcPr>
          <w:p w14:paraId="3525E536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lastRenderedPageBreak/>
              <w:t>38 000.00 zł</w:t>
            </w:r>
          </w:p>
        </w:tc>
      </w:tr>
      <w:tr w:rsidR="00964B76" w:rsidRPr="00FE0381" w14:paraId="3C70C0F6" w14:textId="77777777" w:rsidTr="00D203BD">
        <w:tc>
          <w:tcPr>
            <w:tcW w:w="1276" w:type="dxa"/>
            <w:vAlign w:val="center"/>
          </w:tcPr>
          <w:p w14:paraId="195DE1B3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12</w:t>
            </w:r>
          </w:p>
        </w:tc>
        <w:tc>
          <w:tcPr>
            <w:tcW w:w="1276" w:type="dxa"/>
            <w:vAlign w:val="center"/>
          </w:tcPr>
          <w:p w14:paraId="41A86239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5</w:t>
            </w:r>
          </w:p>
        </w:tc>
        <w:tc>
          <w:tcPr>
            <w:tcW w:w="3969" w:type="dxa"/>
          </w:tcPr>
          <w:p w14:paraId="73CD0882" w14:textId="77777777" w:rsidR="00964B76" w:rsidRPr="00FE0381" w:rsidRDefault="00964B76" w:rsidP="00D203BD">
            <w:pPr>
              <w:spacing w:before="80" w:after="40"/>
            </w:pPr>
            <w:r w:rsidRPr="00FE0381">
              <w:t>APLY Anna Borawska</w:t>
            </w:r>
          </w:p>
          <w:p w14:paraId="1BCC6155" w14:textId="61ABBFF9" w:rsidR="00964B76" w:rsidRPr="00FE0381" w:rsidRDefault="000233F6" w:rsidP="00D203BD">
            <w:r>
              <w:t xml:space="preserve">Ul. </w:t>
            </w:r>
            <w:r w:rsidR="00964B76" w:rsidRPr="00FE0381">
              <w:t>Zagórzańska</w:t>
            </w:r>
            <w:r w:rsidR="00964B76" w:rsidRPr="00FE0381">
              <w:t xml:space="preserve"> </w:t>
            </w:r>
            <w:r w:rsidR="00964B76" w:rsidRPr="00FE0381">
              <w:t>28c</w:t>
            </w:r>
            <w:r w:rsidR="00964B76" w:rsidRPr="00FE0381">
              <w:t xml:space="preserve"> </w:t>
            </w:r>
          </w:p>
          <w:p w14:paraId="0ABEC855" w14:textId="77777777" w:rsidR="00964B76" w:rsidRPr="00FE0381" w:rsidRDefault="00964B76" w:rsidP="00D203BD">
            <w:pPr>
              <w:spacing w:after="80"/>
              <w:jc w:val="both"/>
            </w:pPr>
            <w:r w:rsidRPr="00FE0381">
              <w:t>04-965</w:t>
            </w:r>
            <w:r w:rsidRPr="00FE0381">
              <w:t xml:space="preserve"> </w:t>
            </w:r>
            <w:r w:rsidRPr="00FE0381">
              <w:t>Warszawa</w:t>
            </w:r>
          </w:p>
        </w:tc>
        <w:tc>
          <w:tcPr>
            <w:tcW w:w="2551" w:type="dxa"/>
            <w:vAlign w:val="center"/>
          </w:tcPr>
          <w:p w14:paraId="54181F2C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64 000.00 zł</w:t>
            </w:r>
          </w:p>
        </w:tc>
      </w:tr>
      <w:tr w:rsidR="00964B76" w:rsidRPr="00FE0381" w14:paraId="4B678D42" w14:textId="77777777" w:rsidTr="00D203BD">
        <w:tc>
          <w:tcPr>
            <w:tcW w:w="1276" w:type="dxa"/>
            <w:vAlign w:val="center"/>
          </w:tcPr>
          <w:p w14:paraId="4CA77F5F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12</w:t>
            </w:r>
          </w:p>
        </w:tc>
        <w:tc>
          <w:tcPr>
            <w:tcW w:w="1276" w:type="dxa"/>
            <w:vAlign w:val="center"/>
          </w:tcPr>
          <w:p w14:paraId="50CE4FD4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6</w:t>
            </w:r>
          </w:p>
        </w:tc>
        <w:tc>
          <w:tcPr>
            <w:tcW w:w="3969" w:type="dxa"/>
          </w:tcPr>
          <w:p w14:paraId="15D95C93" w14:textId="77777777" w:rsidR="00964B76" w:rsidRPr="00FE0381" w:rsidRDefault="00964B76" w:rsidP="00D203BD">
            <w:pPr>
              <w:spacing w:before="80" w:after="40"/>
            </w:pPr>
            <w:r w:rsidRPr="00FE0381">
              <w:t>APLY Anna Borawska</w:t>
            </w:r>
          </w:p>
          <w:p w14:paraId="4EC11DBC" w14:textId="303E1719" w:rsidR="00964B76" w:rsidRPr="00FE0381" w:rsidRDefault="000233F6" w:rsidP="00D203BD">
            <w:r>
              <w:t xml:space="preserve">Ul. </w:t>
            </w:r>
            <w:r w:rsidR="00964B76" w:rsidRPr="00FE0381">
              <w:t>Zagórzańska</w:t>
            </w:r>
            <w:r w:rsidR="00964B76" w:rsidRPr="00FE0381">
              <w:t xml:space="preserve"> </w:t>
            </w:r>
            <w:r w:rsidR="00964B76" w:rsidRPr="00FE0381">
              <w:t>28c</w:t>
            </w:r>
            <w:r w:rsidR="00964B76" w:rsidRPr="00FE0381">
              <w:t xml:space="preserve"> </w:t>
            </w:r>
          </w:p>
          <w:p w14:paraId="619EA730" w14:textId="77777777" w:rsidR="00964B76" w:rsidRPr="00FE0381" w:rsidRDefault="00964B76" w:rsidP="00D203BD">
            <w:pPr>
              <w:spacing w:after="80"/>
              <w:jc w:val="both"/>
            </w:pPr>
            <w:r w:rsidRPr="00FE0381">
              <w:t>04-965</w:t>
            </w:r>
            <w:r w:rsidRPr="00FE0381">
              <w:t xml:space="preserve"> </w:t>
            </w:r>
            <w:r w:rsidRPr="00FE0381">
              <w:t>Warszawa</w:t>
            </w:r>
          </w:p>
        </w:tc>
        <w:tc>
          <w:tcPr>
            <w:tcW w:w="2551" w:type="dxa"/>
            <w:vAlign w:val="center"/>
          </w:tcPr>
          <w:p w14:paraId="1E80B9E0" w14:textId="77777777" w:rsidR="00964B76" w:rsidRPr="00FE0381" w:rsidRDefault="00964B76" w:rsidP="00D203BD">
            <w:pPr>
              <w:spacing w:before="80" w:after="80"/>
              <w:jc w:val="center"/>
            </w:pPr>
            <w:r w:rsidRPr="00FE0381">
              <w:t>95 000.00 zł</w:t>
            </w:r>
          </w:p>
        </w:tc>
      </w:tr>
      <w:bookmarkEnd w:id="0"/>
    </w:tbl>
    <w:p w14:paraId="49E12F33" w14:textId="6C588739" w:rsidR="000233F6" w:rsidRPr="00FE0381" w:rsidRDefault="000233F6" w:rsidP="000233F6">
      <w:pPr>
        <w:pStyle w:val="Tekstpodstawowy"/>
        <w:spacing w:before="600" w:after="480"/>
        <w:rPr>
          <w:sz w:val="20"/>
        </w:rPr>
      </w:pPr>
    </w:p>
    <w:sectPr w:rsidR="000233F6" w:rsidRPr="00FE0381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B61714" w14:textId="77777777" w:rsidR="000544C0" w:rsidRDefault="000544C0">
      <w:r>
        <w:separator/>
      </w:r>
    </w:p>
  </w:endnote>
  <w:endnote w:type="continuationSeparator" w:id="0">
    <w:p w14:paraId="1A87ED1B" w14:textId="77777777" w:rsidR="000544C0" w:rsidRDefault="000544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08149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0A051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AFFED3" w14:textId="0C27F3F8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FE957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B96925" w14:textId="77777777" w:rsidR="009F189D" w:rsidRDefault="009F189D">
    <w:pPr>
      <w:pStyle w:val="Stopka"/>
      <w:tabs>
        <w:tab w:val="clear" w:pos="4536"/>
      </w:tabs>
      <w:jc w:val="center"/>
    </w:pPr>
  </w:p>
  <w:p w14:paraId="4F03ABF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3BBB94" w14:textId="77777777" w:rsidR="000544C0" w:rsidRDefault="000544C0">
      <w:r>
        <w:separator/>
      </w:r>
    </w:p>
  </w:footnote>
  <w:footnote w:type="continuationSeparator" w:id="0">
    <w:p w14:paraId="0090298F" w14:textId="77777777" w:rsidR="000544C0" w:rsidRDefault="000544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F3A3F" w14:textId="77777777" w:rsidR="00964B76" w:rsidRDefault="00964B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4BF0E" w14:textId="16129A89" w:rsidR="00964B76" w:rsidRDefault="000233F6">
    <w:pPr>
      <w:pStyle w:val="Nagwek"/>
    </w:pPr>
    <w:r w:rsidRPr="0037417B">
      <w:rPr>
        <w:noProof/>
      </w:rPr>
      <w:pict w14:anchorId="1FE79A6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Tytuł: Zestawienie logotypów — opis: Zestawienie logotypów zawierające od lewej: znak Funduszy Europejskich z podpisem Fundusze Europejskie dla Małopolski, flaga Rzeczypospolitej Polskiej, flaga Unii Europejskiej z podpisem dofinansowane przez Unię Europejską oraz logotyp Województwa Małopolskiego." style="width:453.65pt;height:38.9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">
          <v:imagedata r:id="rId1" o:title="" cropright="-14f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FD88A" w14:textId="77777777" w:rsidR="00964B76" w:rsidRDefault="00964B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44C0"/>
    <w:rsid w:val="00007727"/>
    <w:rsid w:val="00017720"/>
    <w:rsid w:val="000233F6"/>
    <w:rsid w:val="00035488"/>
    <w:rsid w:val="000544C0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64B76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E038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74B4B6"/>
  <w15:chartTrackingRefBased/>
  <w15:docId w15:val="{DF2152B1-B42A-482D-AF79-02E976C35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444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2026-01-16T13:19:00Z</cp:lastPrinted>
  <dcterms:created xsi:type="dcterms:W3CDTF">2026-01-16T13:19:00Z</dcterms:created>
  <dcterms:modified xsi:type="dcterms:W3CDTF">2026-01-16T13:19:00Z</dcterms:modified>
</cp:coreProperties>
</file>