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4BFCE" w14:textId="77777777" w:rsidR="00FB7F50" w:rsidRPr="002245BE" w:rsidRDefault="009E2A1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E2A1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E2A16">
        <w:rPr>
          <w:sz w:val="22"/>
          <w:szCs w:val="22"/>
        </w:rPr>
        <w:t>2026-01-16</w:t>
      </w:r>
    </w:p>
    <w:p w14:paraId="40FF092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30F8D77" w14:textId="77777777" w:rsidR="009E2A16" w:rsidRPr="009E2A16" w:rsidRDefault="009E2A16" w:rsidP="00FB7F50">
      <w:pPr>
        <w:spacing w:after="40"/>
        <w:rPr>
          <w:b/>
          <w:bCs/>
          <w:sz w:val="22"/>
          <w:szCs w:val="22"/>
        </w:rPr>
      </w:pPr>
      <w:r w:rsidRPr="009E2A16">
        <w:rPr>
          <w:b/>
          <w:bCs/>
          <w:sz w:val="22"/>
          <w:szCs w:val="22"/>
        </w:rPr>
        <w:t>Akademia Górniczo - Hutnicza</w:t>
      </w:r>
    </w:p>
    <w:p w14:paraId="56B2D5B6" w14:textId="77777777" w:rsidR="009E2A16" w:rsidRPr="009E2A16" w:rsidRDefault="009E2A16" w:rsidP="00FB7F50">
      <w:pPr>
        <w:spacing w:after="40"/>
        <w:rPr>
          <w:b/>
          <w:bCs/>
          <w:sz w:val="22"/>
          <w:szCs w:val="22"/>
        </w:rPr>
      </w:pPr>
      <w:r w:rsidRPr="009E2A16">
        <w:rPr>
          <w:b/>
          <w:bCs/>
          <w:sz w:val="22"/>
          <w:szCs w:val="22"/>
        </w:rPr>
        <w:t>im. Stanisława Staszica w Krakowie</w:t>
      </w:r>
    </w:p>
    <w:p w14:paraId="25BD8BE6" w14:textId="77777777" w:rsidR="00FB7F50" w:rsidRPr="002245BE" w:rsidRDefault="009E2A16" w:rsidP="00FB7F50">
      <w:pPr>
        <w:spacing w:after="40"/>
        <w:rPr>
          <w:b/>
          <w:bCs/>
          <w:sz w:val="22"/>
          <w:szCs w:val="22"/>
        </w:rPr>
      </w:pPr>
      <w:r w:rsidRPr="009E2A16">
        <w:rPr>
          <w:b/>
          <w:bCs/>
          <w:sz w:val="22"/>
          <w:szCs w:val="22"/>
        </w:rPr>
        <w:t>Dział Zamówień Publicznych</w:t>
      </w:r>
    </w:p>
    <w:p w14:paraId="73ACB5CB" w14:textId="77777777" w:rsidR="00FB7F50" w:rsidRPr="002245BE" w:rsidRDefault="009E2A16" w:rsidP="00FB7F50">
      <w:pPr>
        <w:rPr>
          <w:sz w:val="22"/>
          <w:szCs w:val="22"/>
        </w:rPr>
      </w:pPr>
      <w:r w:rsidRPr="009E2A1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E2A16">
        <w:rPr>
          <w:sz w:val="22"/>
          <w:szCs w:val="22"/>
        </w:rPr>
        <w:t>30</w:t>
      </w:r>
    </w:p>
    <w:p w14:paraId="43C71246" w14:textId="77777777" w:rsidR="00FB7F50" w:rsidRPr="002245BE" w:rsidRDefault="009E2A16" w:rsidP="00FB7F50">
      <w:pPr>
        <w:rPr>
          <w:sz w:val="22"/>
          <w:szCs w:val="22"/>
        </w:rPr>
      </w:pPr>
      <w:r w:rsidRPr="009E2A1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E2A16">
        <w:rPr>
          <w:sz w:val="22"/>
          <w:szCs w:val="22"/>
        </w:rPr>
        <w:t>Kraków</w:t>
      </w:r>
    </w:p>
    <w:p w14:paraId="4714E61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7CADD7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E2A16" w:rsidRPr="00607F9B" w14:paraId="7A58D2A4" w14:textId="77777777" w:rsidTr="00F15DCF">
        <w:trPr>
          <w:trHeight w:val="638"/>
        </w:trPr>
        <w:tc>
          <w:tcPr>
            <w:tcW w:w="959" w:type="dxa"/>
          </w:tcPr>
          <w:p w14:paraId="0C9ED60E" w14:textId="77777777" w:rsidR="009E2A16" w:rsidRPr="00607F9B" w:rsidRDefault="009E2A16" w:rsidP="00F15D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48696ED" w14:textId="003A98DC" w:rsidR="009E2A16" w:rsidRPr="00607F9B" w:rsidRDefault="009E2A16" w:rsidP="00F15D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E2A16">
              <w:rPr>
                <w:sz w:val="22"/>
                <w:szCs w:val="22"/>
              </w:rPr>
              <w:t>przetarg</w:t>
            </w:r>
            <w:r w:rsidR="004D5FFB">
              <w:rPr>
                <w:sz w:val="22"/>
                <w:szCs w:val="22"/>
              </w:rPr>
              <w:t>u</w:t>
            </w:r>
            <w:r w:rsidRPr="009E2A16">
              <w:rPr>
                <w:sz w:val="22"/>
                <w:szCs w:val="22"/>
              </w:rPr>
              <w:t xml:space="preserve"> nieograniczon</w:t>
            </w:r>
            <w:r w:rsidR="004D5FFB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E2A16">
              <w:rPr>
                <w:b/>
                <w:bCs/>
                <w:sz w:val="22"/>
                <w:szCs w:val="22"/>
              </w:rPr>
              <w:t xml:space="preserve">Dostawa 1 szt. komputera przenośnego na potrzeby </w:t>
            </w:r>
            <w:proofErr w:type="spellStart"/>
            <w:r w:rsidRPr="009E2A16">
              <w:rPr>
                <w:b/>
                <w:bCs/>
                <w:sz w:val="22"/>
                <w:szCs w:val="22"/>
              </w:rPr>
              <w:t>WEAIiIB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E2A16">
              <w:rPr>
                <w:b/>
                <w:sz w:val="22"/>
                <w:szCs w:val="22"/>
              </w:rPr>
              <w:t>KC-DE-zp.272-735/25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C95E7E5" w14:textId="77777777" w:rsidR="008642B3" w:rsidRDefault="00C65E53" w:rsidP="004D5FFB">
      <w:pPr>
        <w:pStyle w:val="Nagwek"/>
        <w:tabs>
          <w:tab w:val="clear" w:pos="4536"/>
          <w:tab w:val="clear" w:pos="9072"/>
        </w:tabs>
        <w:spacing w:before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E2A16" w14:paraId="3D1087D6" w14:textId="77777777" w:rsidTr="00F15DC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DEE2204" w14:textId="77777777" w:rsidR="009E2A16" w:rsidRPr="00D26ED6" w:rsidRDefault="009E2A16" w:rsidP="00F15DC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E2A16">
              <w:rPr>
                <w:b/>
                <w:sz w:val="22"/>
                <w:szCs w:val="22"/>
              </w:rPr>
              <w:t>PROGRESS Systemy Komputerowe Sp. z o.o.</w:t>
            </w:r>
          </w:p>
          <w:p w14:paraId="139BEDE4" w14:textId="77777777" w:rsidR="009E2A16" w:rsidRPr="009F0E5C" w:rsidRDefault="009E2A16" w:rsidP="00F15DCF">
            <w:pPr>
              <w:jc w:val="both"/>
              <w:rPr>
                <w:bCs/>
                <w:sz w:val="22"/>
                <w:szCs w:val="22"/>
              </w:rPr>
            </w:pPr>
            <w:r w:rsidRPr="009E2A16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E2A16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001EFA9" w14:textId="77777777" w:rsidR="009E2A16" w:rsidRPr="009F0E5C" w:rsidRDefault="009E2A16" w:rsidP="00F15DCF">
            <w:pPr>
              <w:jc w:val="both"/>
              <w:rPr>
                <w:bCs/>
                <w:sz w:val="22"/>
                <w:szCs w:val="22"/>
              </w:rPr>
            </w:pPr>
            <w:r w:rsidRPr="009E2A16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E2A16">
              <w:rPr>
                <w:bCs/>
                <w:sz w:val="22"/>
                <w:szCs w:val="22"/>
              </w:rPr>
              <w:t>Kraków</w:t>
            </w:r>
          </w:p>
          <w:p w14:paraId="45540A33" w14:textId="77777777" w:rsidR="009E2A16" w:rsidRPr="00D26ED6" w:rsidRDefault="009E2A16" w:rsidP="00F15DC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4181E45" w14:textId="1962DC56" w:rsidR="009E2A16" w:rsidRDefault="009E2A16" w:rsidP="00F15DC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9E2A16">
              <w:rPr>
                <w:sz w:val="22"/>
                <w:szCs w:val="22"/>
              </w:rPr>
              <w:t>Dostaw</w:t>
            </w:r>
            <w:r w:rsidR="004D5FFB">
              <w:rPr>
                <w:sz w:val="22"/>
                <w:szCs w:val="22"/>
              </w:rPr>
              <w:t>ę</w:t>
            </w:r>
            <w:r w:rsidRPr="009E2A16">
              <w:rPr>
                <w:sz w:val="22"/>
                <w:szCs w:val="22"/>
              </w:rPr>
              <w:t xml:space="preserve"> 1 szt. komputera przenośnego na potrzeby </w:t>
            </w:r>
            <w:proofErr w:type="spellStart"/>
            <w:r w:rsidRPr="009E2A16">
              <w:rPr>
                <w:sz w:val="22"/>
                <w:szCs w:val="22"/>
              </w:rPr>
              <w:t>WEAIiIB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6C4E0B70" w14:textId="77777777" w:rsidR="009E2A16" w:rsidRPr="00D26ED6" w:rsidRDefault="009E2A16" w:rsidP="00F15DC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E2A16">
              <w:rPr>
                <w:b/>
                <w:sz w:val="22"/>
                <w:szCs w:val="22"/>
              </w:rPr>
              <w:t>6 715.80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919C7BE" w14:textId="77777777" w:rsidR="009E2A16" w:rsidRDefault="009E2A16" w:rsidP="00F15DC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E37DEFB" w14:textId="77777777" w:rsidR="003A0AFC" w:rsidRPr="00756CDA" w:rsidRDefault="00915B9E" w:rsidP="004D5FFB">
      <w:pPr>
        <w:spacing w:before="12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2114B12E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00720C8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257DD4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FD1C4A3" w14:textId="77777777" w:rsidR="002B6761" w:rsidRPr="008567C7" w:rsidRDefault="009E2A1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D719B9C" w14:textId="77777777" w:rsidR="002B6761" w:rsidRPr="008567C7" w:rsidRDefault="009E2A1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6A6B919A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BBDAA4C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63AE7E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CE0190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C2E238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E2A16" w:rsidRPr="008567C7" w14:paraId="2C23579B" w14:textId="77777777" w:rsidTr="00F15DCF">
        <w:tc>
          <w:tcPr>
            <w:tcW w:w="709" w:type="dxa"/>
            <w:vAlign w:val="center"/>
          </w:tcPr>
          <w:p w14:paraId="31DDF6B9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2B4ED5D9" w14:textId="77777777" w:rsidR="009E2A16" w:rsidRPr="002B6761" w:rsidRDefault="009E2A16" w:rsidP="00F15DC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0A6EB9FB" w14:textId="77777777" w:rsidR="009E2A16" w:rsidRPr="008567C7" w:rsidRDefault="009E2A16" w:rsidP="00F15DC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2A16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4E184FC" w14:textId="77777777" w:rsidR="009E2A16" w:rsidRPr="001B7815" w:rsidRDefault="009E2A16" w:rsidP="00F15DC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2A1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6AB7973A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0318A8D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79D0E14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F31DA59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692744E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B84A45B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AA236F6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E2A16" w:rsidRPr="008567C7" w14:paraId="4DB8A4E1" w14:textId="77777777" w:rsidTr="00F15DCF">
        <w:tc>
          <w:tcPr>
            <w:tcW w:w="709" w:type="dxa"/>
            <w:vAlign w:val="center"/>
          </w:tcPr>
          <w:p w14:paraId="62E49FC9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77D2D0FC" w14:textId="77777777" w:rsidR="009E2A16" w:rsidRPr="002B6761" w:rsidRDefault="009E2A16" w:rsidP="00F15DC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14:paraId="6DA8541F" w14:textId="77777777" w:rsidR="009E2A16" w:rsidRPr="008567C7" w:rsidRDefault="009E2A16" w:rsidP="00F15DC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bCs/>
                <w:sz w:val="18"/>
                <w:szCs w:val="18"/>
              </w:rPr>
              <w:t>Wilkowa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2A16">
              <w:rPr>
                <w:rFonts w:ascii="Times New Roman" w:hAnsi="Times New Roman" w:cs="Times New Roman"/>
                <w:bCs/>
                <w:sz w:val="18"/>
                <w:szCs w:val="18"/>
              </w:rPr>
              <w:t>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DB01DC6" w14:textId="77777777" w:rsidR="009E2A16" w:rsidRPr="001B7815" w:rsidRDefault="009E2A16" w:rsidP="00F15DC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2A16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134" w:type="dxa"/>
            <w:vAlign w:val="center"/>
          </w:tcPr>
          <w:p w14:paraId="18732028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sz w:val="18"/>
                <w:szCs w:val="18"/>
              </w:rPr>
              <w:t xml:space="preserve">  58,01</w:t>
            </w:r>
          </w:p>
        </w:tc>
        <w:tc>
          <w:tcPr>
            <w:tcW w:w="1134" w:type="dxa"/>
            <w:vAlign w:val="center"/>
          </w:tcPr>
          <w:p w14:paraId="13A54F50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7E06D0E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7C48662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9641E58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0ECC70C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69CF03A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sz w:val="18"/>
                <w:szCs w:val="18"/>
              </w:rPr>
              <w:t xml:space="preserve">  98,01</w:t>
            </w:r>
          </w:p>
        </w:tc>
      </w:tr>
      <w:tr w:rsidR="009E2A16" w:rsidRPr="008567C7" w14:paraId="0E9BD13F" w14:textId="77777777" w:rsidTr="00F15DCF">
        <w:tc>
          <w:tcPr>
            <w:tcW w:w="709" w:type="dxa"/>
            <w:vAlign w:val="center"/>
          </w:tcPr>
          <w:p w14:paraId="3F9A3457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19D6B6F7" w14:textId="77777777" w:rsidR="009E2A16" w:rsidRPr="002B6761" w:rsidRDefault="009E2A16" w:rsidP="00F15DC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b/>
                <w:sz w:val="18"/>
                <w:szCs w:val="18"/>
              </w:rPr>
              <w:t>AJP Technology sp. z o.o.</w:t>
            </w:r>
          </w:p>
          <w:p w14:paraId="5D35CE89" w14:textId="77777777" w:rsidR="009E2A16" w:rsidRPr="008567C7" w:rsidRDefault="009E2A16" w:rsidP="00F15DC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bCs/>
                <w:sz w:val="18"/>
                <w:szCs w:val="18"/>
              </w:rPr>
              <w:t>Leopolda Staffa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2A1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2A16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14:paraId="74414F6F" w14:textId="77777777" w:rsidR="009E2A16" w:rsidRPr="001B7815" w:rsidRDefault="009E2A16" w:rsidP="00F15DC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bCs/>
                <w:sz w:val="18"/>
                <w:szCs w:val="18"/>
              </w:rPr>
              <w:t>30-069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2A1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08914439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sz w:val="18"/>
                <w:szCs w:val="18"/>
              </w:rPr>
              <w:t xml:space="preserve">  56,99</w:t>
            </w:r>
          </w:p>
        </w:tc>
        <w:tc>
          <w:tcPr>
            <w:tcW w:w="1134" w:type="dxa"/>
            <w:vAlign w:val="center"/>
          </w:tcPr>
          <w:p w14:paraId="47F2EB97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D44D220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43E0065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9A21CAD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B32E79A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AEBAEC1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sz w:val="18"/>
                <w:szCs w:val="18"/>
              </w:rPr>
              <w:t xml:space="preserve">  96,99</w:t>
            </w:r>
          </w:p>
        </w:tc>
      </w:tr>
      <w:tr w:rsidR="009E2A16" w:rsidRPr="008567C7" w14:paraId="65DAE9A0" w14:textId="77777777" w:rsidTr="00F15DCF">
        <w:tc>
          <w:tcPr>
            <w:tcW w:w="709" w:type="dxa"/>
            <w:vAlign w:val="center"/>
          </w:tcPr>
          <w:p w14:paraId="0AB71B08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2D94BDC7" w14:textId="77777777" w:rsidR="009E2A16" w:rsidRPr="002B6761" w:rsidRDefault="009E2A16" w:rsidP="00F15DC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E2A16">
              <w:rPr>
                <w:rFonts w:ascii="Times New Roman" w:hAnsi="Times New Roman" w:cs="Times New Roman"/>
                <w:b/>
                <w:sz w:val="18"/>
                <w:szCs w:val="18"/>
              </w:rPr>
              <w:t>Syriana</w:t>
            </w:r>
            <w:proofErr w:type="spellEnd"/>
            <w:r w:rsidRPr="009E2A1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Joanna Fisher</w:t>
            </w:r>
          </w:p>
          <w:p w14:paraId="3E4133CA" w14:textId="77777777" w:rsidR="009E2A16" w:rsidRPr="008567C7" w:rsidRDefault="009E2A16" w:rsidP="00F15DC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bCs/>
                <w:sz w:val="18"/>
                <w:szCs w:val="18"/>
              </w:rPr>
              <w:t>Porębskiego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2A16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2A16">
              <w:rPr>
                <w:rFonts w:ascii="Times New Roman" w:hAnsi="Times New Roman" w:cs="Times New Roman"/>
                <w:bCs/>
                <w:sz w:val="18"/>
                <w:szCs w:val="18"/>
              </w:rPr>
              <w:t>/17</w:t>
            </w:r>
          </w:p>
          <w:p w14:paraId="666CA492" w14:textId="77777777" w:rsidR="009E2A16" w:rsidRPr="001B7815" w:rsidRDefault="009E2A16" w:rsidP="00F15DC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bCs/>
                <w:sz w:val="18"/>
                <w:szCs w:val="18"/>
              </w:rPr>
              <w:t>80-180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2A16">
              <w:rPr>
                <w:rFonts w:ascii="Times New Roman" w:hAnsi="Times New Roman" w:cs="Times New Roman"/>
                <w:bCs/>
                <w:sz w:val="18"/>
                <w:szCs w:val="18"/>
              </w:rPr>
              <w:t>GDANSK</w:t>
            </w:r>
          </w:p>
        </w:tc>
        <w:tc>
          <w:tcPr>
            <w:tcW w:w="1134" w:type="dxa"/>
            <w:vAlign w:val="center"/>
          </w:tcPr>
          <w:p w14:paraId="70F26D39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sz w:val="18"/>
                <w:szCs w:val="18"/>
              </w:rPr>
              <w:t xml:space="preserve">  54,60</w:t>
            </w:r>
          </w:p>
        </w:tc>
        <w:tc>
          <w:tcPr>
            <w:tcW w:w="1134" w:type="dxa"/>
            <w:vAlign w:val="center"/>
          </w:tcPr>
          <w:p w14:paraId="1F550B09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sz w:val="18"/>
                <w:szCs w:val="18"/>
              </w:rPr>
              <w:t xml:space="preserve">  32,00</w:t>
            </w:r>
          </w:p>
        </w:tc>
        <w:tc>
          <w:tcPr>
            <w:tcW w:w="1134" w:type="dxa"/>
            <w:vAlign w:val="center"/>
          </w:tcPr>
          <w:p w14:paraId="1C951E54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FB94FFD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33E5DBA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A9E609E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8ED6225" w14:textId="77777777" w:rsidR="009E2A16" w:rsidRPr="008567C7" w:rsidRDefault="009E2A16" w:rsidP="00F15D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2A16">
              <w:rPr>
                <w:rFonts w:ascii="Times New Roman" w:hAnsi="Times New Roman" w:cs="Times New Roman"/>
                <w:sz w:val="18"/>
                <w:szCs w:val="18"/>
              </w:rPr>
              <w:t xml:space="preserve">  86,60</w:t>
            </w:r>
          </w:p>
        </w:tc>
      </w:tr>
      <w:bookmarkEnd w:id="0"/>
    </w:tbl>
    <w:p w14:paraId="7A15ED67" w14:textId="77777777" w:rsidR="00F960D7" w:rsidRDefault="00F960D7" w:rsidP="004D5FFB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04BF4" w14:textId="77777777" w:rsidR="008B4093" w:rsidRDefault="008B4093">
      <w:r>
        <w:separator/>
      </w:r>
    </w:p>
  </w:endnote>
  <w:endnote w:type="continuationSeparator" w:id="0">
    <w:p w14:paraId="5A94C693" w14:textId="77777777" w:rsidR="008B4093" w:rsidRDefault="008B4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3CD3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936E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E2B4EB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E78DCA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C6A2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F2D18" w14:textId="77777777" w:rsidR="008B4093" w:rsidRDefault="008B4093">
      <w:r>
        <w:separator/>
      </w:r>
    </w:p>
  </w:footnote>
  <w:footnote w:type="continuationSeparator" w:id="0">
    <w:p w14:paraId="492FEAF7" w14:textId="77777777" w:rsidR="008B4093" w:rsidRDefault="008B4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2334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1639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F1DD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409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5FFB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4093"/>
    <w:rsid w:val="008E5102"/>
    <w:rsid w:val="00915B9E"/>
    <w:rsid w:val="00952256"/>
    <w:rsid w:val="0097748A"/>
    <w:rsid w:val="009E2A16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5053E2"/>
  <w15:chartTrackingRefBased/>
  <w15:docId w15:val="{7011D71B-F64A-4430-8019-0846BC604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224</Words>
  <Characters>1377</Characters>
  <Application>Microsoft Office Word</Application>
  <DocSecurity>0</DocSecurity>
  <Lines>98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2026-01-16T12:08:00Z</cp:lastPrinted>
  <dcterms:created xsi:type="dcterms:W3CDTF">2026-01-16T12:10:00Z</dcterms:created>
  <dcterms:modified xsi:type="dcterms:W3CDTF">2026-01-16T12:10:00Z</dcterms:modified>
</cp:coreProperties>
</file>