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A93F4" w14:textId="08E936FE" w:rsidR="006A5DF1" w:rsidRPr="00F17BE7" w:rsidRDefault="007B6471" w:rsidP="006A5DF1">
      <w:pPr>
        <w:spacing w:after="240"/>
        <w:jc w:val="right"/>
        <w:rPr>
          <w:sz w:val="22"/>
          <w:szCs w:val="22"/>
        </w:rPr>
      </w:pPr>
      <w:r w:rsidRPr="00F17BE7">
        <w:rPr>
          <w:sz w:val="22"/>
          <w:szCs w:val="22"/>
        </w:rPr>
        <w:t>Kraków</w:t>
      </w:r>
      <w:r w:rsidR="006A5DF1" w:rsidRPr="00F17BE7">
        <w:rPr>
          <w:sz w:val="22"/>
          <w:szCs w:val="22"/>
        </w:rPr>
        <w:t xml:space="preserve"> dnia: </w:t>
      </w:r>
      <w:r w:rsidRPr="00F17BE7">
        <w:rPr>
          <w:sz w:val="22"/>
          <w:szCs w:val="22"/>
        </w:rPr>
        <w:t>2026-01-1</w:t>
      </w:r>
      <w:r w:rsidR="0069052D">
        <w:rPr>
          <w:sz w:val="22"/>
          <w:szCs w:val="22"/>
        </w:rPr>
        <w:t>6</w:t>
      </w:r>
    </w:p>
    <w:p w14:paraId="673AF13F" w14:textId="77777777" w:rsidR="0029606A" w:rsidRPr="00F17BE7" w:rsidRDefault="0029606A" w:rsidP="006A5DF1">
      <w:pPr>
        <w:spacing w:after="240"/>
        <w:jc w:val="right"/>
        <w:rPr>
          <w:sz w:val="22"/>
          <w:szCs w:val="22"/>
        </w:rPr>
      </w:pPr>
    </w:p>
    <w:p w14:paraId="5B45F685" w14:textId="77777777" w:rsidR="006A5DF1" w:rsidRPr="00F17BE7" w:rsidRDefault="00BE62A3" w:rsidP="006A5DF1">
      <w:pPr>
        <w:rPr>
          <w:b/>
          <w:bCs/>
          <w:sz w:val="22"/>
          <w:szCs w:val="22"/>
        </w:rPr>
      </w:pPr>
      <w:r w:rsidRPr="00F17BE7">
        <w:rPr>
          <w:b/>
          <w:bCs/>
          <w:sz w:val="22"/>
          <w:szCs w:val="22"/>
        </w:rPr>
        <w:t xml:space="preserve">Szpital Miejski Specjalistyczny </w:t>
      </w:r>
    </w:p>
    <w:p w14:paraId="260F3717" w14:textId="77777777" w:rsidR="00BE62A3" w:rsidRPr="00F17BE7" w:rsidRDefault="00BE62A3" w:rsidP="006A5DF1">
      <w:pPr>
        <w:rPr>
          <w:sz w:val="22"/>
          <w:szCs w:val="22"/>
        </w:rPr>
      </w:pPr>
      <w:r w:rsidRPr="00F17BE7">
        <w:rPr>
          <w:b/>
          <w:bCs/>
          <w:sz w:val="22"/>
          <w:szCs w:val="22"/>
        </w:rPr>
        <w:t>im. Gabriela Narutowicza w Krakowie</w:t>
      </w:r>
    </w:p>
    <w:p w14:paraId="30C140FA" w14:textId="77777777" w:rsidR="006A5DF1" w:rsidRPr="00F17BE7" w:rsidRDefault="00BE62A3" w:rsidP="006A5DF1">
      <w:pPr>
        <w:pStyle w:val="Nagwek"/>
        <w:tabs>
          <w:tab w:val="clear" w:pos="4536"/>
          <w:tab w:val="clear" w:pos="9072"/>
        </w:tabs>
        <w:rPr>
          <w:sz w:val="22"/>
          <w:szCs w:val="22"/>
        </w:rPr>
      </w:pPr>
      <w:r w:rsidRPr="00F17BE7">
        <w:rPr>
          <w:sz w:val="22"/>
          <w:szCs w:val="22"/>
        </w:rPr>
        <w:t>ul. Prądnicka 35-37</w:t>
      </w:r>
    </w:p>
    <w:p w14:paraId="00E68593" w14:textId="77777777" w:rsidR="00BE62A3" w:rsidRPr="00F17BE7" w:rsidRDefault="00BE62A3" w:rsidP="006A5DF1">
      <w:pPr>
        <w:pStyle w:val="Nagwek"/>
        <w:tabs>
          <w:tab w:val="clear" w:pos="4536"/>
          <w:tab w:val="clear" w:pos="9072"/>
        </w:tabs>
        <w:rPr>
          <w:sz w:val="22"/>
          <w:szCs w:val="22"/>
        </w:rPr>
      </w:pPr>
      <w:r w:rsidRPr="00F17BE7">
        <w:rPr>
          <w:sz w:val="22"/>
          <w:szCs w:val="22"/>
        </w:rPr>
        <w:t>31-202 Kraków</w:t>
      </w:r>
    </w:p>
    <w:p w14:paraId="269F0835" w14:textId="77777777" w:rsidR="006A5DF1" w:rsidRPr="00F17BE7" w:rsidRDefault="006A5DF1" w:rsidP="006A5DF1">
      <w:pPr>
        <w:pStyle w:val="Nagwek"/>
        <w:tabs>
          <w:tab w:val="clear" w:pos="4536"/>
        </w:tabs>
        <w:rPr>
          <w:sz w:val="22"/>
          <w:szCs w:val="22"/>
        </w:rPr>
      </w:pPr>
      <w:r w:rsidRPr="00F17BE7">
        <w:rPr>
          <w:sz w:val="22"/>
          <w:szCs w:val="22"/>
        </w:rPr>
        <w:tab/>
        <w:t xml:space="preserve"> </w:t>
      </w:r>
    </w:p>
    <w:p w14:paraId="3E0AAEC0" w14:textId="77777777" w:rsidR="006A5DF1" w:rsidRPr="00F17BE7" w:rsidRDefault="006A5DF1" w:rsidP="006A5DF1">
      <w:pPr>
        <w:pStyle w:val="Nagwek"/>
        <w:tabs>
          <w:tab w:val="clear" w:pos="4536"/>
          <w:tab w:val="clear" w:pos="9072"/>
        </w:tabs>
        <w:rPr>
          <w:sz w:val="22"/>
          <w:szCs w:val="22"/>
        </w:rPr>
      </w:pPr>
    </w:p>
    <w:p w14:paraId="3ADEC465" w14:textId="77777777" w:rsidR="006A5DF1" w:rsidRPr="00F17BE7" w:rsidRDefault="006A5DF1" w:rsidP="009003D1">
      <w:pPr>
        <w:tabs>
          <w:tab w:val="left" w:pos="708"/>
          <w:tab w:val="center" w:pos="4536"/>
          <w:tab w:val="right" w:pos="9072"/>
        </w:tabs>
        <w:spacing w:after="20"/>
        <w:ind w:left="4820"/>
        <w:rPr>
          <w:b/>
          <w:sz w:val="22"/>
          <w:szCs w:val="22"/>
        </w:rPr>
      </w:pPr>
      <w:r w:rsidRPr="00F17BE7">
        <w:rPr>
          <w:b/>
          <w:sz w:val="22"/>
          <w:szCs w:val="22"/>
        </w:rPr>
        <w:t>WYKONAWCY</w:t>
      </w:r>
    </w:p>
    <w:p w14:paraId="0F21212C" w14:textId="77777777" w:rsidR="006D4AB3" w:rsidRPr="00F17BE7" w:rsidRDefault="006A5DF1" w:rsidP="00F17BE7">
      <w:pPr>
        <w:tabs>
          <w:tab w:val="left" w:pos="708"/>
          <w:tab w:val="center" w:pos="4536"/>
          <w:tab w:val="right" w:pos="9072"/>
        </w:tabs>
        <w:spacing w:after="20"/>
        <w:ind w:left="4820"/>
        <w:rPr>
          <w:sz w:val="22"/>
          <w:szCs w:val="22"/>
        </w:rPr>
      </w:pPr>
      <w:r w:rsidRPr="00F17BE7">
        <w:rPr>
          <w:sz w:val="22"/>
          <w:szCs w:val="22"/>
        </w:rPr>
        <w:t>ubiegający się o zamówienie publiczne</w:t>
      </w:r>
    </w:p>
    <w:p w14:paraId="05025D98" w14:textId="77777777" w:rsidR="006D4AB3" w:rsidRPr="00F17BE7" w:rsidRDefault="006D4AB3">
      <w:pPr>
        <w:pStyle w:val="Nagwek"/>
        <w:tabs>
          <w:tab w:val="clear" w:pos="4536"/>
          <w:tab w:val="clear" w:pos="9072"/>
        </w:tabs>
        <w:rPr>
          <w:sz w:val="22"/>
          <w:szCs w:val="22"/>
        </w:rPr>
      </w:pPr>
    </w:p>
    <w:p w14:paraId="46CD4412" w14:textId="77777777" w:rsidR="00632C3C" w:rsidRPr="00F17BE7" w:rsidRDefault="00E21B49" w:rsidP="0029606A">
      <w:pPr>
        <w:pStyle w:val="Nagwek1"/>
        <w:spacing w:after="480" w:line="276" w:lineRule="auto"/>
        <w:jc w:val="center"/>
        <w:rPr>
          <w:rFonts w:ascii="Times New Roman" w:hAnsi="Times New Roman"/>
          <w:sz w:val="22"/>
          <w:szCs w:val="22"/>
        </w:rPr>
      </w:pPr>
      <w:r w:rsidRPr="00F17BE7">
        <w:rPr>
          <w:rFonts w:ascii="Times New Roman" w:hAnsi="Times New Roman"/>
          <w:sz w:val="22"/>
          <w:szCs w:val="22"/>
        </w:rPr>
        <w:t>WYJAŚNIENI</w:t>
      </w:r>
      <w:r w:rsidR="00520165" w:rsidRPr="00F17BE7">
        <w:rPr>
          <w:rFonts w:ascii="Times New Roman" w:hAnsi="Times New Roman"/>
          <w:sz w:val="22"/>
          <w:szCs w:val="22"/>
        </w:rPr>
        <w:t>A</w:t>
      </w:r>
      <w:r w:rsidR="00632C3C" w:rsidRPr="00F17BE7">
        <w:rPr>
          <w:rFonts w:ascii="Times New Roman" w:hAnsi="Times New Roman"/>
          <w:sz w:val="22"/>
          <w:szCs w:val="22"/>
        </w:rPr>
        <w:t xml:space="preserve"> TREŚCI</w:t>
      </w:r>
      <w:r w:rsidR="0029606A" w:rsidRPr="00F17BE7">
        <w:rPr>
          <w:rFonts w:ascii="Times New Roman" w:hAnsi="Times New Roman"/>
          <w:sz w:val="22"/>
          <w:szCs w:val="22"/>
        </w:rPr>
        <w:t xml:space="preserve"> SWZ</w:t>
      </w:r>
      <w:r w:rsidR="00F17BE7">
        <w:rPr>
          <w:rFonts w:ascii="Times New Roman" w:hAnsi="Times New Roman"/>
          <w:sz w:val="22"/>
          <w:szCs w:val="22"/>
        </w:rPr>
        <w:t>-1</w:t>
      </w:r>
    </w:p>
    <w:p w14:paraId="4BB934B0" w14:textId="77777777" w:rsidR="006D4AB3" w:rsidRPr="00F17BE7" w:rsidRDefault="00632C3C" w:rsidP="00520165">
      <w:pPr>
        <w:spacing w:after="360" w:line="276" w:lineRule="auto"/>
        <w:jc w:val="both"/>
        <w:rPr>
          <w:sz w:val="22"/>
          <w:szCs w:val="22"/>
        </w:rPr>
      </w:pPr>
      <w:r w:rsidRPr="00F17BE7">
        <w:rPr>
          <w:sz w:val="22"/>
          <w:szCs w:val="22"/>
        </w:rPr>
        <w:t xml:space="preserve">Dotyczy: </w:t>
      </w:r>
      <w:r w:rsidR="006A5DF1" w:rsidRPr="00F17BE7">
        <w:rPr>
          <w:sz w:val="22"/>
          <w:szCs w:val="22"/>
        </w:rPr>
        <w:t>p</w:t>
      </w:r>
      <w:r w:rsidRPr="00F17BE7">
        <w:rPr>
          <w:sz w:val="22"/>
          <w:szCs w:val="22"/>
        </w:rPr>
        <w:t>ostępowani</w:t>
      </w:r>
      <w:r w:rsidR="006A5DF1" w:rsidRPr="00F17BE7">
        <w:rPr>
          <w:sz w:val="22"/>
          <w:szCs w:val="22"/>
        </w:rPr>
        <w:t>a</w:t>
      </w:r>
      <w:r w:rsidRPr="00F17BE7">
        <w:rPr>
          <w:sz w:val="22"/>
          <w:szCs w:val="22"/>
        </w:rPr>
        <w:t xml:space="preserve"> o udzielenie zamówienia publicznego, prowadzone</w:t>
      </w:r>
      <w:r w:rsidR="006A5DF1" w:rsidRPr="00F17BE7">
        <w:rPr>
          <w:sz w:val="22"/>
          <w:szCs w:val="22"/>
        </w:rPr>
        <w:t>go</w:t>
      </w:r>
      <w:r w:rsidRPr="00F17BE7">
        <w:rPr>
          <w:sz w:val="22"/>
          <w:szCs w:val="22"/>
        </w:rPr>
        <w:t xml:space="preserve"> w</w:t>
      </w:r>
      <w:r w:rsidR="00BE62A3" w:rsidRPr="00F17BE7">
        <w:rPr>
          <w:sz w:val="22"/>
          <w:szCs w:val="22"/>
        </w:rPr>
        <w:t> </w:t>
      </w:r>
      <w:r w:rsidRPr="00F17BE7">
        <w:rPr>
          <w:sz w:val="22"/>
          <w:szCs w:val="22"/>
        </w:rPr>
        <w:t xml:space="preserve">trybie </w:t>
      </w:r>
      <w:r w:rsidR="007B6471" w:rsidRPr="00F17BE7">
        <w:rPr>
          <w:sz w:val="22"/>
          <w:szCs w:val="22"/>
        </w:rPr>
        <w:t>przetarg nieograniczony</w:t>
      </w:r>
      <w:r w:rsidRPr="00F17BE7">
        <w:rPr>
          <w:b/>
          <w:sz w:val="22"/>
          <w:szCs w:val="22"/>
        </w:rPr>
        <w:t xml:space="preserve"> </w:t>
      </w:r>
      <w:r w:rsidRPr="00F17BE7">
        <w:rPr>
          <w:bCs/>
          <w:sz w:val="22"/>
          <w:szCs w:val="22"/>
        </w:rPr>
        <w:t>na</w:t>
      </w:r>
      <w:r w:rsidRPr="00F17BE7">
        <w:rPr>
          <w:b/>
          <w:sz w:val="22"/>
          <w:szCs w:val="22"/>
        </w:rPr>
        <w:t xml:space="preserve"> </w:t>
      </w:r>
      <w:r w:rsidR="00E72428" w:rsidRPr="00F17BE7">
        <w:rPr>
          <w:bCs/>
          <w:sz w:val="22"/>
          <w:szCs w:val="22"/>
        </w:rPr>
        <w:t>”</w:t>
      </w:r>
      <w:r w:rsidR="007B6471" w:rsidRPr="00F17BE7">
        <w:rPr>
          <w:b/>
          <w:bCs/>
          <w:sz w:val="22"/>
          <w:szCs w:val="22"/>
        </w:rPr>
        <w:t>Przyspieszenie procesów transformacji cyfrowej ochrony zdrowia poprzez dalszy rozwój usług cyfrowych w Szpitalu Miejskim Specjalistycznym im. Gabriela Narutowicza w Krakowie-III</w:t>
      </w:r>
      <w:r w:rsidR="00E72428" w:rsidRPr="00F17BE7">
        <w:rPr>
          <w:bCs/>
          <w:sz w:val="22"/>
          <w:szCs w:val="22"/>
        </w:rPr>
        <w:t>”</w:t>
      </w:r>
      <w:r w:rsidRPr="00F17BE7">
        <w:rPr>
          <w:b/>
          <w:sz w:val="22"/>
          <w:szCs w:val="22"/>
        </w:rPr>
        <w:t xml:space="preserve"> </w:t>
      </w:r>
      <w:r w:rsidRPr="00F17BE7">
        <w:rPr>
          <w:bCs/>
          <w:sz w:val="22"/>
          <w:szCs w:val="22"/>
        </w:rPr>
        <w:t>– znak sprawy</w:t>
      </w:r>
      <w:r w:rsidRPr="00F17BE7">
        <w:rPr>
          <w:b/>
          <w:sz w:val="22"/>
          <w:szCs w:val="22"/>
        </w:rPr>
        <w:t xml:space="preserve"> </w:t>
      </w:r>
      <w:r w:rsidR="007B6471" w:rsidRPr="00F17BE7">
        <w:rPr>
          <w:b/>
          <w:sz w:val="22"/>
          <w:szCs w:val="22"/>
        </w:rPr>
        <w:t>ZP/70/2025</w:t>
      </w:r>
      <w:r w:rsidRPr="00F17BE7">
        <w:rPr>
          <w:b/>
          <w:sz w:val="22"/>
          <w:szCs w:val="22"/>
        </w:rPr>
        <w:t>.</w:t>
      </w:r>
    </w:p>
    <w:p w14:paraId="1B272F16" w14:textId="77777777" w:rsidR="0012774F" w:rsidRPr="00F17BE7" w:rsidRDefault="00520165" w:rsidP="00D8461B">
      <w:pPr>
        <w:spacing w:after="240" w:line="276" w:lineRule="auto"/>
        <w:jc w:val="both"/>
        <w:rPr>
          <w:sz w:val="22"/>
          <w:szCs w:val="22"/>
        </w:rPr>
      </w:pPr>
      <w:r w:rsidRPr="00F17BE7">
        <w:rPr>
          <w:sz w:val="22"/>
          <w:szCs w:val="22"/>
        </w:rPr>
        <w:t xml:space="preserve">Zamawiający, działając na podstawie art. </w:t>
      </w:r>
      <w:r w:rsidR="0029606A" w:rsidRPr="00F17BE7">
        <w:rPr>
          <w:sz w:val="22"/>
          <w:szCs w:val="22"/>
        </w:rPr>
        <w:t>1</w:t>
      </w:r>
      <w:r w:rsidRPr="00F17BE7">
        <w:rPr>
          <w:sz w:val="22"/>
          <w:szCs w:val="22"/>
        </w:rPr>
        <w:t>3</w:t>
      </w:r>
      <w:r w:rsidR="0029606A" w:rsidRPr="00F17BE7">
        <w:rPr>
          <w:sz w:val="22"/>
          <w:szCs w:val="22"/>
        </w:rPr>
        <w:t>5</w:t>
      </w:r>
      <w:r w:rsidRPr="00F17BE7">
        <w:rPr>
          <w:sz w:val="22"/>
          <w:szCs w:val="22"/>
        </w:rPr>
        <w:t xml:space="preserve"> ust</w:t>
      </w:r>
      <w:r w:rsidR="00D9049C" w:rsidRPr="00F17BE7">
        <w:rPr>
          <w:sz w:val="22"/>
          <w:szCs w:val="22"/>
        </w:rPr>
        <w:t xml:space="preserve">. </w:t>
      </w:r>
      <w:r w:rsidR="0029606A" w:rsidRPr="00F17BE7">
        <w:rPr>
          <w:sz w:val="22"/>
          <w:szCs w:val="22"/>
        </w:rPr>
        <w:t>6</w:t>
      </w:r>
      <w:r w:rsidRPr="00F17BE7">
        <w:rPr>
          <w:sz w:val="22"/>
          <w:szCs w:val="22"/>
        </w:rPr>
        <w:t xml:space="preserve"> ustawy z dnia </w:t>
      </w:r>
      <w:r w:rsidR="0029606A" w:rsidRPr="00F17BE7">
        <w:rPr>
          <w:sz w:val="22"/>
          <w:szCs w:val="22"/>
        </w:rPr>
        <w:t>11</w:t>
      </w:r>
      <w:r w:rsidRPr="00F17BE7">
        <w:rPr>
          <w:sz w:val="22"/>
          <w:szCs w:val="22"/>
        </w:rPr>
        <w:t xml:space="preserve"> </w:t>
      </w:r>
      <w:r w:rsidR="0029606A" w:rsidRPr="00F17BE7">
        <w:rPr>
          <w:sz w:val="22"/>
          <w:szCs w:val="22"/>
        </w:rPr>
        <w:t xml:space="preserve">września </w:t>
      </w:r>
      <w:r w:rsidRPr="00F17BE7">
        <w:rPr>
          <w:sz w:val="22"/>
          <w:szCs w:val="22"/>
        </w:rPr>
        <w:t>20</w:t>
      </w:r>
      <w:r w:rsidR="0029606A" w:rsidRPr="00F17BE7">
        <w:rPr>
          <w:sz w:val="22"/>
          <w:szCs w:val="22"/>
        </w:rPr>
        <w:t>19</w:t>
      </w:r>
      <w:r w:rsidR="00BE62A3" w:rsidRPr="00F17BE7">
        <w:rPr>
          <w:sz w:val="22"/>
          <w:szCs w:val="22"/>
        </w:rPr>
        <w:t> </w:t>
      </w:r>
      <w:r w:rsidRPr="00F17BE7">
        <w:rPr>
          <w:sz w:val="22"/>
          <w:szCs w:val="22"/>
        </w:rPr>
        <w:t>r</w:t>
      </w:r>
      <w:r w:rsidR="0029606A" w:rsidRPr="00F17BE7">
        <w:rPr>
          <w:sz w:val="22"/>
          <w:szCs w:val="22"/>
        </w:rPr>
        <w:t>.</w:t>
      </w:r>
      <w:r w:rsidRPr="00F17BE7">
        <w:rPr>
          <w:sz w:val="22"/>
          <w:szCs w:val="22"/>
        </w:rPr>
        <w:t xml:space="preserve"> Prawo </w:t>
      </w:r>
      <w:r w:rsidR="0029606A" w:rsidRPr="00F17BE7">
        <w:rPr>
          <w:sz w:val="22"/>
          <w:szCs w:val="22"/>
        </w:rPr>
        <w:t>z</w:t>
      </w:r>
      <w:r w:rsidRPr="00F17BE7">
        <w:rPr>
          <w:sz w:val="22"/>
          <w:szCs w:val="22"/>
        </w:rPr>
        <w:t xml:space="preserve">amówień </w:t>
      </w:r>
      <w:r w:rsidR="0029606A" w:rsidRPr="00F17BE7">
        <w:rPr>
          <w:sz w:val="22"/>
          <w:szCs w:val="22"/>
        </w:rPr>
        <w:t>p</w:t>
      </w:r>
      <w:r w:rsidRPr="00F17BE7">
        <w:rPr>
          <w:sz w:val="22"/>
          <w:szCs w:val="22"/>
        </w:rPr>
        <w:t>ublicznych</w:t>
      </w:r>
      <w:r w:rsidR="00BE7BFD" w:rsidRPr="00F17BE7">
        <w:rPr>
          <w:sz w:val="22"/>
          <w:szCs w:val="22"/>
        </w:rPr>
        <w:t xml:space="preserve"> </w:t>
      </w:r>
      <w:r w:rsidR="00D9049C" w:rsidRPr="00F17BE7">
        <w:rPr>
          <w:sz w:val="22"/>
          <w:szCs w:val="22"/>
        </w:rPr>
        <w:t>udostępnia</w:t>
      </w:r>
      <w:r w:rsidR="00BE7BFD" w:rsidRPr="00F17BE7">
        <w:rPr>
          <w:sz w:val="22"/>
          <w:szCs w:val="22"/>
        </w:rPr>
        <w:t xml:space="preserve"> poniżej treść zapytań do S</w:t>
      </w:r>
      <w:r w:rsidR="0012774F" w:rsidRPr="00F17BE7">
        <w:rPr>
          <w:sz w:val="22"/>
          <w:szCs w:val="22"/>
        </w:rPr>
        <w:t>pecyfikacji Warunków Zamówienia (</w:t>
      </w:r>
      <w:r w:rsidR="0012774F" w:rsidRPr="00F17BE7">
        <w:rPr>
          <w:sz w:val="22"/>
          <w:szCs w:val="22"/>
          <w:lang w:eastAsia="ar-SA"/>
        </w:rPr>
        <w:t>zwanej dalej</w:t>
      </w:r>
      <w:r w:rsidR="0012774F" w:rsidRPr="00F17BE7">
        <w:rPr>
          <w:b/>
          <w:sz w:val="22"/>
          <w:szCs w:val="22"/>
          <w:lang w:eastAsia="ar-SA"/>
        </w:rPr>
        <w:t xml:space="preserve"> </w:t>
      </w:r>
      <w:r w:rsidR="0012774F" w:rsidRPr="00F17BE7">
        <w:rPr>
          <w:bCs/>
          <w:sz w:val="22"/>
          <w:szCs w:val="22"/>
          <w:lang w:eastAsia="ar-SA"/>
        </w:rPr>
        <w:t>”SWZ”)</w:t>
      </w:r>
      <w:r w:rsidR="00D9049C" w:rsidRPr="00F17BE7">
        <w:rPr>
          <w:bCs/>
          <w:sz w:val="22"/>
          <w:szCs w:val="22"/>
          <w:lang w:eastAsia="ar-SA"/>
        </w:rPr>
        <w:t xml:space="preserve"> </w:t>
      </w:r>
      <w:r w:rsidR="00D9049C" w:rsidRPr="00F17BE7">
        <w:rPr>
          <w:sz w:val="22"/>
          <w:szCs w:val="22"/>
        </w:rPr>
        <w:t>wraz z wyjaśnieniami</w:t>
      </w:r>
      <w:r w:rsidR="0012774F" w:rsidRPr="00F17BE7">
        <w:rPr>
          <w:bCs/>
          <w:sz w:val="22"/>
          <w:szCs w:val="22"/>
          <w:lang w:eastAsia="ar-SA"/>
        </w:rPr>
        <w:t>:</w:t>
      </w:r>
    </w:p>
    <w:tbl>
      <w:tblPr>
        <w:tblW w:w="9781" w:type="dxa"/>
        <w:tblInd w:w="-34" w:type="dxa"/>
        <w:tblLook w:val="04A0" w:firstRow="1" w:lastRow="0" w:firstColumn="1" w:lastColumn="0" w:noHBand="0" w:noVBand="1"/>
      </w:tblPr>
      <w:tblGrid>
        <w:gridCol w:w="9781"/>
      </w:tblGrid>
      <w:tr w:rsidR="007B6471" w:rsidRPr="00F17BE7" w14:paraId="26AB4DBD" w14:textId="77777777" w:rsidTr="00C95E59">
        <w:tc>
          <w:tcPr>
            <w:tcW w:w="9781" w:type="dxa"/>
          </w:tcPr>
          <w:p w14:paraId="49462F17" w14:textId="77777777" w:rsidR="007B6471" w:rsidRPr="00F17BE7" w:rsidRDefault="007B6471" w:rsidP="00D5653B">
            <w:pPr>
              <w:spacing w:before="60" w:after="60"/>
              <w:ind w:left="30" w:right="-72"/>
              <w:rPr>
                <w:b/>
                <w:bCs/>
                <w:sz w:val="22"/>
                <w:szCs w:val="22"/>
              </w:rPr>
            </w:pPr>
            <w:r w:rsidRPr="00F17BE7">
              <w:rPr>
                <w:b/>
                <w:bCs/>
                <w:sz w:val="22"/>
                <w:szCs w:val="22"/>
              </w:rPr>
              <w:t>Pytanie nr 1</w:t>
            </w:r>
          </w:p>
          <w:p w14:paraId="248965DD" w14:textId="77777777" w:rsidR="007B6471" w:rsidRPr="004F19DA" w:rsidRDefault="007B6471" w:rsidP="00D5653B">
            <w:pPr>
              <w:spacing w:after="120"/>
              <w:ind w:left="30" w:right="-72"/>
              <w:jc w:val="both"/>
              <w:rPr>
                <w:b/>
                <w:bCs/>
                <w:sz w:val="22"/>
                <w:szCs w:val="22"/>
              </w:rPr>
            </w:pPr>
            <w:r w:rsidRPr="004F19DA">
              <w:rPr>
                <w:b/>
                <w:bCs/>
                <w:sz w:val="22"/>
                <w:szCs w:val="22"/>
              </w:rPr>
              <w:t xml:space="preserve">Pytanie nr 1 </w:t>
            </w:r>
            <w:r w:rsidR="004F19DA">
              <w:rPr>
                <w:b/>
                <w:bCs/>
                <w:sz w:val="22"/>
                <w:szCs w:val="22"/>
              </w:rPr>
              <w:t xml:space="preserve">- </w:t>
            </w:r>
            <w:r w:rsidRPr="004F19DA">
              <w:rPr>
                <w:b/>
                <w:bCs/>
                <w:sz w:val="22"/>
                <w:szCs w:val="22"/>
              </w:rPr>
              <w:t>SWZ, Rozdział 7 pkt 2.1. lp. 4</w:t>
            </w:r>
          </w:p>
          <w:p w14:paraId="4615A753" w14:textId="77777777" w:rsidR="007B6471" w:rsidRPr="00F17BE7" w:rsidRDefault="007B6471" w:rsidP="00D5653B">
            <w:pPr>
              <w:spacing w:after="120"/>
              <w:ind w:left="30" w:right="-72"/>
              <w:jc w:val="both"/>
              <w:rPr>
                <w:sz w:val="22"/>
                <w:szCs w:val="22"/>
              </w:rPr>
            </w:pPr>
            <w:r w:rsidRPr="00F17BE7">
              <w:rPr>
                <w:sz w:val="22"/>
                <w:szCs w:val="22"/>
              </w:rPr>
              <w:t>Zamawiający wymaga aby wykonawca w zakresie zdolność technicznej wykazał, że w okresie ostatnich 3 lat przed upływem terminu składania ofert, a jeżeli okres prowadzenia działalności jest krótszy - w tym okresie, wykonał należycie co najmniej 2 zamówienia polegające na dostawie systemu do obsługi pracowni leków cytostatycznych w obiekcie związanym z prowadzeniem działalności leczniczej tj.: w szpitalach lub przedsiębiorstwach o charakterze podobnym rozumianych jako przedsiębiorstwo podmiotu leczniczego, w którym podmiot ten wykonuje działalność leczniczą w rodzaju świadczenia szpitalne - w rozumieniu ustawy o działalności leczniczej, o wartości nie mniejszej niż 700 000,00 zł brutto każde świadczenie wraz z potwierdzeniem, że zamówienie to zostało zrealizowane należycie.</w:t>
            </w:r>
          </w:p>
          <w:p w14:paraId="47C10567" w14:textId="77777777" w:rsidR="007B6471" w:rsidRPr="00F17BE7" w:rsidRDefault="007B6471" w:rsidP="00D5653B">
            <w:pPr>
              <w:spacing w:after="120"/>
              <w:ind w:left="30" w:right="-72"/>
              <w:jc w:val="both"/>
              <w:rPr>
                <w:sz w:val="22"/>
                <w:szCs w:val="22"/>
              </w:rPr>
            </w:pPr>
            <w:r w:rsidRPr="00F17BE7">
              <w:rPr>
                <w:sz w:val="22"/>
                <w:szCs w:val="22"/>
              </w:rPr>
              <w:t xml:space="preserve">Prosimy o wydłużenie okresu, w którym wykonane być powinno referencyjne zamówienie z 3 do 5 lat - ustanowienie dłuższego horyzontu czasowego dla tego warunku, nie stanowiłoby uszczerbku dla rękojmi należytego wykonania zamówienia jaką mógłby dawać wykonawca posiadający takie doświadczenie nabyte w okresie ostatnich 5 lat, w którym podobnych wdrożeń było więcej oraz potwierdzenie, że wymóg posiadania zdolności technicznej zostanie uznany za spełniony jeśli Wykonawca wykaże, że wykonał należycie co najmniej 2 zamówienia polegające na dostawie systemu HIS, w tym modułu do obsługi pracowni leków cytostatycznych w obiekcie związanym z prowadzeniem działalności leczniczej tj.: w szpitalach lub przedsiębiorstwach o charakterze podobnym rozumianych jako przedsiębiorstwo podmiotu leczniczego, w którym podmiot ten wykonuje działalność leczniczą w rodzaju świadczenia szpitalne - w rozumieniu ustawy o działalności leczniczej, o wartości nie mniejszej niż 700 000,00 zł brutto każde świadczenie wraz z potwierdzeniem, że zamówienie to zostało zrealizowane należycie. </w:t>
            </w:r>
          </w:p>
          <w:p w14:paraId="52F9099F" w14:textId="77777777" w:rsidR="007B6471" w:rsidRPr="00F17BE7" w:rsidRDefault="007B6471" w:rsidP="00D5653B">
            <w:pPr>
              <w:spacing w:after="120"/>
              <w:ind w:left="30" w:right="-72"/>
              <w:jc w:val="both"/>
              <w:rPr>
                <w:sz w:val="22"/>
                <w:szCs w:val="22"/>
              </w:rPr>
            </w:pPr>
            <w:r w:rsidRPr="00F17BE7">
              <w:rPr>
                <w:sz w:val="22"/>
                <w:szCs w:val="22"/>
              </w:rPr>
              <w:t>Zgodnie z ustawą Prawo zamówień publicznych, warunki udziału muszą być proporcjonalne do przedmiotu zamówienia. Ograniczenie doświadczenia wyłącznie do dostaw systemów "samodzielnych" (typu stand-</w:t>
            </w:r>
            <w:proofErr w:type="spellStart"/>
            <w:r w:rsidRPr="00F17BE7">
              <w:rPr>
                <w:sz w:val="22"/>
                <w:szCs w:val="22"/>
              </w:rPr>
              <w:lastRenderedPageBreak/>
              <w:t>alone</w:t>
            </w:r>
            <w:proofErr w:type="spellEnd"/>
            <w:r w:rsidRPr="00F17BE7">
              <w:rPr>
                <w:sz w:val="22"/>
                <w:szCs w:val="22"/>
              </w:rPr>
              <w:t>) nieuzasadnienie zawęża krąg wykonawców. Firmy, które z powodzeniem wdrożyły zaawansowane moduły cytostatyczne w ramach kompleksowych systemów HIS, posiadają tożsame kompetencje merytoryczne i techniczne.</w:t>
            </w:r>
          </w:p>
          <w:p w14:paraId="36F3045C" w14:textId="77777777" w:rsidR="007B6471" w:rsidRDefault="005B5F34" w:rsidP="00D5653B">
            <w:pPr>
              <w:spacing w:after="120"/>
              <w:ind w:left="30" w:right="-72"/>
              <w:jc w:val="both"/>
              <w:rPr>
                <w:b/>
                <w:bCs/>
                <w:sz w:val="22"/>
                <w:szCs w:val="22"/>
              </w:rPr>
            </w:pPr>
            <w:r w:rsidRPr="005B5F34">
              <w:rPr>
                <w:b/>
                <w:bCs/>
                <w:sz w:val="22"/>
                <w:szCs w:val="22"/>
              </w:rPr>
              <w:t>Odpowiedź: Zamawiający wyraża zgodę na wydłużenie okresu z 3 lat do 5 lat oraz potwierdza, że wymóg posiadania zdolności technicznej zostanie uznany za spełniony jeśli Wykonawca wykaże, że wykonał należycie co najmniej 2 zamówienia polegające na dostawie systemu HIS, w tym modułu do obsługi pracowni leków cytostatycznych w obiekcie związanym z prowadzeniem działalności leczniczej.</w:t>
            </w:r>
          </w:p>
          <w:p w14:paraId="23FB10F8" w14:textId="77777777" w:rsidR="005B5F34" w:rsidRPr="005B5F34" w:rsidRDefault="005B5F34" w:rsidP="00D5653B">
            <w:pPr>
              <w:spacing w:after="120"/>
              <w:ind w:left="30" w:right="-72"/>
              <w:jc w:val="both"/>
              <w:rPr>
                <w:b/>
                <w:bCs/>
                <w:sz w:val="22"/>
                <w:szCs w:val="22"/>
              </w:rPr>
            </w:pPr>
          </w:p>
          <w:p w14:paraId="71C6C1DF" w14:textId="77777777" w:rsidR="007B6471" w:rsidRPr="005B5F34" w:rsidRDefault="007B6471" w:rsidP="00D5653B">
            <w:pPr>
              <w:spacing w:after="120"/>
              <w:ind w:left="30" w:right="-72"/>
              <w:jc w:val="both"/>
              <w:rPr>
                <w:b/>
                <w:bCs/>
                <w:sz w:val="22"/>
                <w:szCs w:val="22"/>
              </w:rPr>
            </w:pPr>
            <w:r w:rsidRPr="005B5F34">
              <w:rPr>
                <w:b/>
                <w:bCs/>
                <w:sz w:val="22"/>
                <w:szCs w:val="22"/>
              </w:rPr>
              <w:t>Pytanie nr 2 - SWZ, Rozdział 12</w:t>
            </w:r>
          </w:p>
          <w:p w14:paraId="710888A9" w14:textId="77777777" w:rsidR="007B6471" w:rsidRPr="00F17BE7" w:rsidRDefault="007B6471" w:rsidP="00D5653B">
            <w:pPr>
              <w:spacing w:after="120"/>
              <w:ind w:left="30" w:right="-72"/>
              <w:jc w:val="both"/>
              <w:rPr>
                <w:sz w:val="22"/>
                <w:szCs w:val="22"/>
              </w:rPr>
            </w:pPr>
            <w:r w:rsidRPr="00F17BE7">
              <w:rPr>
                <w:sz w:val="22"/>
                <w:szCs w:val="22"/>
              </w:rPr>
              <w:t>- Załącznik nr 4 do SWZ, § 7</w:t>
            </w:r>
          </w:p>
          <w:p w14:paraId="6F6FB6F3" w14:textId="77777777" w:rsidR="007B6471" w:rsidRDefault="007B6471" w:rsidP="00D5653B">
            <w:pPr>
              <w:spacing w:after="120"/>
              <w:ind w:left="30" w:right="-72"/>
              <w:jc w:val="both"/>
              <w:rPr>
                <w:sz w:val="22"/>
                <w:szCs w:val="22"/>
              </w:rPr>
            </w:pPr>
            <w:r w:rsidRPr="00F17BE7">
              <w:rPr>
                <w:sz w:val="22"/>
                <w:szCs w:val="22"/>
              </w:rPr>
              <w:t>Prosimy o potwierdzenie, że Zamawiający nie będzie uznawał za podwykonawcę współpracowników Wykonawcy, osób fizycznych prowadzących działalność gospodarczą, z którymi Wykonawca jest powiązany stałymi umowami o współpracy lub innymi umowami cywilnoprawnymi o stałym charakterze. Wykonawca korzysta z zasobów własnych w ramach, których część personelu jest zatrudniona na umowach B2B lub innych cywilnoprawnych.</w:t>
            </w:r>
          </w:p>
          <w:p w14:paraId="2BCA7659" w14:textId="77777777" w:rsidR="005B5F34" w:rsidRPr="005B5F34" w:rsidRDefault="005B5F34" w:rsidP="00D5653B">
            <w:pPr>
              <w:spacing w:after="120"/>
              <w:ind w:left="30" w:right="-72"/>
              <w:jc w:val="both"/>
              <w:rPr>
                <w:b/>
                <w:bCs/>
                <w:sz w:val="22"/>
                <w:szCs w:val="22"/>
              </w:rPr>
            </w:pPr>
            <w:r w:rsidRPr="005B5F34">
              <w:rPr>
                <w:b/>
                <w:bCs/>
                <w:sz w:val="22"/>
                <w:szCs w:val="22"/>
              </w:rPr>
              <w:t>Odpowiedź: Zamawiający potwierdza.</w:t>
            </w:r>
          </w:p>
          <w:p w14:paraId="112B07BB" w14:textId="77777777" w:rsidR="007B6471" w:rsidRPr="00F17BE7" w:rsidRDefault="007B6471" w:rsidP="00D5653B">
            <w:pPr>
              <w:spacing w:after="120"/>
              <w:ind w:left="30" w:right="-72"/>
              <w:jc w:val="both"/>
              <w:rPr>
                <w:sz w:val="22"/>
                <w:szCs w:val="22"/>
              </w:rPr>
            </w:pPr>
          </w:p>
          <w:p w14:paraId="3AD44AC7" w14:textId="77777777" w:rsidR="007B6471" w:rsidRPr="005B5F34" w:rsidRDefault="007B6471" w:rsidP="00D5653B">
            <w:pPr>
              <w:spacing w:after="120"/>
              <w:ind w:left="30" w:right="-72"/>
              <w:jc w:val="both"/>
              <w:rPr>
                <w:b/>
                <w:bCs/>
                <w:sz w:val="22"/>
                <w:szCs w:val="22"/>
              </w:rPr>
            </w:pPr>
            <w:r w:rsidRPr="005B5F34">
              <w:rPr>
                <w:b/>
                <w:bCs/>
                <w:sz w:val="22"/>
                <w:szCs w:val="22"/>
              </w:rPr>
              <w:t>Pytanie nr 3 SWZ, Rozdział 16, pkt 16.1</w:t>
            </w:r>
          </w:p>
          <w:p w14:paraId="7D4596D2" w14:textId="77777777" w:rsidR="007B6471" w:rsidRDefault="007B6471" w:rsidP="00D5653B">
            <w:pPr>
              <w:spacing w:after="120"/>
              <w:ind w:left="30" w:right="-72"/>
              <w:jc w:val="both"/>
              <w:rPr>
                <w:sz w:val="22"/>
                <w:szCs w:val="22"/>
              </w:rPr>
            </w:pPr>
            <w:r w:rsidRPr="00F17BE7">
              <w:rPr>
                <w:sz w:val="22"/>
                <w:szCs w:val="22"/>
              </w:rPr>
              <w:t>Prosimy o poprawę terminu związania z ofertą. Prawidłowy termin to: 22/04/2026 r.</w:t>
            </w:r>
          </w:p>
          <w:p w14:paraId="71B7F105" w14:textId="77777777" w:rsidR="007B6471" w:rsidRDefault="005B5F34" w:rsidP="00D5653B">
            <w:pPr>
              <w:spacing w:after="120"/>
              <w:ind w:left="30" w:right="-72"/>
              <w:jc w:val="both"/>
              <w:rPr>
                <w:b/>
                <w:bCs/>
                <w:sz w:val="22"/>
                <w:szCs w:val="22"/>
              </w:rPr>
            </w:pPr>
            <w:r w:rsidRPr="005B3D6C">
              <w:rPr>
                <w:b/>
                <w:bCs/>
                <w:sz w:val="22"/>
                <w:szCs w:val="22"/>
              </w:rPr>
              <w:t>Odpowiedź:</w:t>
            </w:r>
            <w:r w:rsidR="005B3D6C" w:rsidRPr="009E7B9B">
              <w:rPr>
                <w:b/>
                <w:bCs/>
                <w:sz w:val="22"/>
                <w:szCs w:val="22"/>
              </w:rPr>
              <w:t xml:space="preserve"> </w:t>
            </w:r>
            <w:r w:rsidR="004F19DA" w:rsidRPr="004F19DA">
              <w:rPr>
                <w:b/>
                <w:bCs/>
                <w:sz w:val="22"/>
                <w:szCs w:val="22"/>
              </w:rPr>
              <w:t>Zamawiający informuje, że w Rozdziale 16, pkt 16.1 SWZ doszło do omyłki pisarskiej. Prawidłowy termin związania ofertą to 22.04.2026 r. Zamawiający informuje, iż zmieniony zapis został ujęty w „Powiadomieniu o zmianach SWZ – 1”</w:t>
            </w:r>
            <w:r w:rsidR="004F19DA">
              <w:rPr>
                <w:b/>
                <w:bCs/>
                <w:sz w:val="22"/>
                <w:szCs w:val="22"/>
              </w:rPr>
              <w:t>,</w:t>
            </w:r>
            <w:r w:rsidR="004F19DA" w:rsidRPr="004F19DA">
              <w:rPr>
                <w:b/>
                <w:bCs/>
                <w:sz w:val="22"/>
                <w:szCs w:val="22"/>
              </w:rPr>
              <w:t xml:space="preserve"> które zamieszczono na stronie internetowej prowadzonego postępowania http://e-propublico.pl oraz na stronie </w:t>
            </w:r>
            <w:hyperlink r:id="rId8" w:history="1">
              <w:r w:rsidR="004F19DA" w:rsidRPr="00951CEC">
                <w:rPr>
                  <w:rStyle w:val="Hipercze"/>
                  <w:b/>
                  <w:bCs/>
                  <w:sz w:val="22"/>
                  <w:szCs w:val="22"/>
                </w:rPr>
                <w:t>http://narutowicz.krakow.pl</w:t>
              </w:r>
            </w:hyperlink>
            <w:r w:rsidR="004F19DA" w:rsidRPr="004F19DA">
              <w:rPr>
                <w:b/>
                <w:bCs/>
                <w:sz w:val="22"/>
                <w:szCs w:val="22"/>
              </w:rPr>
              <w:t>.</w:t>
            </w:r>
          </w:p>
          <w:p w14:paraId="38A63B09" w14:textId="77777777" w:rsidR="004F19DA" w:rsidRPr="00F17BE7" w:rsidRDefault="004F19DA" w:rsidP="00D5653B">
            <w:pPr>
              <w:spacing w:after="120"/>
              <w:ind w:left="30" w:right="-72"/>
              <w:jc w:val="both"/>
              <w:rPr>
                <w:sz w:val="22"/>
                <w:szCs w:val="22"/>
              </w:rPr>
            </w:pPr>
          </w:p>
          <w:p w14:paraId="5C33A99A" w14:textId="77777777" w:rsidR="007B6471" w:rsidRPr="004F19DA" w:rsidRDefault="007B6471" w:rsidP="00D5653B">
            <w:pPr>
              <w:spacing w:after="120"/>
              <w:ind w:left="30" w:right="-72"/>
              <w:jc w:val="both"/>
              <w:rPr>
                <w:b/>
                <w:bCs/>
                <w:sz w:val="22"/>
                <w:szCs w:val="22"/>
              </w:rPr>
            </w:pPr>
            <w:r w:rsidRPr="004F19DA">
              <w:rPr>
                <w:b/>
                <w:bCs/>
                <w:sz w:val="22"/>
                <w:szCs w:val="22"/>
              </w:rPr>
              <w:t xml:space="preserve">Pytanie nr 4 </w:t>
            </w:r>
            <w:r w:rsidR="004F19DA">
              <w:rPr>
                <w:b/>
                <w:bCs/>
                <w:sz w:val="22"/>
                <w:szCs w:val="22"/>
              </w:rPr>
              <w:t xml:space="preserve">- </w:t>
            </w:r>
            <w:r w:rsidRPr="004F19DA">
              <w:rPr>
                <w:b/>
                <w:bCs/>
                <w:sz w:val="22"/>
                <w:szCs w:val="22"/>
              </w:rPr>
              <w:t>SWZ, Rozdział 17, pkt 17.4</w:t>
            </w:r>
          </w:p>
          <w:p w14:paraId="44FE50E9" w14:textId="77777777" w:rsidR="007B6471" w:rsidRPr="00F17BE7" w:rsidRDefault="007B6471" w:rsidP="00D5653B">
            <w:pPr>
              <w:spacing w:after="120"/>
              <w:ind w:left="30" w:right="-72"/>
              <w:jc w:val="both"/>
              <w:rPr>
                <w:sz w:val="22"/>
                <w:szCs w:val="22"/>
              </w:rPr>
            </w:pPr>
            <w:r w:rsidRPr="00F17BE7">
              <w:rPr>
                <w:sz w:val="22"/>
                <w:szCs w:val="22"/>
              </w:rPr>
              <w:t>1.Prosimy o potwierdzenie, że Wykonawca składa dokumenty w zakresie części, na którą składa ofertę.</w:t>
            </w:r>
          </w:p>
          <w:p w14:paraId="6B72DDEC" w14:textId="77777777" w:rsidR="007B6471" w:rsidRPr="00F17BE7" w:rsidRDefault="007B6471" w:rsidP="00D5653B">
            <w:pPr>
              <w:spacing w:after="120"/>
              <w:ind w:left="30" w:right="-72"/>
              <w:jc w:val="both"/>
              <w:rPr>
                <w:sz w:val="22"/>
                <w:szCs w:val="22"/>
              </w:rPr>
            </w:pPr>
            <w:r w:rsidRPr="00F17BE7">
              <w:rPr>
                <w:sz w:val="22"/>
                <w:szCs w:val="22"/>
              </w:rPr>
              <w:t>2.Pkt 5: Prosimy o potwierdzenie, że przedmiotowe środki dowodowe zgodnie z pkt 9.1 SWZ to: Opis Wykonawcy, o którym mowa w pkt 10 tabeli, jednocześnie prosimy o potwierdzenie, że przez powyższy zapis Zamawiający interpretuje oświadczenie własne Wykonawcy w zakresie jakim Wykonawca składa ofertę.</w:t>
            </w:r>
          </w:p>
          <w:p w14:paraId="30B89A6D" w14:textId="77777777" w:rsidR="00A52253" w:rsidRPr="005B5F34" w:rsidRDefault="00A52253" w:rsidP="00A52253">
            <w:pPr>
              <w:spacing w:after="120"/>
              <w:ind w:left="30" w:right="-72"/>
              <w:jc w:val="both"/>
              <w:rPr>
                <w:b/>
                <w:bCs/>
                <w:sz w:val="22"/>
                <w:szCs w:val="22"/>
              </w:rPr>
            </w:pPr>
            <w:r w:rsidRPr="005B5F34">
              <w:rPr>
                <w:b/>
                <w:bCs/>
                <w:sz w:val="22"/>
                <w:szCs w:val="22"/>
              </w:rPr>
              <w:t>Odpowiedź: Zamawiający potwierdza.</w:t>
            </w:r>
          </w:p>
          <w:p w14:paraId="35090C75" w14:textId="77777777" w:rsidR="007B6471" w:rsidRPr="00F17BE7" w:rsidRDefault="007B6471" w:rsidP="00D5653B">
            <w:pPr>
              <w:spacing w:after="120"/>
              <w:ind w:left="30" w:right="-72"/>
              <w:jc w:val="both"/>
              <w:rPr>
                <w:sz w:val="22"/>
                <w:szCs w:val="22"/>
              </w:rPr>
            </w:pPr>
          </w:p>
          <w:p w14:paraId="372FBB92" w14:textId="77777777" w:rsidR="007B6471" w:rsidRPr="00F17BE7" w:rsidRDefault="007B6471" w:rsidP="00D5653B">
            <w:pPr>
              <w:spacing w:after="120"/>
              <w:ind w:left="30" w:right="-72"/>
              <w:jc w:val="both"/>
              <w:rPr>
                <w:sz w:val="22"/>
                <w:szCs w:val="22"/>
              </w:rPr>
            </w:pPr>
            <w:r w:rsidRPr="00A52253">
              <w:rPr>
                <w:b/>
                <w:bCs/>
                <w:sz w:val="22"/>
                <w:szCs w:val="22"/>
              </w:rPr>
              <w:t>Pytanie nr 5 Załącznik nr 1A do SWZ, 10. ZAKRES PRZEDMIOTOWY ETAPU I - OPRACOWANIE ANALIZY PRZEDWDROŻENIOWEJ, pkt 3) Obowiązki Kierownika Projektu po Stronie Wykonawcy</w:t>
            </w:r>
            <w:r w:rsidRPr="00F17BE7">
              <w:rPr>
                <w:sz w:val="22"/>
                <w:szCs w:val="22"/>
              </w:rPr>
              <w:t xml:space="preserve">: </w:t>
            </w:r>
          </w:p>
          <w:p w14:paraId="3D3BAC6D" w14:textId="77777777" w:rsidR="007B6471" w:rsidRPr="00F17BE7" w:rsidRDefault="007B6471" w:rsidP="00D5653B">
            <w:pPr>
              <w:spacing w:after="120"/>
              <w:ind w:left="30" w:right="-72"/>
              <w:jc w:val="both"/>
              <w:rPr>
                <w:sz w:val="22"/>
                <w:szCs w:val="22"/>
              </w:rPr>
            </w:pPr>
            <w:r w:rsidRPr="00F17BE7">
              <w:rPr>
                <w:sz w:val="22"/>
                <w:szCs w:val="22"/>
              </w:rPr>
              <w:t>Zamawiający specyfikuje: Wyznaczenie osób upoważnionych do realizacji przedmiotu umowy po stronie Wykonawcy, lista osób upoważnionych zostanie przekazana Zamawiającemu bezzwłocznie po podpisaniu umowy oraz bezzwłocznie po każdej zmianie osób upoważnionych.</w:t>
            </w:r>
          </w:p>
          <w:p w14:paraId="3552AA04" w14:textId="77777777" w:rsidR="007B6471" w:rsidRPr="00F17BE7" w:rsidRDefault="007B6471" w:rsidP="00D5653B">
            <w:pPr>
              <w:spacing w:after="120"/>
              <w:ind w:left="30" w:right="-72"/>
              <w:jc w:val="both"/>
              <w:rPr>
                <w:sz w:val="22"/>
                <w:szCs w:val="22"/>
              </w:rPr>
            </w:pPr>
            <w:r w:rsidRPr="00F17BE7">
              <w:rPr>
                <w:sz w:val="22"/>
                <w:szCs w:val="22"/>
              </w:rPr>
              <w:t>Prosimy o potwierdzenie, że lista będzie traktowana jako skutecznie dostarczona, jeśli zostanie przesłana na adres email Kierownika Projektu Zamawiającego wskazany w umowie w formie elektronicznej.</w:t>
            </w:r>
          </w:p>
          <w:p w14:paraId="3F511BD1" w14:textId="77777777" w:rsidR="007B6471" w:rsidRDefault="00A52253" w:rsidP="009B05B2">
            <w:pPr>
              <w:spacing w:after="120"/>
              <w:ind w:left="30" w:right="-72"/>
              <w:jc w:val="both"/>
              <w:rPr>
                <w:b/>
                <w:bCs/>
                <w:sz w:val="22"/>
                <w:szCs w:val="22"/>
              </w:rPr>
            </w:pPr>
            <w:r w:rsidRPr="005B5F34">
              <w:rPr>
                <w:b/>
                <w:bCs/>
                <w:sz w:val="22"/>
                <w:szCs w:val="22"/>
              </w:rPr>
              <w:t>Odpowiedź:</w:t>
            </w:r>
            <w:r w:rsidR="009B05B2">
              <w:rPr>
                <w:b/>
                <w:bCs/>
                <w:sz w:val="22"/>
                <w:szCs w:val="22"/>
              </w:rPr>
              <w:t xml:space="preserve"> </w:t>
            </w:r>
            <w:r w:rsidR="009B05B2" w:rsidRPr="009B05B2">
              <w:rPr>
                <w:b/>
                <w:bCs/>
                <w:sz w:val="22"/>
                <w:szCs w:val="22"/>
              </w:rPr>
              <w:t>Lista będzie traktowana jako skutecznie dostarczona, jeśli zostanie przesłana na adres email osoby wyznaczonej przez Zamawiającego, wskazanej w umowie.</w:t>
            </w:r>
          </w:p>
          <w:p w14:paraId="6ECDF4D6" w14:textId="77777777" w:rsidR="005058A6" w:rsidRPr="009B05B2" w:rsidRDefault="005058A6" w:rsidP="009B05B2">
            <w:pPr>
              <w:spacing w:after="120"/>
              <w:ind w:left="30" w:right="-72"/>
              <w:jc w:val="both"/>
              <w:rPr>
                <w:b/>
                <w:bCs/>
                <w:sz w:val="22"/>
                <w:szCs w:val="22"/>
              </w:rPr>
            </w:pPr>
          </w:p>
          <w:p w14:paraId="25A4FBE4" w14:textId="77777777" w:rsidR="007B6471" w:rsidRPr="009B05B2" w:rsidRDefault="007B6471" w:rsidP="00D5653B">
            <w:pPr>
              <w:spacing w:after="120"/>
              <w:ind w:left="30" w:right="-72"/>
              <w:jc w:val="both"/>
              <w:rPr>
                <w:b/>
                <w:bCs/>
                <w:sz w:val="22"/>
                <w:szCs w:val="22"/>
              </w:rPr>
            </w:pPr>
            <w:r w:rsidRPr="009B05B2">
              <w:rPr>
                <w:b/>
                <w:bCs/>
                <w:sz w:val="22"/>
                <w:szCs w:val="22"/>
              </w:rPr>
              <w:lastRenderedPageBreak/>
              <w:t>Pytanie nr 6 Załącznik nr 1A do SWZ, 10. ZAKRES PRZEDMIOTOWY ETAPU I - OPRACOWANIE ANALIZY PRZEDWDROŻENIOWEJ, Dokumentacja Systemu, pkt 1)</w:t>
            </w:r>
          </w:p>
          <w:p w14:paraId="456020EF" w14:textId="77777777" w:rsidR="007B6471" w:rsidRPr="00F17BE7" w:rsidRDefault="007B6471" w:rsidP="00D5653B">
            <w:pPr>
              <w:spacing w:after="120"/>
              <w:ind w:left="30" w:right="-72"/>
              <w:jc w:val="both"/>
              <w:rPr>
                <w:sz w:val="22"/>
                <w:szCs w:val="22"/>
              </w:rPr>
            </w:pPr>
            <w:r w:rsidRPr="00F17BE7">
              <w:rPr>
                <w:sz w:val="22"/>
                <w:szCs w:val="22"/>
              </w:rPr>
              <w:t>Zamawiający spacyfikuje: Wykonawca opracuje w terminie 11 dni od daty udostępnienia danych i dostępów do środowiska Zamawiającego- Dokumentację Analizy Przedwdrożeniowej (DAP). Prosimy o ujednolicenie zapisów, zgodnie z zapisami dokumentacji prowadzonego postępowania: Etap I - Opracowanie Analizy przedwdrożeniowej - do 14 dni kalendarzowych od daty zawarcia Umowy.</w:t>
            </w:r>
          </w:p>
          <w:p w14:paraId="13DC5921" w14:textId="77777777" w:rsidR="009B05B2" w:rsidRPr="009B05B2" w:rsidRDefault="009B05B2" w:rsidP="009B05B2">
            <w:pPr>
              <w:spacing w:after="120"/>
              <w:ind w:left="30" w:right="-72"/>
              <w:jc w:val="both"/>
              <w:rPr>
                <w:b/>
                <w:bCs/>
                <w:sz w:val="22"/>
                <w:szCs w:val="22"/>
              </w:rPr>
            </w:pPr>
            <w:r w:rsidRPr="009B05B2">
              <w:rPr>
                <w:b/>
                <w:bCs/>
                <w:sz w:val="22"/>
                <w:szCs w:val="22"/>
              </w:rPr>
              <w:t>Odpowiedź: Zamawiający potrzebuje 3 dni na zapoznanie się i akceptację dokumentu Analizy Przedwdrożeniowej. Określone terminy są prawidłowe.</w:t>
            </w:r>
          </w:p>
          <w:p w14:paraId="0753F479" w14:textId="77777777" w:rsidR="007B6471" w:rsidRPr="00F17BE7" w:rsidRDefault="007B6471" w:rsidP="00D5653B">
            <w:pPr>
              <w:spacing w:after="120"/>
              <w:ind w:left="30" w:right="-72"/>
              <w:jc w:val="both"/>
              <w:rPr>
                <w:sz w:val="22"/>
                <w:szCs w:val="22"/>
              </w:rPr>
            </w:pPr>
          </w:p>
          <w:p w14:paraId="3AD68340" w14:textId="77777777" w:rsidR="007B6471" w:rsidRPr="009B05B2" w:rsidRDefault="007B6471" w:rsidP="00D5653B">
            <w:pPr>
              <w:spacing w:after="120"/>
              <w:ind w:left="30" w:right="-72"/>
              <w:jc w:val="both"/>
              <w:rPr>
                <w:b/>
                <w:bCs/>
                <w:sz w:val="22"/>
                <w:szCs w:val="22"/>
              </w:rPr>
            </w:pPr>
            <w:r w:rsidRPr="009B05B2">
              <w:rPr>
                <w:b/>
                <w:bCs/>
                <w:sz w:val="22"/>
                <w:szCs w:val="22"/>
              </w:rPr>
              <w:t>Pytanie nr 7 Załącznik nr 1A do SWZ, 10. ZAKRES PRZEDMIOTOWY ETAPU I - OPRACOWANIE ANALIZY PRZEDWDROŻENIOWEJ, Dokumentacja Systemu, pkt 3), Dokumentacja powykonawcza</w:t>
            </w:r>
          </w:p>
          <w:p w14:paraId="5275F80E" w14:textId="77777777" w:rsidR="007B6471" w:rsidRDefault="007B6471" w:rsidP="00D5653B">
            <w:pPr>
              <w:spacing w:after="120"/>
              <w:ind w:left="30" w:right="-72"/>
              <w:jc w:val="both"/>
              <w:rPr>
                <w:sz w:val="22"/>
                <w:szCs w:val="22"/>
              </w:rPr>
            </w:pPr>
            <w:r w:rsidRPr="00F17BE7">
              <w:rPr>
                <w:sz w:val="22"/>
                <w:szCs w:val="22"/>
              </w:rPr>
              <w:t>Zamawiający specyfikuje: Dokumentacja Powykonawcza musi być dostarczona w języku polskim, w wersji elektronicznej w formacie edytowalnym. Prosimy o wyrażenie zgody na dostawę dokumentacji w wersji elektronicznej w formacie PDF, który umożliwia wyszukiwanie informacji oraz kopiowanie treści.</w:t>
            </w:r>
          </w:p>
          <w:p w14:paraId="12BA07B5" w14:textId="77777777" w:rsidR="009B05B2" w:rsidRPr="009B05B2" w:rsidRDefault="009B05B2" w:rsidP="009B05B2">
            <w:pPr>
              <w:spacing w:after="120"/>
              <w:ind w:left="30" w:right="-72"/>
              <w:jc w:val="both"/>
              <w:rPr>
                <w:b/>
                <w:bCs/>
                <w:sz w:val="22"/>
                <w:szCs w:val="22"/>
              </w:rPr>
            </w:pPr>
            <w:r w:rsidRPr="009B05B2">
              <w:rPr>
                <w:b/>
                <w:bCs/>
                <w:sz w:val="22"/>
                <w:szCs w:val="22"/>
              </w:rPr>
              <w:t xml:space="preserve">Odpowiedź: Zamawiający wyraża zgodę. </w:t>
            </w:r>
          </w:p>
          <w:p w14:paraId="05C65D56" w14:textId="77777777" w:rsidR="007B6471" w:rsidRPr="00F17BE7" w:rsidRDefault="007B6471" w:rsidP="009B05B2">
            <w:pPr>
              <w:spacing w:after="120"/>
              <w:ind w:right="-72"/>
              <w:jc w:val="both"/>
              <w:rPr>
                <w:sz w:val="22"/>
                <w:szCs w:val="22"/>
              </w:rPr>
            </w:pPr>
          </w:p>
          <w:p w14:paraId="25F750A9" w14:textId="77777777" w:rsidR="007B6471" w:rsidRPr="0031001E" w:rsidRDefault="007B6471" w:rsidP="00D5653B">
            <w:pPr>
              <w:spacing w:after="120"/>
              <w:ind w:left="30" w:right="-72"/>
              <w:jc w:val="both"/>
              <w:rPr>
                <w:b/>
                <w:bCs/>
                <w:sz w:val="22"/>
                <w:szCs w:val="22"/>
              </w:rPr>
            </w:pPr>
            <w:r w:rsidRPr="0031001E">
              <w:rPr>
                <w:b/>
                <w:bCs/>
                <w:sz w:val="22"/>
                <w:szCs w:val="22"/>
              </w:rPr>
              <w:t>Pytanie nr 8 Załącznik nr 1A do SWZ, 13. ZAKRES PRZEDMIOTOWY ETAP IV - WDROŻENIE I URUCHOMIENIE SYSTEMU, SZKOLENIE PERSONELU, pkt 3) Szkolenia personelu lit. a)</w:t>
            </w:r>
          </w:p>
          <w:p w14:paraId="1BDE2183" w14:textId="77777777" w:rsidR="007B6471" w:rsidRPr="0031001E" w:rsidRDefault="007B6471" w:rsidP="00D5653B">
            <w:pPr>
              <w:spacing w:after="120"/>
              <w:ind w:left="30" w:right="-72"/>
              <w:jc w:val="both"/>
              <w:rPr>
                <w:sz w:val="22"/>
                <w:szCs w:val="22"/>
              </w:rPr>
            </w:pPr>
            <w:r w:rsidRPr="0031001E">
              <w:rPr>
                <w:sz w:val="22"/>
                <w:szCs w:val="22"/>
              </w:rPr>
              <w:t>Prosimy o dopuszczenie możliwości prowadzenia szkoleń w formie prezentacji-webinariów wdrożonego Systemu, który prezentuje system w czasie rzeczywistym.</w:t>
            </w:r>
          </w:p>
          <w:p w14:paraId="33B86852" w14:textId="381AF453" w:rsidR="00347661" w:rsidRPr="0031001E" w:rsidRDefault="00041C40" w:rsidP="00347661">
            <w:pPr>
              <w:spacing w:after="120"/>
              <w:ind w:left="30" w:right="-72"/>
              <w:jc w:val="both"/>
              <w:rPr>
                <w:b/>
                <w:bCs/>
                <w:sz w:val="22"/>
                <w:szCs w:val="22"/>
              </w:rPr>
            </w:pPr>
            <w:r w:rsidRPr="0031001E">
              <w:rPr>
                <w:b/>
                <w:bCs/>
                <w:sz w:val="22"/>
                <w:szCs w:val="22"/>
              </w:rPr>
              <w:t xml:space="preserve">Odpowiedź: </w:t>
            </w:r>
            <w:r w:rsidR="00347661" w:rsidRPr="0031001E">
              <w:rPr>
                <w:b/>
                <w:bCs/>
                <w:sz w:val="22"/>
                <w:szCs w:val="22"/>
              </w:rPr>
              <w:t xml:space="preserve">Zamawiający dopuszcza taką możliwość, jednakże w przypadku szkoleń zdalnych / on-line powinny być one prowadzone w technologii transmisji audio-wideo w czasie rzeczywistym, tzn. technologią typu „Streaming” umożliwiającą przesyłanie takich danych jak fonia, wizja i tekst „na żywo”, dzięki czemu uczestnik otrzymuje pełnowartościowe szkolenie: </w:t>
            </w:r>
          </w:p>
          <w:p w14:paraId="4486E170" w14:textId="77777777" w:rsidR="00347661" w:rsidRPr="0031001E" w:rsidRDefault="00347661" w:rsidP="00347661">
            <w:pPr>
              <w:spacing w:after="120"/>
              <w:ind w:left="30" w:right="-72"/>
              <w:jc w:val="both"/>
              <w:rPr>
                <w:b/>
                <w:bCs/>
                <w:sz w:val="22"/>
                <w:szCs w:val="22"/>
              </w:rPr>
            </w:pPr>
            <w:r w:rsidRPr="0031001E">
              <w:rPr>
                <w:b/>
                <w:bCs/>
                <w:sz w:val="22"/>
                <w:szCs w:val="22"/>
              </w:rPr>
              <w:t xml:space="preserve">• fonia / głos – słyszy lektora prowadzącego szkolenie „na żywo” </w:t>
            </w:r>
          </w:p>
          <w:p w14:paraId="058362C1" w14:textId="77777777" w:rsidR="00347661" w:rsidRPr="0031001E" w:rsidRDefault="00347661" w:rsidP="00347661">
            <w:pPr>
              <w:spacing w:after="120"/>
              <w:ind w:left="30" w:right="-72"/>
              <w:jc w:val="both"/>
              <w:rPr>
                <w:b/>
                <w:bCs/>
                <w:sz w:val="22"/>
                <w:szCs w:val="22"/>
              </w:rPr>
            </w:pPr>
            <w:r w:rsidRPr="0031001E">
              <w:rPr>
                <w:b/>
                <w:bCs/>
                <w:sz w:val="22"/>
                <w:szCs w:val="22"/>
              </w:rPr>
              <w:t xml:space="preserve">• wizja /wideo – widzi lektora prowadzącego szkolenie „na żywo” </w:t>
            </w:r>
          </w:p>
          <w:p w14:paraId="1C702A28" w14:textId="77777777" w:rsidR="00347661" w:rsidRPr="0031001E" w:rsidRDefault="00347661" w:rsidP="00347661">
            <w:pPr>
              <w:spacing w:after="120"/>
              <w:ind w:left="30" w:right="-72"/>
              <w:jc w:val="both"/>
              <w:rPr>
                <w:b/>
                <w:bCs/>
                <w:sz w:val="22"/>
                <w:szCs w:val="22"/>
              </w:rPr>
            </w:pPr>
            <w:r w:rsidRPr="0031001E">
              <w:rPr>
                <w:b/>
                <w:bCs/>
                <w:sz w:val="22"/>
                <w:szCs w:val="22"/>
              </w:rPr>
              <w:t xml:space="preserve">• pokaz slajdów, prezentacji, widoku ekranu – całą prezentację widzi u siebie na ekranie.  </w:t>
            </w:r>
          </w:p>
          <w:p w14:paraId="160E022C" w14:textId="77777777" w:rsidR="00347661" w:rsidRPr="0031001E" w:rsidRDefault="00347661" w:rsidP="00347661">
            <w:pPr>
              <w:spacing w:after="120"/>
              <w:ind w:left="30" w:right="-72"/>
              <w:jc w:val="both"/>
              <w:rPr>
                <w:b/>
                <w:bCs/>
                <w:sz w:val="22"/>
                <w:szCs w:val="22"/>
              </w:rPr>
            </w:pPr>
            <w:r w:rsidRPr="0031001E">
              <w:rPr>
                <w:b/>
                <w:bCs/>
                <w:sz w:val="22"/>
                <w:szCs w:val="22"/>
              </w:rPr>
              <w:t xml:space="preserve">Szkolenia stanowiskowe on-line muszą umożliwiać pełną interakcję zarówno z prowadzącym jak i z innymi uczestnikami instruktażu, poprzez: </w:t>
            </w:r>
          </w:p>
          <w:p w14:paraId="327609F5" w14:textId="77777777" w:rsidR="00347661" w:rsidRPr="0031001E" w:rsidRDefault="00347661" w:rsidP="00347661">
            <w:pPr>
              <w:spacing w:after="120"/>
              <w:ind w:left="30" w:right="-72"/>
              <w:jc w:val="both"/>
              <w:rPr>
                <w:b/>
                <w:bCs/>
                <w:sz w:val="22"/>
                <w:szCs w:val="22"/>
              </w:rPr>
            </w:pPr>
            <w:r w:rsidRPr="0031001E">
              <w:rPr>
                <w:b/>
                <w:bCs/>
                <w:sz w:val="22"/>
                <w:szCs w:val="22"/>
              </w:rPr>
              <w:t xml:space="preserve">• dostęp do czatu z możliwością zadawania pytań oraz udzielania odpowiedzi, </w:t>
            </w:r>
          </w:p>
          <w:p w14:paraId="7568C9C7" w14:textId="77777777" w:rsidR="00347661" w:rsidRPr="0031001E" w:rsidRDefault="00347661" w:rsidP="00347661">
            <w:pPr>
              <w:spacing w:after="120"/>
              <w:ind w:left="30" w:right="-72"/>
              <w:jc w:val="both"/>
              <w:rPr>
                <w:b/>
                <w:bCs/>
                <w:sz w:val="22"/>
                <w:szCs w:val="22"/>
              </w:rPr>
            </w:pPr>
            <w:r w:rsidRPr="0031001E">
              <w:rPr>
                <w:b/>
                <w:bCs/>
                <w:sz w:val="22"/>
                <w:szCs w:val="22"/>
              </w:rPr>
              <w:t xml:space="preserve">• przeprowadzenia ankiet on-line. </w:t>
            </w:r>
          </w:p>
          <w:p w14:paraId="5011C5F6" w14:textId="77777777" w:rsidR="00347661" w:rsidRPr="0031001E" w:rsidRDefault="00347661" w:rsidP="00347661">
            <w:pPr>
              <w:spacing w:after="120"/>
              <w:ind w:left="30" w:right="-72"/>
              <w:jc w:val="both"/>
              <w:rPr>
                <w:b/>
                <w:bCs/>
                <w:sz w:val="22"/>
                <w:szCs w:val="22"/>
              </w:rPr>
            </w:pPr>
            <w:r w:rsidRPr="0031001E">
              <w:rPr>
                <w:b/>
                <w:bCs/>
                <w:sz w:val="22"/>
                <w:szCs w:val="22"/>
              </w:rPr>
              <w:t>Wykonawca jest odpowiedzialny za organizację szkoleń stanowiskowych on-line.</w:t>
            </w:r>
          </w:p>
          <w:p w14:paraId="54E45325" w14:textId="77777777" w:rsidR="00041C40" w:rsidRPr="0031001E" w:rsidRDefault="00347661" w:rsidP="00347661">
            <w:pPr>
              <w:spacing w:after="120"/>
              <w:ind w:left="30" w:right="-72"/>
              <w:jc w:val="both"/>
              <w:rPr>
                <w:b/>
                <w:bCs/>
                <w:sz w:val="22"/>
                <w:szCs w:val="22"/>
              </w:rPr>
            </w:pPr>
            <w:r w:rsidRPr="0031001E">
              <w:rPr>
                <w:b/>
                <w:bCs/>
                <w:sz w:val="22"/>
                <w:szCs w:val="22"/>
              </w:rPr>
              <w:t>Zamawiający podkreśla, iż szkolenia nie mogą być realizowane wyłącznie w formie zdalnej.</w:t>
            </w:r>
          </w:p>
          <w:p w14:paraId="5656980B" w14:textId="77777777" w:rsidR="007B6471" w:rsidRPr="00F17BE7" w:rsidRDefault="007B6471" w:rsidP="00D5653B">
            <w:pPr>
              <w:spacing w:after="120"/>
              <w:ind w:left="30" w:right="-72"/>
              <w:jc w:val="both"/>
              <w:rPr>
                <w:sz w:val="22"/>
                <w:szCs w:val="22"/>
              </w:rPr>
            </w:pPr>
          </w:p>
          <w:p w14:paraId="5313C386" w14:textId="77777777" w:rsidR="007B6471" w:rsidRPr="00041C40" w:rsidRDefault="007B6471" w:rsidP="00D5653B">
            <w:pPr>
              <w:spacing w:after="120"/>
              <w:ind w:left="30" w:right="-72"/>
              <w:jc w:val="both"/>
              <w:rPr>
                <w:b/>
                <w:bCs/>
                <w:sz w:val="22"/>
                <w:szCs w:val="22"/>
              </w:rPr>
            </w:pPr>
            <w:r w:rsidRPr="00041C40">
              <w:rPr>
                <w:b/>
                <w:bCs/>
                <w:sz w:val="22"/>
                <w:szCs w:val="22"/>
              </w:rPr>
              <w:t>Pytanie nr 9 Załącznik nr 1A do SWZ, 12. GWARANCJA I OP</w:t>
            </w:r>
            <w:r w:rsidR="0097546E">
              <w:rPr>
                <w:b/>
                <w:bCs/>
                <w:sz w:val="22"/>
                <w:szCs w:val="22"/>
              </w:rPr>
              <w:t>I</w:t>
            </w:r>
            <w:r w:rsidRPr="00041C40">
              <w:rPr>
                <w:b/>
                <w:bCs/>
                <w:sz w:val="22"/>
                <w:szCs w:val="22"/>
              </w:rPr>
              <w:t>EKA SERWISOWA / ASYSTA TACHNICZNA pkt 8</w:t>
            </w:r>
          </w:p>
          <w:p w14:paraId="3840CA3D" w14:textId="77777777" w:rsidR="007B6471" w:rsidRDefault="007B6471" w:rsidP="00D5653B">
            <w:pPr>
              <w:spacing w:after="120"/>
              <w:ind w:left="30" w:right="-72"/>
              <w:jc w:val="both"/>
              <w:rPr>
                <w:sz w:val="22"/>
                <w:szCs w:val="22"/>
              </w:rPr>
            </w:pPr>
            <w:r w:rsidRPr="00F17BE7">
              <w:rPr>
                <w:sz w:val="22"/>
                <w:szCs w:val="22"/>
              </w:rPr>
              <w:t>Prosimy o potwierdzenie, że czas reakcji i czas naprawy dla błędu krytycznego liczone są w godzinach roboczych.</w:t>
            </w:r>
          </w:p>
          <w:p w14:paraId="289B68D8" w14:textId="77777777" w:rsidR="00041C40" w:rsidRPr="00041C40" w:rsidRDefault="00041C40" w:rsidP="00041C40">
            <w:pPr>
              <w:spacing w:after="120"/>
              <w:ind w:left="30" w:right="-72"/>
              <w:jc w:val="both"/>
              <w:rPr>
                <w:b/>
                <w:bCs/>
                <w:sz w:val="22"/>
                <w:szCs w:val="22"/>
              </w:rPr>
            </w:pPr>
            <w:r w:rsidRPr="00041C40">
              <w:rPr>
                <w:b/>
                <w:bCs/>
                <w:sz w:val="22"/>
                <w:szCs w:val="22"/>
              </w:rPr>
              <w:t xml:space="preserve">Odpowiedź: Zamawiający nie potwierdza. Jeżeli Zamawiający miał na myśli godziny robocze lub dni robocze to jasno to wskazał. Ponadto Zamawiający zwraca uwagę, że zasady gwarancji </w:t>
            </w:r>
            <w:r>
              <w:rPr>
                <w:b/>
                <w:bCs/>
                <w:sz w:val="22"/>
                <w:szCs w:val="22"/>
              </w:rPr>
              <w:br/>
            </w:r>
            <w:r w:rsidRPr="00041C40">
              <w:rPr>
                <w:b/>
                <w:bCs/>
                <w:sz w:val="22"/>
                <w:szCs w:val="22"/>
              </w:rPr>
              <w:t xml:space="preserve">i opieki serwisowej określono w pkt. 14 a nie 12 załącznika nr 1A. </w:t>
            </w:r>
          </w:p>
          <w:p w14:paraId="6D11E269" w14:textId="77777777" w:rsidR="007B6471" w:rsidRPr="00F17BE7" w:rsidRDefault="007B6471" w:rsidP="00041C40">
            <w:pPr>
              <w:spacing w:after="120"/>
              <w:ind w:right="-72"/>
              <w:jc w:val="both"/>
              <w:rPr>
                <w:sz w:val="22"/>
                <w:szCs w:val="22"/>
              </w:rPr>
            </w:pPr>
          </w:p>
          <w:p w14:paraId="6227BBF8" w14:textId="77777777" w:rsidR="007B6471" w:rsidRPr="00041C40" w:rsidRDefault="007B6471" w:rsidP="00D5653B">
            <w:pPr>
              <w:spacing w:after="120"/>
              <w:ind w:left="30" w:right="-72"/>
              <w:jc w:val="both"/>
              <w:rPr>
                <w:b/>
                <w:bCs/>
                <w:sz w:val="22"/>
                <w:szCs w:val="22"/>
              </w:rPr>
            </w:pPr>
            <w:r w:rsidRPr="00041C40">
              <w:rPr>
                <w:b/>
                <w:bCs/>
                <w:sz w:val="22"/>
                <w:szCs w:val="22"/>
              </w:rPr>
              <w:t>Pytanie nr 10 Załącznik nr 1A do SWZ, 12. GWARANCJA I OP</w:t>
            </w:r>
            <w:r w:rsidR="0097546E">
              <w:rPr>
                <w:b/>
                <w:bCs/>
                <w:sz w:val="22"/>
                <w:szCs w:val="22"/>
              </w:rPr>
              <w:t>I</w:t>
            </w:r>
            <w:r w:rsidRPr="00041C40">
              <w:rPr>
                <w:b/>
                <w:bCs/>
                <w:sz w:val="22"/>
                <w:szCs w:val="22"/>
              </w:rPr>
              <w:t>EKA SERWISOWA / ASYSTA TECHNICZNA pkt 20</w:t>
            </w:r>
          </w:p>
          <w:p w14:paraId="2963139A" w14:textId="77777777" w:rsidR="007B6471" w:rsidRDefault="007B6471" w:rsidP="00D5653B">
            <w:pPr>
              <w:spacing w:after="120"/>
              <w:ind w:left="30" w:right="-72"/>
              <w:jc w:val="both"/>
              <w:rPr>
                <w:sz w:val="22"/>
                <w:szCs w:val="22"/>
              </w:rPr>
            </w:pPr>
            <w:r w:rsidRPr="00F17BE7">
              <w:rPr>
                <w:sz w:val="22"/>
                <w:szCs w:val="22"/>
              </w:rPr>
              <w:t>Zamawiający specyfikuje: Utrzymanie w sprawności technicznej interfejsów integracji po stronie oferowanego systemu w okresie obsługi serwisowej oraz reagowanie na błędy w integracjach i ich usuwanie bez zgłoszenia przez Zamawiającego. Prosimy o wykreślenie zapisu dotyczącego usuwania błędów w integracjach bez zgłoszenia przez Zamawiającego. W celu zapewnienia prawidłowości działania systemu ważna jest współpraca Zamawiającego i Wykonawcy.</w:t>
            </w:r>
          </w:p>
          <w:p w14:paraId="58F3D41C" w14:textId="5822D9C6" w:rsidR="00041C40" w:rsidRPr="00041C40" w:rsidRDefault="00041C40" w:rsidP="00041C40">
            <w:pPr>
              <w:spacing w:after="120"/>
              <w:ind w:left="30" w:right="-72"/>
              <w:jc w:val="both"/>
              <w:rPr>
                <w:b/>
                <w:bCs/>
                <w:sz w:val="22"/>
                <w:szCs w:val="22"/>
              </w:rPr>
            </w:pPr>
            <w:r>
              <w:rPr>
                <w:b/>
                <w:bCs/>
                <w:sz w:val="22"/>
                <w:szCs w:val="22"/>
              </w:rPr>
              <w:t xml:space="preserve">Odpowiedź: </w:t>
            </w:r>
            <w:r w:rsidRPr="00041C40">
              <w:rPr>
                <w:b/>
                <w:bCs/>
                <w:sz w:val="22"/>
                <w:szCs w:val="22"/>
              </w:rPr>
              <w:t xml:space="preserve">Wykonawca ma obowiązek </w:t>
            </w:r>
            <w:r w:rsidR="00B352AF">
              <w:rPr>
                <w:b/>
                <w:bCs/>
                <w:sz w:val="22"/>
                <w:szCs w:val="22"/>
              </w:rPr>
              <w:t>sprawowania nadzoru nad systemem</w:t>
            </w:r>
            <w:r w:rsidRPr="00041C40">
              <w:rPr>
                <w:b/>
                <w:bCs/>
                <w:sz w:val="22"/>
                <w:szCs w:val="22"/>
              </w:rPr>
              <w:t>. Jeżeli sam zaobserwuje błąd, o którym mowa w pkt. 14 Załącznika 1A ppkt 20 wówczas jest zobowiązany do jego usunięcia bez czekania na zgłoszenie ze strony Zamawiającego. Zamawiający nie wyraża zgody na wykreślenie zapisu.</w:t>
            </w:r>
          </w:p>
          <w:p w14:paraId="1D1D15DC" w14:textId="77777777" w:rsidR="007B6471" w:rsidRPr="00F17BE7" w:rsidRDefault="007B6471" w:rsidP="0097546E">
            <w:pPr>
              <w:spacing w:after="120"/>
              <w:ind w:right="-72"/>
              <w:jc w:val="both"/>
              <w:rPr>
                <w:sz w:val="22"/>
                <w:szCs w:val="22"/>
              </w:rPr>
            </w:pPr>
          </w:p>
          <w:p w14:paraId="7FDC4AAC" w14:textId="77777777" w:rsidR="007B6471" w:rsidRPr="001C4E71" w:rsidRDefault="007B6471" w:rsidP="00D5653B">
            <w:pPr>
              <w:spacing w:after="120"/>
              <w:ind w:left="30" w:right="-72"/>
              <w:jc w:val="both"/>
              <w:rPr>
                <w:b/>
                <w:bCs/>
                <w:sz w:val="22"/>
                <w:szCs w:val="22"/>
              </w:rPr>
            </w:pPr>
            <w:r w:rsidRPr="001C4E71">
              <w:rPr>
                <w:b/>
                <w:bCs/>
                <w:sz w:val="22"/>
                <w:szCs w:val="22"/>
              </w:rPr>
              <w:t>Pytanie nr 11 Załącznik nr 1A do SWZ, 12. GWARANCJA I OP</w:t>
            </w:r>
            <w:r w:rsidR="0097546E">
              <w:rPr>
                <w:b/>
                <w:bCs/>
                <w:sz w:val="22"/>
                <w:szCs w:val="22"/>
              </w:rPr>
              <w:t>I</w:t>
            </w:r>
            <w:r w:rsidRPr="001C4E71">
              <w:rPr>
                <w:b/>
                <w:bCs/>
                <w:sz w:val="22"/>
                <w:szCs w:val="22"/>
              </w:rPr>
              <w:t>EKA SERWISOWA / ASYSTA TECHNICZNA pkt 21</w:t>
            </w:r>
          </w:p>
          <w:p w14:paraId="412999B4" w14:textId="77777777" w:rsidR="007B6471" w:rsidRPr="00F17BE7" w:rsidRDefault="007B6471" w:rsidP="00D5653B">
            <w:pPr>
              <w:spacing w:after="120"/>
              <w:ind w:left="30" w:right="-72"/>
              <w:jc w:val="both"/>
              <w:rPr>
                <w:sz w:val="22"/>
                <w:szCs w:val="22"/>
              </w:rPr>
            </w:pPr>
            <w:r w:rsidRPr="00F17BE7">
              <w:rPr>
                <w:sz w:val="22"/>
                <w:szCs w:val="22"/>
              </w:rPr>
              <w:t>Zamawiający specyfikuje: Codzienna kopia zapasowa danych zgromadzonych w bazie do systemu kopii bezpieczeństwa wskazanego przez Zamawiającego.</w:t>
            </w:r>
          </w:p>
          <w:p w14:paraId="73FA538C" w14:textId="77777777" w:rsidR="007B6471" w:rsidRPr="00F17BE7" w:rsidRDefault="007B6471" w:rsidP="00D5653B">
            <w:pPr>
              <w:spacing w:after="120"/>
              <w:ind w:left="30" w:right="-72"/>
              <w:jc w:val="both"/>
              <w:rPr>
                <w:sz w:val="22"/>
                <w:szCs w:val="22"/>
              </w:rPr>
            </w:pPr>
            <w:r w:rsidRPr="00F17BE7">
              <w:rPr>
                <w:sz w:val="22"/>
                <w:szCs w:val="22"/>
              </w:rPr>
              <w:t xml:space="preserve">Prosimy o wykreślenie wymogu, który według wiedzy Wykonawcy jest nadmiarowy i nie stanowi elementu przedmiotu zamówienia. </w:t>
            </w:r>
          </w:p>
          <w:p w14:paraId="656414CC" w14:textId="572F0735" w:rsidR="001C4E71" w:rsidRPr="00075959" w:rsidRDefault="001C4E71" w:rsidP="001421E9">
            <w:pPr>
              <w:spacing w:after="120"/>
              <w:ind w:left="30" w:right="-72"/>
              <w:jc w:val="both"/>
              <w:rPr>
                <w:b/>
                <w:bCs/>
                <w:color w:val="000000" w:themeColor="text1"/>
                <w:sz w:val="22"/>
                <w:szCs w:val="22"/>
              </w:rPr>
            </w:pPr>
            <w:r w:rsidRPr="00075959">
              <w:rPr>
                <w:b/>
                <w:bCs/>
                <w:color w:val="000000" w:themeColor="text1"/>
                <w:sz w:val="22"/>
                <w:szCs w:val="22"/>
              </w:rPr>
              <w:t xml:space="preserve">Odpowiedź: </w:t>
            </w:r>
            <w:r w:rsidR="00075959" w:rsidRPr="00075959">
              <w:rPr>
                <w:b/>
                <w:bCs/>
                <w:color w:val="000000" w:themeColor="text1"/>
                <w:sz w:val="22"/>
                <w:szCs w:val="22"/>
              </w:rPr>
              <w:t>Zamawiający informuje, iż wykreśla ppkt 21 załącznika nr 1A do</w:t>
            </w:r>
            <w:r w:rsidR="0097546E">
              <w:rPr>
                <w:b/>
                <w:bCs/>
                <w:color w:val="000000" w:themeColor="text1"/>
                <w:sz w:val="22"/>
                <w:szCs w:val="22"/>
              </w:rPr>
              <w:t xml:space="preserve"> SWZ</w:t>
            </w:r>
            <w:r w:rsidR="00075959" w:rsidRPr="00075959">
              <w:rPr>
                <w:b/>
                <w:bCs/>
                <w:color w:val="000000" w:themeColor="text1"/>
                <w:sz w:val="22"/>
                <w:szCs w:val="22"/>
              </w:rPr>
              <w:t>. Gwarancja i opieka serwisowa / asysta techniczna.</w:t>
            </w:r>
            <w:r w:rsidR="00075959">
              <w:rPr>
                <w:b/>
                <w:bCs/>
                <w:color w:val="000000" w:themeColor="text1"/>
                <w:sz w:val="22"/>
                <w:szCs w:val="22"/>
              </w:rPr>
              <w:t xml:space="preserve"> </w:t>
            </w:r>
            <w:r w:rsidR="00075959" w:rsidRPr="00075959">
              <w:rPr>
                <w:b/>
                <w:bCs/>
                <w:color w:val="000000" w:themeColor="text1"/>
                <w:sz w:val="22"/>
                <w:szCs w:val="22"/>
              </w:rPr>
              <w:t>Po wykreśleniu powyższych zapisów numeracja punktów w pkt 14 zostanie odpowiednio dostosowana do stanu faktycznego.</w:t>
            </w:r>
            <w:r w:rsidR="00F2578D">
              <w:rPr>
                <w:b/>
                <w:bCs/>
                <w:color w:val="000000" w:themeColor="text1"/>
                <w:sz w:val="22"/>
                <w:szCs w:val="22"/>
              </w:rPr>
              <w:t xml:space="preserve"> </w:t>
            </w:r>
            <w:r w:rsidR="001421E9">
              <w:rPr>
                <w:b/>
                <w:bCs/>
                <w:color w:val="000000" w:themeColor="text1"/>
                <w:sz w:val="22"/>
                <w:szCs w:val="22"/>
              </w:rPr>
              <w:t xml:space="preserve"> </w:t>
            </w:r>
            <w:r w:rsidR="001421E9" w:rsidRPr="001421E9">
              <w:rPr>
                <w:b/>
                <w:bCs/>
                <w:color w:val="000000" w:themeColor="text1"/>
                <w:sz w:val="22"/>
                <w:szCs w:val="22"/>
              </w:rPr>
              <w:t xml:space="preserve">Zamawiający informuje, iż zmieniony zapis został ujęty w „Powiadomieniu o zmianach SWZ – 1”, które zamieszczono na stronie internetowej prowadzonego postępowania http://e-propublico.pl oraz na stronie </w:t>
            </w:r>
            <w:hyperlink r:id="rId9" w:history="1">
              <w:r w:rsidR="0069052D" w:rsidRPr="006C7824">
                <w:rPr>
                  <w:rStyle w:val="Hipercze"/>
                  <w:b/>
                  <w:bCs/>
                  <w:sz w:val="22"/>
                  <w:szCs w:val="22"/>
                </w:rPr>
                <w:t>http://narutowicz.krakow.pl</w:t>
              </w:r>
            </w:hyperlink>
            <w:r w:rsidR="0069052D">
              <w:rPr>
                <w:b/>
                <w:bCs/>
                <w:color w:val="000000" w:themeColor="text1"/>
                <w:sz w:val="22"/>
                <w:szCs w:val="22"/>
              </w:rPr>
              <w:t xml:space="preserve"> </w:t>
            </w:r>
          </w:p>
          <w:p w14:paraId="4B7EC886" w14:textId="77777777" w:rsidR="001C4E71" w:rsidRPr="001C4E71" w:rsidRDefault="001C4E71" w:rsidP="001421E9">
            <w:pPr>
              <w:spacing w:after="120"/>
              <w:ind w:right="-72"/>
              <w:jc w:val="both"/>
              <w:rPr>
                <w:b/>
                <w:bCs/>
                <w:sz w:val="22"/>
                <w:szCs w:val="22"/>
              </w:rPr>
            </w:pPr>
          </w:p>
          <w:p w14:paraId="59DFA487" w14:textId="77777777" w:rsidR="007B6471" w:rsidRPr="001C4E71" w:rsidRDefault="007B6471" w:rsidP="00D5653B">
            <w:pPr>
              <w:spacing w:after="120"/>
              <w:ind w:left="30" w:right="-72"/>
              <w:jc w:val="both"/>
              <w:rPr>
                <w:b/>
                <w:bCs/>
                <w:sz w:val="22"/>
                <w:szCs w:val="22"/>
              </w:rPr>
            </w:pPr>
            <w:r w:rsidRPr="001C4E71">
              <w:rPr>
                <w:b/>
                <w:bCs/>
                <w:sz w:val="22"/>
                <w:szCs w:val="22"/>
              </w:rPr>
              <w:t>Pytanie nr 12 Załącznik nr 1A do SWZ, 12. GWARANCJA I OP</w:t>
            </w:r>
            <w:r w:rsidR="0097546E">
              <w:rPr>
                <w:b/>
                <w:bCs/>
                <w:sz w:val="22"/>
                <w:szCs w:val="22"/>
              </w:rPr>
              <w:t>I</w:t>
            </w:r>
            <w:r w:rsidRPr="001C4E71">
              <w:rPr>
                <w:b/>
                <w:bCs/>
                <w:sz w:val="22"/>
                <w:szCs w:val="22"/>
              </w:rPr>
              <w:t>EKA SERWISOWA / ASYSTA TECHNICZNA pkt 22</w:t>
            </w:r>
          </w:p>
          <w:p w14:paraId="73B7C5CD" w14:textId="77777777" w:rsidR="007B6471" w:rsidRPr="00F17BE7" w:rsidRDefault="007B6471" w:rsidP="00D5653B">
            <w:pPr>
              <w:spacing w:after="120"/>
              <w:ind w:left="30" w:right="-72"/>
              <w:jc w:val="both"/>
              <w:rPr>
                <w:sz w:val="22"/>
                <w:szCs w:val="22"/>
              </w:rPr>
            </w:pPr>
            <w:r w:rsidRPr="00F17BE7">
              <w:rPr>
                <w:sz w:val="22"/>
                <w:szCs w:val="22"/>
              </w:rPr>
              <w:t>Zamawiający specyfikuje: Wykonawca musi zapewnić:</w:t>
            </w:r>
          </w:p>
          <w:p w14:paraId="6C2C45DA" w14:textId="77777777" w:rsidR="007B6471" w:rsidRPr="00F17BE7" w:rsidRDefault="007B6471" w:rsidP="00D5653B">
            <w:pPr>
              <w:spacing w:after="120"/>
              <w:ind w:left="30" w:right="-72"/>
              <w:jc w:val="both"/>
              <w:rPr>
                <w:sz w:val="22"/>
                <w:szCs w:val="22"/>
              </w:rPr>
            </w:pPr>
            <w:r w:rsidRPr="00F17BE7">
              <w:rPr>
                <w:sz w:val="22"/>
                <w:szCs w:val="22"/>
              </w:rPr>
              <w:t>a.</w:t>
            </w:r>
            <w:r w:rsidR="001C4E71">
              <w:rPr>
                <w:sz w:val="22"/>
                <w:szCs w:val="22"/>
              </w:rPr>
              <w:t xml:space="preserve"> </w:t>
            </w:r>
            <w:r w:rsidRPr="00F17BE7">
              <w:rPr>
                <w:sz w:val="22"/>
                <w:szCs w:val="22"/>
              </w:rPr>
              <w:t>całodobowy monitoring parametrów pracy i dostępności serwera;</w:t>
            </w:r>
          </w:p>
          <w:p w14:paraId="7980AA1D" w14:textId="77777777" w:rsidR="007B6471" w:rsidRPr="00F17BE7" w:rsidRDefault="007B6471" w:rsidP="00D5653B">
            <w:pPr>
              <w:spacing w:after="120"/>
              <w:ind w:left="30" w:right="-72"/>
              <w:jc w:val="both"/>
              <w:rPr>
                <w:sz w:val="22"/>
                <w:szCs w:val="22"/>
              </w:rPr>
            </w:pPr>
            <w:r w:rsidRPr="00F17BE7">
              <w:rPr>
                <w:sz w:val="22"/>
                <w:szCs w:val="22"/>
              </w:rPr>
              <w:t>b.</w:t>
            </w:r>
            <w:r w:rsidR="001C4E71">
              <w:rPr>
                <w:sz w:val="22"/>
                <w:szCs w:val="22"/>
              </w:rPr>
              <w:t xml:space="preserve"> </w:t>
            </w:r>
            <w:r w:rsidRPr="00F17BE7">
              <w:rPr>
                <w:sz w:val="22"/>
                <w:szCs w:val="22"/>
              </w:rPr>
              <w:t>reagowanie na anomalie w pracy serwera, braki zasobów serwera, wydłużony czas wykonywania poleceń itp.</w:t>
            </w:r>
          </w:p>
          <w:p w14:paraId="580B065B" w14:textId="77777777" w:rsidR="007B6471" w:rsidRDefault="007B6471" w:rsidP="00D5653B">
            <w:pPr>
              <w:spacing w:after="120"/>
              <w:ind w:left="30" w:right="-72"/>
              <w:jc w:val="both"/>
              <w:rPr>
                <w:sz w:val="22"/>
                <w:szCs w:val="22"/>
              </w:rPr>
            </w:pPr>
            <w:r w:rsidRPr="00F17BE7">
              <w:rPr>
                <w:sz w:val="22"/>
                <w:szCs w:val="22"/>
              </w:rPr>
              <w:t>Prosimy o wykreślenie wymogu, który według wiedzy Wykonawcy wskazuje na element systemu dotyczącego monitoringu infrastruktury, który jest świadczony przez wyspecjalizowane firmy.</w:t>
            </w:r>
          </w:p>
          <w:p w14:paraId="39FFB996" w14:textId="30546C17" w:rsidR="00F2578D" w:rsidRPr="00F2578D" w:rsidRDefault="001C4E71" w:rsidP="00F2578D">
            <w:pPr>
              <w:spacing w:after="120"/>
              <w:ind w:left="30" w:right="-72"/>
              <w:jc w:val="both"/>
              <w:rPr>
                <w:b/>
                <w:bCs/>
                <w:sz w:val="22"/>
                <w:szCs w:val="22"/>
              </w:rPr>
            </w:pPr>
            <w:r w:rsidRPr="001C4E71">
              <w:rPr>
                <w:b/>
                <w:bCs/>
                <w:sz w:val="22"/>
                <w:szCs w:val="22"/>
              </w:rPr>
              <w:t xml:space="preserve">Odpowiedź: </w:t>
            </w:r>
            <w:r w:rsidR="00F2578D">
              <w:rPr>
                <w:b/>
                <w:bCs/>
                <w:sz w:val="22"/>
                <w:szCs w:val="22"/>
              </w:rPr>
              <w:t>Z</w:t>
            </w:r>
            <w:r w:rsidR="00F2578D" w:rsidRPr="00F2578D">
              <w:rPr>
                <w:b/>
                <w:bCs/>
                <w:sz w:val="22"/>
                <w:szCs w:val="22"/>
              </w:rPr>
              <w:t>amawiający informuje, iż modyfikuje ppkt 2</w:t>
            </w:r>
            <w:r w:rsidR="00B352AF">
              <w:rPr>
                <w:b/>
                <w:bCs/>
                <w:sz w:val="22"/>
                <w:szCs w:val="22"/>
              </w:rPr>
              <w:t>2</w:t>
            </w:r>
            <w:r w:rsidR="00F2578D" w:rsidRPr="00F2578D">
              <w:rPr>
                <w:b/>
                <w:bCs/>
                <w:sz w:val="22"/>
                <w:szCs w:val="22"/>
              </w:rPr>
              <w:t xml:space="preserve"> załącznika nr 1A do SWZ w pkt 14. Gwarancja i opieka serwisowa / asysta techniczna poprzez usunięcie wymogu całodobowego monitoringu parametrów pracy i dostępności serwera, pozostawiając wymóg reagowania na anomalie w pracy serwera, braki zasobów serwera, wydłużony czas wykonywania poleceń itp.</w:t>
            </w:r>
          </w:p>
          <w:p w14:paraId="227F71E1" w14:textId="77777777" w:rsidR="00F2578D" w:rsidRPr="00F2578D" w:rsidRDefault="00F2578D" w:rsidP="00F2578D">
            <w:pPr>
              <w:spacing w:after="120"/>
              <w:ind w:left="30" w:right="-72"/>
              <w:jc w:val="both"/>
              <w:rPr>
                <w:b/>
                <w:bCs/>
                <w:sz w:val="22"/>
                <w:szCs w:val="22"/>
              </w:rPr>
            </w:pPr>
            <w:r w:rsidRPr="00F2578D">
              <w:rPr>
                <w:b/>
                <w:bCs/>
                <w:sz w:val="22"/>
                <w:szCs w:val="22"/>
              </w:rPr>
              <w:t>Pkt 21 załącznika nr 1A do SWZ otrzymu</w:t>
            </w:r>
            <w:r w:rsidR="0097546E">
              <w:rPr>
                <w:b/>
                <w:bCs/>
                <w:sz w:val="22"/>
                <w:szCs w:val="22"/>
              </w:rPr>
              <w:t>je</w:t>
            </w:r>
            <w:r w:rsidRPr="00F2578D">
              <w:rPr>
                <w:b/>
                <w:bCs/>
                <w:sz w:val="22"/>
                <w:szCs w:val="22"/>
              </w:rPr>
              <w:t xml:space="preserve"> następujące brzmienie:</w:t>
            </w:r>
            <w:r>
              <w:rPr>
                <w:b/>
                <w:bCs/>
                <w:sz w:val="22"/>
                <w:szCs w:val="22"/>
              </w:rPr>
              <w:t xml:space="preserve"> </w:t>
            </w:r>
            <w:r w:rsidRPr="00F2578D">
              <w:rPr>
                <w:b/>
                <w:bCs/>
                <w:sz w:val="22"/>
                <w:szCs w:val="22"/>
              </w:rPr>
              <w:t>„Wykonawca musi zapewnić reagowanie na anomalie w pracy serwera, braki zasobów serwera, wydłużony czas wykonywania poleceń itp.”</w:t>
            </w:r>
          </w:p>
          <w:p w14:paraId="0E409C08" w14:textId="77777777" w:rsidR="007B6471" w:rsidRDefault="00F2578D" w:rsidP="00F2578D">
            <w:pPr>
              <w:spacing w:after="120"/>
              <w:ind w:left="30" w:right="-72"/>
              <w:jc w:val="both"/>
              <w:rPr>
                <w:b/>
                <w:bCs/>
                <w:sz w:val="22"/>
                <w:szCs w:val="22"/>
              </w:rPr>
            </w:pPr>
            <w:r w:rsidRPr="00F2578D">
              <w:rPr>
                <w:b/>
                <w:bCs/>
                <w:sz w:val="22"/>
                <w:szCs w:val="22"/>
              </w:rPr>
              <w:t>Zamawiający informuje, iż zmieniony zapis został ujęty w „Powiadomieniu o zmianach SWZ – 1”, któr</w:t>
            </w:r>
            <w:r w:rsidR="0097546E">
              <w:rPr>
                <w:b/>
                <w:bCs/>
                <w:sz w:val="22"/>
                <w:szCs w:val="22"/>
              </w:rPr>
              <w:t>e</w:t>
            </w:r>
            <w:r w:rsidRPr="00F2578D">
              <w:rPr>
                <w:b/>
                <w:bCs/>
                <w:sz w:val="22"/>
                <w:szCs w:val="22"/>
              </w:rPr>
              <w:t xml:space="preserve"> zamieszczono na stronie internetowej prowadzonego postępowania http://e-propublico.pl oraz na stronie </w:t>
            </w:r>
            <w:hyperlink r:id="rId10" w:history="1">
              <w:r w:rsidR="0090485F" w:rsidRPr="00951CEC">
                <w:rPr>
                  <w:rStyle w:val="Hipercze"/>
                  <w:b/>
                  <w:bCs/>
                  <w:sz w:val="22"/>
                  <w:szCs w:val="22"/>
                </w:rPr>
                <w:t>http://narutowicz.krakow.pl</w:t>
              </w:r>
            </w:hyperlink>
            <w:r w:rsidRPr="00F2578D">
              <w:rPr>
                <w:b/>
                <w:bCs/>
                <w:sz w:val="22"/>
                <w:szCs w:val="22"/>
              </w:rPr>
              <w:t>.</w:t>
            </w:r>
          </w:p>
          <w:p w14:paraId="5FAEA9D5" w14:textId="77777777" w:rsidR="0090485F" w:rsidRPr="00F2578D" w:rsidRDefault="0090485F" w:rsidP="00F2578D">
            <w:pPr>
              <w:spacing w:after="120"/>
              <w:ind w:left="30" w:right="-72"/>
              <w:jc w:val="both"/>
              <w:rPr>
                <w:b/>
                <w:bCs/>
                <w:sz w:val="22"/>
                <w:szCs w:val="22"/>
              </w:rPr>
            </w:pPr>
          </w:p>
          <w:p w14:paraId="4AB642CB" w14:textId="77777777" w:rsidR="007B6471" w:rsidRPr="0090485F" w:rsidRDefault="007B6471" w:rsidP="00D5653B">
            <w:pPr>
              <w:spacing w:after="120"/>
              <w:ind w:left="30" w:right="-72"/>
              <w:jc w:val="both"/>
              <w:rPr>
                <w:b/>
                <w:bCs/>
                <w:sz w:val="22"/>
                <w:szCs w:val="22"/>
              </w:rPr>
            </w:pPr>
            <w:r w:rsidRPr="0090485F">
              <w:rPr>
                <w:b/>
                <w:bCs/>
                <w:sz w:val="22"/>
                <w:szCs w:val="22"/>
              </w:rPr>
              <w:lastRenderedPageBreak/>
              <w:t>Pytanie nr 13 Załącznik nr 1A do SWZ, 12. GWARANCJA I OPEKA SERWISOWA / ASYSTA TECHNICZNA pkt 23</w:t>
            </w:r>
          </w:p>
          <w:p w14:paraId="4D2D4D99" w14:textId="77777777" w:rsidR="007B6471" w:rsidRPr="00F17BE7" w:rsidRDefault="007B6471" w:rsidP="00D5653B">
            <w:pPr>
              <w:spacing w:after="120"/>
              <w:ind w:left="30" w:right="-72"/>
              <w:jc w:val="both"/>
              <w:rPr>
                <w:sz w:val="22"/>
                <w:szCs w:val="22"/>
              </w:rPr>
            </w:pPr>
            <w:r w:rsidRPr="00F17BE7">
              <w:rPr>
                <w:sz w:val="22"/>
                <w:szCs w:val="22"/>
              </w:rPr>
              <w:t>Zamawiający specyfikuje:</w:t>
            </w:r>
            <w:r w:rsidR="00DD24B3">
              <w:rPr>
                <w:sz w:val="22"/>
                <w:szCs w:val="22"/>
              </w:rPr>
              <w:t xml:space="preserve"> </w:t>
            </w:r>
            <w:r w:rsidRPr="00F17BE7">
              <w:rPr>
                <w:sz w:val="22"/>
                <w:szCs w:val="22"/>
              </w:rPr>
              <w:t>Wykonawca musi zapewnić wprowadzanie wszelkich zmian konfiguracji systemu na życzenie Zamawiającego. Prosimy o potwierdzenie, że wszelkie zmiany konfiguracji będą stanowić ustalania wspólne Wykonawcy i Zamawiającego oraz że w przypadku, gdy dana konfiguracja nie będzie wpisywała się w kanon innych parametrów oprogramowania Wykonawca nie będzie zobowiązany do jej wprowadzenia.</w:t>
            </w:r>
          </w:p>
          <w:p w14:paraId="5E06B6FB" w14:textId="77777777" w:rsidR="00DD24B3" w:rsidRPr="00DD24B3" w:rsidRDefault="00DD24B3" w:rsidP="00DD24B3">
            <w:pPr>
              <w:spacing w:after="120"/>
              <w:ind w:left="30" w:right="-72"/>
              <w:jc w:val="both"/>
              <w:rPr>
                <w:b/>
                <w:bCs/>
                <w:sz w:val="22"/>
                <w:szCs w:val="22"/>
              </w:rPr>
            </w:pPr>
            <w:r w:rsidRPr="00DD24B3">
              <w:rPr>
                <w:b/>
                <w:bCs/>
                <w:sz w:val="22"/>
                <w:szCs w:val="22"/>
              </w:rPr>
              <w:t>Odpowiedź: Zamawiający potwierdza.</w:t>
            </w:r>
          </w:p>
          <w:p w14:paraId="0B1D3F73" w14:textId="77777777" w:rsidR="007B6471" w:rsidRPr="00C51D02" w:rsidRDefault="007B6471" w:rsidP="00D5653B">
            <w:pPr>
              <w:spacing w:after="120"/>
              <w:ind w:left="30" w:right="-72"/>
              <w:jc w:val="both"/>
              <w:rPr>
                <w:b/>
                <w:bCs/>
                <w:sz w:val="22"/>
                <w:szCs w:val="22"/>
              </w:rPr>
            </w:pPr>
            <w:r w:rsidRPr="00C51D02">
              <w:rPr>
                <w:b/>
                <w:bCs/>
                <w:sz w:val="22"/>
                <w:szCs w:val="22"/>
              </w:rPr>
              <w:t>Pytanie nr 14 Załącznik nr 1A do SWZ, 12. GWARANCJA I OPEKA SERWISOWA / ASYSTA TECHNICZNA/ Warunki udostępnienia zdalnego dostępu do zasobów Zamawiającego, pkt 1</w:t>
            </w:r>
          </w:p>
          <w:p w14:paraId="7C17E428" w14:textId="77777777" w:rsidR="007B6471" w:rsidRPr="00F17BE7" w:rsidRDefault="007B6471" w:rsidP="00D5653B">
            <w:pPr>
              <w:spacing w:after="120"/>
              <w:ind w:left="30" w:right="-72"/>
              <w:jc w:val="both"/>
              <w:rPr>
                <w:sz w:val="22"/>
                <w:szCs w:val="22"/>
              </w:rPr>
            </w:pPr>
            <w:r w:rsidRPr="00F17BE7">
              <w:rPr>
                <w:sz w:val="22"/>
                <w:szCs w:val="22"/>
              </w:rPr>
              <w:t>Prosimy o potwierdzenie, że Zamawiający zaakceptuje również poniższe rodzaje połączeń:</w:t>
            </w:r>
          </w:p>
          <w:p w14:paraId="3B98DA60" w14:textId="77777777" w:rsidR="007B6471" w:rsidRPr="00F17BE7" w:rsidRDefault="007B6471" w:rsidP="00D5653B">
            <w:pPr>
              <w:spacing w:after="120"/>
              <w:ind w:left="30" w:right="-72"/>
              <w:jc w:val="both"/>
              <w:rPr>
                <w:sz w:val="22"/>
                <w:szCs w:val="22"/>
              </w:rPr>
            </w:pPr>
            <w:r w:rsidRPr="00F17BE7">
              <w:rPr>
                <w:sz w:val="22"/>
                <w:szCs w:val="22"/>
              </w:rPr>
              <w:t>- Udostępnienie dostępu poprzez aplikację Team Viewer.</w:t>
            </w:r>
          </w:p>
          <w:p w14:paraId="71FE7ADA" w14:textId="77777777" w:rsidR="007B6471" w:rsidRPr="00F17BE7" w:rsidRDefault="007B6471" w:rsidP="00D5653B">
            <w:pPr>
              <w:spacing w:after="120"/>
              <w:ind w:left="30" w:right="-72"/>
              <w:jc w:val="both"/>
              <w:rPr>
                <w:sz w:val="22"/>
                <w:szCs w:val="22"/>
              </w:rPr>
            </w:pPr>
            <w:r w:rsidRPr="00F17BE7">
              <w:rPr>
                <w:sz w:val="22"/>
                <w:szCs w:val="22"/>
              </w:rPr>
              <w:t xml:space="preserve">- Udostępnienie dostępu poprzez aplikację </w:t>
            </w:r>
            <w:proofErr w:type="spellStart"/>
            <w:r w:rsidRPr="00F17BE7">
              <w:rPr>
                <w:sz w:val="22"/>
                <w:szCs w:val="22"/>
              </w:rPr>
              <w:t>AnyDesk</w:t>
            </w:r>
            <w:proofErr w:type="spellEnd"/>
            <w:r w:rsidRPr="00F17BE7">
              <w:rPr>
                <w:sz w:val="22"/>
                <w:szCs w:val="22"/>
              </w:rPr>
              <w:t>.</w:t>
            </w:r>
          </w:p>
          <w:p w14:paraId="4ABBDF34" w14:textId="77777777" w:rsidR="00DD24B3" w:rsidRPr="00DD24B3" w:rsidRDefault="00DD24B3" w:rsidP="00DD24B3">
            <w:pPr>
              <w:spacing w:after="120"/>
              <w:ind w:left="30" w:right="-72"/>
              <w:jc w:val="both"/>
              <w:rPr>
                <w:b/>
                <w:bCs/>
                <w:sz w:val="22"/>
                <w:szCs w:val="22"/>
              </w:rPr>
            </w:pPr>
            <w:r w:rsidRPr="00DD24B3">
              <w:rPr>
                <w:b/>
                <w:bCs/>
                <w:sz w:val="22"/>
                <w:szCs w:val="22"/>
              </w:rPr>
              <w:t>Odpowiedź: Zamawiający nie wyraża zgody. Zamawiający zaakceptuje korzystanie z połączenia realizowanego przez aplikację „Szybka pomoc” w systemie Windows.</w:t>
            </w:r>
          </w:p>
          <w:p w14:paraId="246E97D9" w14:textId="77777777" w:rsidR="007B6471" w:rsidRPr="00F17BE7" w:rsidRDefault="007B6471" w:rsidP="00D5653B">
            <w:pPr>
              <w:spacing w:after="120"/>
              <w:ind w:left="30" w:right="-72"/>
              <w:jc w:val="both"/>
              <w:rPr>
                <w:sz w:val="22"/>
                <w:szCs w:val="22"/>
              </w:rPr>
            </w:pPr>
          </w:p>
          <w:p w14:paraId="41C41E06" w14:textId="77777777" w:rsidR="007B6471" w:rsidRPr="00C51D02" w:rsidRDefault="007B6471" w:rsidP="00D5653B">
            <w:pPr>
              <w:spacing w:after="120"/>
              <w:ind w:left="30" w:right="-72"/>
              <w:jc w:val="both"/>
              <w:rPr>
                <w:b/>
                <w:bCs/>
                <w:sz w:val="22"/>
                <w:szCs w:val="22"/>
              </w:rPr>
            </w:pPr>
            <w:r w:rsidRPr="00C51D02">
              <w:rPr>
                <w:b/>
                <w:bCs/>
                <w:sz w:val="22"/>
                <w:szCs w:val="22"/>
              </w:rPr>
              <w:t>Pytanie nr 15 Załącznik nr 2.1A do SWZ</w:t>
            </w:r>
          </w:p>
          <w:p w14:paraId="1BC09CE1" w14:textId="77777777" w:rsidR="007B6471" w:rsidRPr="00F17BE7" w:rsidRDefault="007B6471" w:rsidP="00D5653B">
            <w:pPr>
              <w:spacing w:after="120"/>
              <w:ind w:left="30" w:right="-72"/>
              <w:jc w:val="both"/>
              <w:rPr>
                <w:sz w:val="22"/>
                <w:szCs w:val="22"/>
              </w:rPr>
            </w:pPr>
            <w:r w:rsidRPr="00F17BE7">
              <w:rPr>
                <w:sz w:val="22"/>
                <w:szCs w:val="22"/>
              </w:rPr>
              <w:t>1. Zamawiający specyfikuje: Zamawiający żąda załączenia do oferty kart katalogowych w języku polskim w celu potwierdzenia wszystkich parametrów oferowanych. W przypadku braku niektórych parametrów na karcie katalogowej dopuszcza się załączenie do oferty instrukcji obsługi lub oświadczenia wytwórcy o spełnianiu wymaganych parametrów.</w:t>
            </w:r>
          </w:p>
          <w:p w14:paraId="474F2F44" w14:textId="77777777" w:rsidR="007B6471" w:rsidRPr="00F17BE7" w:rsidRDefault="007B6471" w:rsidP="00D5653B">
            <w:pPr>
              <w:spacing w:after="120"/>
              <w:ind w:left="30" w:right="-72"/>
              <w:jc w:val="both"/>
              <w:rPr>
                <w:sz w:val="22"/>
                <w:szCs w:val="22"/>
              </w:rPr>
            </w:pPr>
            <w:r w:rsidRPr="00F17BE7">
              <w:rPr>
                <w:sz w:val="22"/>
                <w:szCs w:val="22"/>
              </w:rPr>
              <w:t xml:space="preserve"> </w:t>
            </w:r>
            <w:r w:rsidRPr="00F17BE7">
              <w:rPr>
                <w:sz w:val="22"/>
                <w:szCs w:val="22"/>
              </w:rPr>
              <w:tab/>
              <w:t>Zgodnie z § 5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przedmiotowe środki dowodowe sporządzone w języku obcym przekazuje się wraz z tłumaczeniem na język polski. W uzasadnionych przypadkach zamawiający może dopuścić w dokumentach zamówienia możliwość złożenia dokumentów w jednym z języków powszechnie używanych. W związku z powyższym w oparciu o art. 20 ust. 3 prosimy o dopuszczenie przedmiotowych środków dowodowych w oryginalnej wersji językowej - np. angielskiej. Dokumenty te są powszechnie znane i rozumiane w branży informatycznej w wersjach oryginalnych.</w:t>
            </w:r>
          </w:p>
          <w:p w14:paraId="43D52124" w14:textId="77777777" w:rsidR="007B6471" w:rsidRPr="00F17BE7" w:rsidRDefault="007B6471" w:rsidP="00D5653B">
            <w:pPr>
              <w:spacing w:after="120"/>
              <w:ind w:left="30" w:right="-72"/>
              <w:jc w:val="both"/>
              <w:rPr>
                <w:sz w:val="22"/>
                <w:szCs w:val="22"/>
              </w:rPr>
            </w:pPr>
            <w:r w:rsidRPr="00F17BE7">
              <w:rPr>
                <w:sz w:val="22"/>
                <w:szCs w:val="22"/>
              </w:rPr>
              <w:t xml:space="preserve"> </w:t>
            </w:r>
            <w:r w:rsidRPr="00F17BE7">
              <w:rPr>
                <w:sz w:val="22"/>
                <w:szCs w:val="22"/>
              </w:rPr>
              <w:tab/>
              <w:t xml:space="preserve">Jednocześnie żądanie przez Zamawiającego kart katalogowych, folderów lub innych posiadanych dokumentów, zawierających szczegółowe dane, które umożliwią potwierdzenie spełniania wszystkich jego wymagań może być odczytane jako ograniczenie konkurencji w taki sposób, że jedynie producent produktu będzie mógł złoży ofertę w Postępowaniu. Jednocześnie ingerencja w karty katalogowe czy inne dokumenty producenta i nanoszenie na nich zmian przez Wykonawcę powoduje, że dokumenty te tracą swoją wiarygodność i integralność. </w:t>
            </w:r>
          </w:p>
          <w:p w14:paraId="626528F5" w14:textId="77777777" w:rsidR="002B7322" w:rsidRPr="002B7322" w:rsidRDefault="007B6471" w:rsidP="00D5653B">
            <w:pPr>
              <w:spacing w:after="120"/>
              <w:ind w:left="30" w:right="-72"/>
              <w:jc w:val="both"/>
              <w:rPr>
                <w:color w:val="000000" w:themeColor="text1"/>
                <w:sz w:val="22"/>
                <w:szCs w:val="22"/>
              </w:rPr>
            </w:pPr>
            <w:r w:rsidRPr="002B7322">
              <w:rPr>
                <w:color w:val="000000" w:themeColor="text1"/>
                <w:sz w:val="22"/>
                <w:szCs w:val="22"/>
              </w:rPr>
              <w:t>W związku z powyższym prosimy o zmianę zapisu poprzez umożliwienie złożenia oświadczenia własnego Wykonawcy potwierdzającego spełnianie wymagań określonych przez Zamawiającego w OPZ stanowiącego Załącznik nr 2.1A do SWZ.</w:t>
            </w:r>
          </w:p>
          <w:p w14:paraId="5DE138C3" w14:textId="77777777" w:rsidR="002B7322" w:rsidRPr="002B7322" w:rsidRDefault="002B7322" w:rsidP="002B7322">
            <w:pPr>
              <w:spacing w:after="120"/>
              <w:ind w:left="30" w:right="-72"/>
              <w:jc w:val="both"/>
              <w:rPr>
                <w:b/>
                <w:bCs/>
                <w:sz w:val="22"/>
                <w:szCs w:val="22"/>
              </w:rPr>
            </w:pPr>
            <w:r w:rsidRPr="002B7322">
              <w:rPr>
                <w:b/>
                <w:bCs/>
                <w:sz w:val="22"/>
                <w:szCs w:val="22"/>
              </w:rPr>
              <w:t>Odpowiedź: Zamawiający wyraża zgodę na dostarczenie przedmiotowych środków dowodowych w oryginalnej wersji językowej – np. angielskiej. W przypadku innej wersji językowej niż angielska, Wykonawca zobowiązany jest dołączyć tłumaczenie na język polski. Powyższe dotyczy wyłącznie dokumentów, o których mowa w załącznikach nr 2.1A i 2.1P. Zamawiający podtrzymuje obowiązek dot. załączenia kart katalogowych, folderów, instrukcji itp. w celu potwierdzenia wszystkich parametrów oferowanych urządzeń opisanych w załącznikach nr 2.1A i 2.1P.</w:t>
            </w:r>
            <w:r>
              <w:rPr>
                <w:b/>
                <w:bCs/>
                <w:sz w:val="22"/>
                <w:szCs w:val="22"/>
              </w:rPr>
              <w:t xml:space="preserve"> </w:t>
            </w:r>
          </w:p>
          <w:p w14:paraId="244B710D" w14:textId="77777777" w:rsidR="002B7322" w:rsidRDefault="002B7322" w:rsidP="00D5653B">
            <w:pPr>
              <w:spacing w:after="120"/>
              <w:ind w:left="30" w:right="-72"/>
              <w:jc w:val="both"/>
              <w:rPr>
                <w:sz w:val="22"/>
                <w:szCs w:val="22"/>
              </w:rPr>
            </w:pPr>
          </w:p>
          <w:p w14:paraId="7D3CBBE3" w14:textId="77777777" w:rsidR="007B6471" w:rsidRPr="00F17BE7" w:rsidRDefault="007B6471" w:rsidP="00D5653B">
            <w:pPr>
              <w:spacing w:after="120"/>
              <w:ind w:left="30" w:right="-72"/>
              <w:jc w:val="both"/>
              <w:rPr>
                <w:sz w:val="22"/>
                <w:szCs w:val="22"/>
              </w:rPr>
            </w:pPr>
            <w:r w:rsidRPr="00F17BE7">
              <w:rPr>
                <w:sz w:val="22"/>
                <w:szCs w:val="22"/>
              </w:rPr>
              <w:t xml:space="preserve">2. Zamawiający specyfikuje: Zamawiający prosi, aby dla usprawnienia procedury sprawdzania oferowanych parametrów Wykonawca zaznaczył z odniesieniem do punktów OPZ wszystkie oferowane parametry w załączonych do oferty dokumentach lub w dokumentach składanych na wezwanie Zamawiającego (folder, instrukcja </w:t>
            </w:r>
            <w:proofErr w:type="spellStart"/>
            <w:r w:rsidRPr="00F17BE7">
              <w:rPr>
                <w:sz w:val="22"/>
                <w:szCs w:val="22"/>
              </w:rPr>
              <w:t>itp</w:t>
            </w:r>
            <w:proofErr w:type="spellEnd"/>
            <w:r w:rsidRPr="00F17BE7">
              <w:rPr>
                <w:sz w:val="22"/>
                <w:szCs w:val="22"/>
              </w:rPr>
              <w:t>). Prosimy o wykreślenie zapisu, który według Wykonawcy jest nadmiarowy.</w:t>
            </w:r>
          </w:p>
          <w:p w14:paraId="1E00EE33" w14:textId="77777777" w:rsidR="00C51D02" w:rsidRPr="00C51D02" w:rsidRDefault="00C51D02" w:rsidP="00C51D02">
            <w:pPr>
              <w:spacing w:after="120"/>
              <w:ind w:left="30" w:right="-72"/>
              <w:jc w:val="both"/>
              <w:rPr>
                <w:b/>
                <w:bCs/>
                <w:sz w:val="22"/>
                <w:szCs w:val="22"/>
              </w:rPr>
            </w:pPr>
            <w:r w:rsidRPr="00C51D02">
              <w:rPr>
                <w:b/>
                <w:bCs/>
                <w:sz w:val="22"/>
                <w:szCs w:val="22"/>
              </w:rPr>
              <w:t>Odpowiedź: Zamawiający dopuszcza oferty bez zaznaczenia z odniesieniem do punktów OPZ wszystkich oferowanych parametrów w załączonych do oferty dokumentach lub w dokumentach składanych na wezwanie Zamawiającego.</w:t>
            </w:r>
          </w:p>
          <w:p w14:paraId="21C8DCC1" w14:textId="77777777" w:rsidR="00B352AF" w:rsidRPr="00F17BE7" w:rsidRDefault="00B352AF" w:rsidP="005058A6">
            <w:pPr>
              <w:spacing w:after="120"/>
              <w:ind w:right="-72"/>
              <w:jc w:val="both"/>
              <w:rPr>
                <w:sz w:val="22"/>
                <w:szCs w:val="22"/>
              </w:rPr>
            </w:pPr>
          </w:p>
          <w:p w14:paraId="49FFAADC" w14:textId="77777777" w:rsidR="007B6471" w:rsidRPr="00C51D02" w:rsidRDefault="007B6471" w:rsidP="00D5653B">
            <w:pPr>
              <w:spacing w:after="120"/>
              <w:ind w:left="30" w:right="-72"/>
              <w:jc w:val="both"/>
              <w:rPr>
                <w:b/>
                <w:bCs/>
                <w:sz w:val="22"/>
                <w:szCs w:val="22"/>
              </w:rPr>
            </w:pPr>
            <w:r w:rsidRPr="00C51D02">
              <w:rPr>
                <w:b/>
                <w:bCs/>
                <w:sz w:val="22"/>
                <w:szCs w:val="22"/>
              </w:rPr>
              <w:t>Pytanie nr 16 Załącznik nr 4 do SWZ, § 3 ust. 3</w:t>
            </w:r>
          </w:p>
          <w:p w14:paraId="704A8AEB" w14:textId="77777777" w:rsidR="007B6471" w:rsidRPr="00F17BE7" w:rsidRDefault="007B6471" w:rsidP="00D5653B">
            <w:pPr>
              <w:spacing w:after="120"/>
              <w:ind w:left="30" w:right="-72"/>
              <w:jc w:val="both"/>
              <w:rPr>
                <w:sz w:val="22"/>
                <w:szCs w:val="22"/>
              </w:rPr>
            </w:pPr>
            <w:r w:rsidRPr="00F17BE7">
              <w:rPr>
                <w:sz w:val="22"/>
                <w:szCs w:val="22"/>
              </w:rPr>
              <w:t>- Załącznik nr 4 do SWZ, § 9 ust. 2 pkt 5)</w:t>
            </w:r>
          </w:p>
          <w:p w14:paraId="76C040C5" w14:textId="77777777" w:rsidR="007B6471" w:rsidRPr="00F17BE7" w:rsidRDefault="007B6471" w:rsidP="00D5653B">
            <w:pPr>
              <w:spacing w:after="120"/>
              <w:ind w:left="30" w:right="-72"/>
              <w:jc w:val="both"/>
              <w:rPr>
                <w:sz w:val="22"/>
                <w:szCs w:val="22"/>
              </w:rPr>
            </w:pPr>
            <w:r w:rsidRPr="00F17BE7">
              <w:rPr>
                <w:sz w:val="22"/>
                <w:szCs w:val="22"/>
              </w:rPr>
              <w:t>- Załącznik nr 4 do SWZ, § 10 ust. 13</w:t>
            </w:r>
          </w:p>
          <w:p w14:paraId="4881B8E1" w14:textId="77777777" w:rsidR="007B6471" w:rsidRPr="00F17BE7" w:rsidRDefault="007B6471" w:rsidP="00D5653B">
            <w:pPr>
              <w:spacing w:after="120"/>
              <w:ind w:left="30" w:right="-72"/>
              <w:jc w:val="both"/>
              <w:rPr>
                <w:sz w:val="22"/>
                <w:szCs w:val="22"/>
              </w:rPr>
            </w:pPr>
            <w:r w:rsidRPr="00F17BE7">
              <w:rPr>
                <w:sz w:val="22"/>
                <w:szCs w:val="22"/>
              </w:rPr>
              <w:t>Prosimy o potwierdzenie, że koszty usług osób trzecich (audytor/biegły) pokrywa Zamawiający, dodatkowo prosimy o potwierdzenie, że Osoby trzecie biorące udział w kontroli będą zobowiązane do zachowania poufności.</w:t>
            </w:r>
          </w:p>
          <w:p w14:paraId="339E7E8F" w14:textId="77777777" w:rsidR="007B6471" w:rsidRPr="00F17BE7" w:rsidRDefault="007B6471" w:rsidP="00D5653B">
            <w:pPr>
              <w:spacing w:after="120"/>
              <w:ind w:left="30" w:right="-72"/>
              <w:jc w:val="both"/>
              <w:rPr>
                <w:sz w:val="22"/>
                <w:szCs w:val="22"/>
              </w:rPr>
            </w:pPr>
            <w:r w:rsidRPr="00F17BE7">
              <w:rPr>
                <w:sz w:val="22"/>
                <w:szCs w:val="22"/>
              </w:rPr>
              <w:t>Zwracamy uwagę, że przedmiotem kontroli każdorazowo będą produkty objęte chronioną prawem tajemnicą przedsiębiorstwa Wykonawcy. Wobec tego, czy Zamawiający zapewni, że osobami trzecimi, które będą mu udzielały wsparcia w trakcie realizacji przedmiotu zamówienia, nie będą osoby prowadzące działalność konkurencyjną wobec Wykonawcy, ani osoby zatrudnione, na jakiejkolwiek podstawie prawnej, u osób lub podmiotów prowadzących działalność konkurencyjną wobec Wykonawcy, ani też osoby z takimi osobami lub podmiotami powiązane w jakikolwiek sposób, w tym czysto faktyczny, niesformalizowany? Prosimy również o potwierdzenie, że przez sformułowanie: udzielenie niezwłocznie wszelkich informacji, Zamawiający interpretuje termin do 5 dni roboczych.</w:t>
            </w:r>
          </w:p>
          <w:p w14:paraId="626A0039" w14:textId="77777777" w:rsidR="00C51D02" w:rsidRPr="00C51D02" w:rsidRDefault="00C51D02" w:rsidP="00C51D02">
            <w:pPr>
              <w:spacing w:after="120"/>
              <w:ind w:left="30" w:right="-72"/>
              <w:jc w:val="both"/>
              <w:rPr>
                <w:b/>
                <w:bCs/>
                <w:sz w:val="22"/>
                <w:szCs w:val="22"/>
              </w:rPr>
            </w:pPr>
            <w:r w:rsidRPr="00C51D02">
              <w:rPr>
                <w:b/>
                <w:bCs/>
                <w:sz w:val="22"/>
                <w:szCs w:val="22"/>
              </w:rPr>
              <w:t>Odpowiedź: Zamawiający potwierdza.</w:t>
            </w:r>
          </w:p>
          <w:p w14:paraId="17978777" w14:textId="77777777" w:rsidR="007B6471" w:rsidRPr="00F17BE7" w:rsidRDefault="007B6471" w:rsidP="00D5653B">
            <w:pPr>
              <w:spacing w:after="120"/>
              <w:ind w:left="30" w:right="-72"/>
              <w:jc w:val="both"/>
              <w:rPr>
                <w:sz w:val="22"/>
                <w:szCs w:val="22"/>
              </w:rPr>
            </w:pPr>
          </w:p>
          <w:p w14:paraId="2B34A444" w14:textId="77777777" w:rsidR="007B6471" w:rsidRPr="003617A8" w:rsidRDefault="007B6471" w:rsidP="00D5653B">
            <w:pPr>
              <w:spacing w:after="120"/>
              <w:ind w:left="30" w:right="-72"/>
              <w:jc w:val="both"/>
              <w:rPr>
                <w:b/>
                <w:bCs/>
                <w:sz w:val="22"/>
                <w:szCs w:val="22"/>
              </w:rPr>
            </w:pPr>
            <w:r w:rsidRPr="003617A8">
              <w:rPr>
                <w:b/>
                <w:bCs/>
                <w:sz w:val="22"/>
                <w:szCs w:val="22"/>
              </w:rPr>
              <w:t>Pytanie nr 17 Załącznik nr 4 do SWZ, Preambuła</w:t>
            </w:r>
          </w:p>
          <w:p w14:paraId="1D8E9BD9" w14:textId="77777777" w:rsidR="007B6471" w:rsidRDefault="007B6471" w:rsidP="00D5653B">
            <w:pPr>
              <w:spacing w:after="120"/>
              <w:ind w:left="30" w:right="-72"/>
              <w:jc w:val="both"/>
              <w:rPr>
                <w:sz w:val="22"/>
                <w:szCs w:val="22"/>
              </w:rPr>
            </w:pPr>
            <w:r w:rsidRPr="00F17BE7">
              <w:rPr>
                <w:sz w:val="22"/>
                <w:szCs w:val="22"/>
              </w:rPr>
              <w:t>Prosimy o dostosowanie zapisów do aktualnie obowiązującej Ustawy PZP.</w:t>
            </w:r>
          </w:p>
          <w:p w14:paraId="02FD90D4" w14:textId="1E8BBFA7" w:rsidR="0058329B" w:rsidRPr="003617A8" w:rsidRDefault="0058329B" w:rsidP="003617A8">
            <w:pPr>
              <w:ind w:left="28" w:right="-74"/>
              <w:jc w:val="both"/>
              <w:rPr>
                <w:b/>
                <w:bCs/>
                <w:sz w:val="22"/>
                <w:szCs w:val="22"/>
              </w:rPr>
            </w:pPr>
            <w:r w:rsidRPr="003617A8">
              <w:rPr>
                <w:b/>
                <w:bCs/>
                <w:sz w:val="22"/>
                <w:szCs w:val="22"/>
              </w:rPr>
              <w:t>Odpowiedź:</w:t>
            </w:r>
            <w:r>
              <w:rPr>
                <w:sz w:val="22"/>
                <w:szCs w:val="22"/>
              </w:rPr>
              <w:t xml:space="preserve"> </w:t>
            </w:r>
            <w:r w:rsidR="003617A8" w:rsidRPr="003617A8">
              <w:rPr>
                <w:b/>
                <w:bCs/>
                <w:sz w:val="22"/>
                <w:szCs w:val="22"/>
              </w:rPr>
              <w:t>Zamawiający informuje, że w Preambule do załącznika nr 4 do SWZ doszło do omyłki pisarskiej.</w:t>
            </w:r>
            <w:r w:rsidR="003617A8">
              <w:rPr>
                <w:b/>
                <w:bCs/>
                <w:sz w:val="22"/>
                <w:szCs w:val="22"/>
              </w:rPr>
              <w:t xml:space="preserve"> </w:t>
            </w:r>
            <w:r w:rsidR="003617A8" w:rsidRPr="003617A8">
              <w:rPr>
                <w:b/>
                <w:bCs/>
                <w:sz w:val="22"/>
                <w:szCs w:val="22"/>
              </w:rPr>
              <w:t>Prawidłowa podstawa prawna to ustawa z dnia 11 września 2019 r. – Prawo zamówień publicznych.</w:t>
            </w:r>
            <w:r w:rsidR="003617A8">
              <w:rPr>
                <w:b/>
                <w:bCs/>
                <w:sz w:val="22"/>
                <w:szCs w:val="22"/>
              </w:rPr>
              <w:t xml:space="preserve"> </w:t>
            </w:r>
            <w:r w:rsidR="003617A8" w:rsidRPr="003617A8">
              <w:rPr>
                <w:b/>
                <w:bCs/>
                <w:sz w:val="22"/>
                <w:szCs w:val="22"/>
              </w:rPr>
              <w:t>Zamawiający informuje, iż zmieniony zapis został ujęty w „Powiadomieniu o zmianach SWZ – 1” oraz w zmodyfikowanym załączniku nr 4 do SWZ, które zamieszczono na stronie internetowej</w:t>
            </w:r>
            <w:r w:rsidR="003617A8">
              <w:rPr>
                <w:b/>
                <w:bCs/>
                <w:sz w:val="22"/>
                <w:szCs w:val="22"/>
              </w:rPr>
              <w:t xml:space="preserve"> </w:t>
            </w:r>
            <w:r w:rsidR="003617A8" w:rsidRPr="003617A8">
              <w:rPr>
                <w:b/>
                <w:bCs/>
                <w:sz w:val="22"/>
                <w:szCs w:val="22"/>
              </w:rPr>
              <w:t>prowadzonego postępowania</w:t>
            </w:r>
            <w:r w:rsidR="00F0162A">
              <w:rPr>
                <w:b/>
                <w:bCs/>
                <w:sz w:val="22"/>
                <w:szCs w:val="22"/>
              </w:rPr>
              <w:t xml:space="preserve"> </w:t>
            </w:r>
            <w:hyperlink r:id="rId11" w:history="1">
              <w:r w:rsidR="00F0162A" w:rsidRPr="00951CEC">
                <w:rPr>
                  <w:rStyle w:val="Hipercze"/>
                  <w:b/>
                  <w:bCs/>
                  <w:sz w:val="22"/>
                  <w:szCs w:val="22"/>
                </w:rPr>
                <w:t>http://e-propublico.pl</w:t>
              </w:r>
            </w:hyperlink>
            <w:r w:rsidR="003617A8">
              <w:rPr>
                <w:b/>
                <w:bCs/>
                <w:sz w:val="22"/>
                <w:szCs w:val="22"/>
              </w:rPr>
              <w:t xml:space="preserve"> </w:t>
            </w:r>
            <w:r w:rsidR="003617A8" w:rsidRPr="003617A8">
              <w:rPr>
                <w:b/>
                <w:bCs/>
                <w:sz w:val="22"/>
                <w:szCs w:val="22"/>
              </w:rPr>
              <w:t>oraz na stronie</w:t>
            </w:r>
            <w:r w:rsidR="003617A8">
              <w:rPr>
                <w:b/>
                <w:bCs/>
                <w:sz w:val="22"/>
                <w:szCs w:val="22"/>
              </w:rPr>
              <w:t xml:space="preserve"> </w:t>
            </w:r>
            <w:hyperlink r:id="rId12" w:history="1">
              <w:r w:rsidR="00B352AF" w:rsidRPr="006C7824">
                <w:rPr>
                  <w:rStyle w:val="Hipercze"/>
                  <w:b/>
                  <w:bCs/>
                  <w:sz w:val="22"/>
                  <w:szCs w:val="22"/>
                </w:rPr>
                <w:t>http://narutowicz.krakow.pl</w:t>
              </w:r>
            </w:hyperlink>
            <w:r w:rsidR="003617A8" w:rsidRPr="003617A8">
              <w:rPr>
                <w:b/>
                <w:bCs/>
                <w:sz w:val="22"/>
                <w:szCs w:val="22"/>
              </w:rPr>
              <w:t>.</w:t>
            </w:r>
          </w:p>
          <w:p w14:paraId="54A9C2F2" w14:textId="77777777" w:rsidR="007B6471" w:rsidRPr="00F17BE7" w:rsidRDefault="007B6471" w:rsidP="00D5653B">
            <w:pPr>
              <w:spacing w:after="120"/>
              <w:ind w:left="30" w:right="-72"/>
              <w:jc w:val="both"/>
              <w:rPr>
                <w:sz w:val="22"/>
                <w:szCs w:val="22"/>
              </w:rPr>
            </w:pPr>
          </w:p>
          <w:p w14:paraId="0FA8A505" w14:textId="77777777" w:rsidR="007B6471" w:rsidRPr="00A37594" w:rsidRDefault="007B6471" w:rsidP="00D5653B">
            <w:pPr>
              <w:spacing w:after="120"/>
              <w:ind w:left="30" w:right="-72"/>
              <w:jc w:val="both"/>
              <w:rPr>
                <w:b/>
                <w:bCs/>
                <w:sz w:val="22"/>
                <w:szCs w:val="22"/>
              </w:rPr>
            </w:pPr>
            <w:r w:rsidRPr="00A37594">
              <w:rPr>
                <w:b/>
                <w:bCs/>
                <w:sz w:val="22"/>
                <w:szCs w:val="22"/>
              </w:rPr>
              <w:t>Pytanie nr 18 Załącznik nr 4 do SWZ, § 3 ust. 6</w:t>
            </w:r>
          </w:p>
          <w:p w14:paraId="53CF78E6" w14:textId="77777777" w:rsidR="007B6471" w:rsidRPr="00A37594" w:rsidRDefault="007B6471" w:rsidP="00E37800">
            <w:pPr>
              <w:spacing w:after="120"/>
              <w:ind w:left="30" w:right="-72"/>
              <w:jc w:val="both"/>
              <w:rPr>
                <w:sz w:val="22"/>
                <w:szCs w:val="22"/>
              </w:rPr>
            </w:pPr>
            <w:r w:rsidRPr="00A37594">
              <w:rPr>
                <w:sz w:val="22"/>
                <w:szCs w:val="22"/>
              </w:rPr>
              <w:t xml:space="preserve">Prosimy o potwierdzenie, że termin żądania nie będzie krótszy niż 5 dni roboczych. </w:t>
            </w:r>
          </w:p>
          <w:p w14:paraId="595DDF5A" w14:textId="77777777" w:rsidR="00E37800" w:rsidRPr="00A37594" w:rsidRDefault="00F0162A" w:rsidP="00E37800">
            <w:pPr>
              <w:pStyle w:val="NormalnyWeb"/>
              <w:jc w:val="both"/>
              <w:rPr>
                <w:b/>
                <w:bCs/>
                <w:sz w:val="22"/>
                <w:szCs w:val="22"/>
              </w:rPr>
            </w:pPr>
            <w:r w:rsidRPr="00A37594">
              <w:rPr>
                <w:b/>
                <w:bCs/>
                <w:sz w:val="22"/>
                <w:szCs w:val="22"/>
              </w:rPr>
              <w:t xml:space="preserve">Odpowiedź: </w:t>
            </w:r>
            <w:r w:rsidR="00E37800" w:rsidRPr="00A37594">
              <w:rPr>
                <w:b/>
                <w:bCs/>
                <w:sz w:val="22"/>
                <w:szCs w:val="22"/>
              </w:rPr>
              <w:t>Zamawiający nie wyraża zgody na termin dłuższy niż 3 dni robocze.</w:t>
            </w:r>
          </w:p>
          <w:p w14:paraId="014E6AB2" w14:textId="77777777" w:rsidR="00E37800" w:rsidRPr="00A37594" w:rsidRDefault="00E37800" w:rsidP="00E37800">
            <w:pPr>
              <w:spacing w:before="100" w:beforeAutospacing="1" w:after="100" w:afterAutospacing="1"/>
              <w:jc w:val="both"/>
              <w:rPr>
                <w:b/>
                <w:bCs/>
                <w:sz w:val="22"/>
                <w:szCs w:val="22"/>
              </w:rPr>
            </w:pPr>
            <w:r w:rsidRPr="00A37594">
              <w:rPr>
                <w:b/>
                <w:bCs/>
                <w:sz w:val="22"/>
                <w:szCs w:val="22"/>
              </w:rPr>
              <w:t xml:space="preserve">§ 3 ust. 6 załącznika nr 4 do SWZ otrzymuje następujące brzmienie: „Wykonawca zobowiązuje się do przekazywania na żądanie Zamawiającego w terminie do 3 dni roboczych informacji związanych z realizacją przedmiotu Umowy, w szczególności informacji dotyczących postępów prac, przyczyn opóźnień lub przyczyn nienależytego wykonywania Umowy. Dla ewidencjonowania zleceń, informacji oraz stopnia realizacji przedmiotu umowy Wykonawca zobowiązuje się udostępnić Zamawiającemu narzędzie </w:t>
            </w:r>
            <w:proofErr w:type="spellStart"/>
            <w:r w:rsidRPr="00A37594">
              <w:rPr>
                <w:b/>
                <w:bCs/>
                <w:sz w:val="22"/>
                <w:szCs w:val="22"/>
              </w:rPr>
              <w:t>HelpDesk</w:t>
            </w:r>
            <w:proofErr w:type="spellEnd"/>
            <w:r w:rsidRPr="00A37594">
              <w:rPr>
                <w:b/>
                <w:bCs/>
                <w:sz w:val="22"/>
                <w:szCs w:val="22"/>
              </w:rPr>
              <w:t xml:space="preserve"> w całym okresie obowiązywania niniejszej umowy. Regulamin narzędzia </w:t>
            </w:r>
            <w:proofErr w:type="spellStart"/>
            <w:r w:rsidRPr="00A37594">
              <w:rPr>
                <w:b/>
                <w:bCs/>
                <w:sz w:val="22"/>
                <w:szCs w:val="22"/>
              </w:rPr>
              <w:t>HelpDesk</w:t>
            </w:r>
            <w:proofErr w:type="spellEnd"/>
            <w:r w:rsidRPr="00A37594">
              <w:rPr>
                <w:b/>
                <w:bCs/>
                <w:sz w:val="22"/>
                <w:szCs w:val="22"/>
              </w:rPr>
              <w:t xml:space="preserve"> zostanie przekazany Zamawiającemu wraz z dokumentem Analizy Przedwdrożeniowej”</w:t>
            </w:r>
            <w:r w:rsidR="00347661" w:rsidRPr="00A37594">
              <w:rPr>
                <w:b/>
                <w:bCs/>
                <w:sz w:val="22"/>
                <w:szCs w:val="22"/>
              </w:rPr>
              <w:t>.</w:t>
            </w:r>
          </w:p>
          <w:p w14:paraId="385FF0D4" w14:textId="77777777" w:rsidR="00E37800" w:rsidRPr="00A37594" w:rsidRDefault="00E37800" w:rsidP="00E37800">
            <w:pPr>
              <w:spacing w:before="100" w:beforeAutospacing="1" w:after="100" w:afterAutospacing="1"/>
              <w:jc w:val="both"/>
              <w:rPr>
                <w:b/>
                <w:bCs/>
                <w:sz w:val="22"/>
                <w:szCs w:val="22"/>
              </w:rPr>
            </w:pPr>
            <w:r w:rsidRPr="00A37594">
              <w:rPr>
                <w:b/>
                <w:bCs/>
                <w:sz w:val="22"/>
                <w:szCs w:val="22"/>
              </w:rPr>
              <w:lastRenderedPageBreak/>
              <w:t xml:space="preserve">Zamawiający informuje, iż zmieniony zapis został ujęty w „Powiadomieniu o zmianach SWZ – 1” oraz w zmodyfikowanym załączniku nr 4 do SWZ, które zamieszczono na stronie internetowej prowadzonego postępowania: </w:t>
            </w:r>
            <w:hyperlink r:id="rId13" w:tgtFrame="_new" w:history="1">
              <w:r w:rsidRPr="00A37594">
                <w:rPr>
                  <w:b/>
                  <w:bCs/>
                  <w:sz w:val="22"/>
                  <w:szCs w:val="22"/>
                  <w:u w:val="single"/>
                </w:rPr>
                <w:t>http://e-propublico.pl</w:t>
              </w:r>
            </w:hyperlink>
            <w:r w:rsidRPr="00A37594">
              <w:rPr>
                <w:b/>
                <w:bCs/>
                <w:sz w:val="22"/>
                <w:szCs w:val="22"/>
              </w:rPr>
              <w:t xml:space="preserve"> oraz na stronie: </w:t>
            </w:r>
            <w:hyperlink r:id="rId14" w:tgtFrame="_new" w:history="1">
              <w:r w:rsidRPr="00A37594">
                <w:rPr>
                  <w:b/>
                  <w:bCs/>
                  <w:sz w:val="22"/>
                  <w:szCs w:val="22"/>
                  <w:u w:val="single"/>
                </w:rPr>
                <w:t>http://narutowicz.krakow.pl</w:t>
              </w:r>
            </w:hyperlink>
          </w:p>
          <w:p w14:paraId="28EDDF78" w14:textId="77777777" w:rsidR="005058A6" w:rsidRPr="00F17BE7" w:rsidRDefault="005058A6" w:rsidP="007A635F">
            <w:pPr>
              <w:spacing w:after="120"/>
              <w:ind w:right="-72"/>
              <w:jc w:val="both"/>
              <w:rPr>
                <w:sz w:val="22"/>
                <w:szCs w:val="22"/>
              </w:rPr>
            </w:pPr>
          </w:p>
          <w:p w14:paraId="3DD6CD2D" w14:textId="77777777" w:rsidR="007B6471" w:rsidRPr="007A635F" w:rsidRDefault="007B6471" w:rsidP="00D5653B">
            <w:pPr>
              <w:spacing w:after="120"/>
              <w:ind w:left="30" w:right="-72"/>
              <w:jc w:val="both"/>
              <w:rPr>
                <w:b/>
                <w:bCs/>
                <w:sz w:val="22"/>
                <w:szCs w:val="22"/>
              </w:rPr>
            </w:pPr>
            <w:r w:rsidRPr="007A635F">
              <w:rPr>
                <w:b/>
                <w:bCs/>
                <w:sz w:val="22"/>
                <w:szCs w:val="22"/>
              </w:rPr>
              <w:t>Pytanie nr 19 Załącznik nr 4 do SWZ, § 3 ust. 9</w:t>
            </w:r>
          </w:p>
          <w:p w14:paraId="7489FA41" w14:textId="77777777" w:rsidR="007B6471" w:rsidRPr="00F17BE7" w:rsidRDefault="007B6471" w:rsidP="00D5653B">
            <w:pPr>
              <w:spacing w:after="120"/>
              <w:ind w:left="30" w:right="-72"/>
              <w:jc w:val="both"/>
              <w:rPr>
                <w:sz w:val="22"/>
                <w:szCs w:val="22"/>
              </w:rPr>
            </w:pPr>
            <w:r w:rsidRPr="00F17BE7">
              <w:rPr>
                <w:sz w:val="22"/>
                <w:szCs w:val="22"/>
              </w:rPr>
              <w:t>Prosimy o potwierdzenie, że informacje o wszelkich okolicznościach mogących mieć wpływ na prawidłowość lub terminowość realizacji przedmiotu umowy powinny mieć formę dokumentową, w tym przynajmniej email.</w:t>
            </w:r>
          </w:p>
          <w:p w14:paraId="6C5297AE" w14:textId="77777777" w:rsidR="007A635F" w:rsidRPr="007A635F" w:rsidRDefault="007A635F" w:rsidP="007A635F">
            <w:pPr>
              <w:spacing w:after="120"/>
              <w:ind w:left="30" w:right="-72"/>
              <w:jc w:val="both"/>
              <w:rPr>
                <w:b/>
                <w:bCs/>
                <w:sz w:val="22"/>
                <w:szCs w:val="22"/>
              </w:rPr>
            </w:pPr>
            <w:r w:rsidRPr="007A635F">
              <w:rPr>
                <w:b/>
                <w:bCs/>
                <w:sz w:val="22"/>
                <w:szCs w:val="22"/>
              </w:rPr>
              <w:t>Odpowiedź: Zamawiający potwierdza.</w:t>
            </w:r>
          </w:p>
          <w:p w14:paraId="3791E905" w14:textId="77777777" w:rsidR="007B6471" w:rsidRPr="00F17BE7" w:rsidRDefault="007B6471" w:rsidP="00D5653B">
            <w:pPr>
              <w:spacing w:after="120"/>
              <w:ind w:left="30" w:right="-72"/>
              <w:jc w:val="both"/>
              <w:rPr>
                <w:sz w:val="22"/>
                <w:szCs w:val="22"/>
              </w:rPr>
            </w:pPr>
          </w:p>
          <w:p w14:paraId="73A53390" w14:textId="77777777" w:rsidR="007B6471" w:rsidRPr="007A635F" w:rsidRDefault="007B6471" w:rsidP="00D5653B">
            <w:pPr>
              <w:spacing w:after="120"/>
              <w:ind w:left="30" w:right="-72"/>
              <w:jc w:val="both"/>
              <w:rPr>
                <w:b/>
                <w:bCs/>
                <w:sz w:val="22"/>
                <w:szCs w:val="22"/>
              </w:rPr>
            </w:pPr>
            <w:r w:rsidRPr="007A635F">
              <w:rPr>
                <w:b/>
                <w:bCs/>
                <w:sz w:val="22"/>
                <w:szCs w:val="22"/>
              </w:rPr>
              <w:t xml:space="preserve">Pytanie nr 20 Załącznik nr 4 do SWZ, § 4 ust. 1 </w:t>
            </w:r>
          </w:p>
          <w:p w14:paraId="23B817D8" w14:textId="77777777" w:rsidR="007B6471" w:rsidRPr="00F17BE7" w:rsidRDefault="007B6471" w:rsidP="00D5653B">
            <w:pPr>
              <w:spacing w:after="120"/>
              <w:ind w:left="30" w:right="-72"/>
              <w:jc w:val="both"/>
              <w:rPr>
                <w:sz w:val="22"/>
                <w:szCs w:val="22"/>
              </w:rPr>
            </w:pPr>
            <w:r w:rsidRPr="00F17BE7">
              <w:rPr>
                <w:sz w:val="22"/>
                <w:szCs w:val="22"/>
              </w:rPr>
              <w:t>Prosimy o wykreślenie sformułowania: do …….. dni od daty zawarcia umowy oraz maksymalnie do …… dni od daty zawarcia Umowy jednak. Zgodnie z treścią SWZ Wykonawca zobowiązany jest wykonać przedmiot zamówienia do konkretnej daty kalendarzowej określonej w ramach kryterium oceny oferty.</w:t>
            </w:r>
          </w:p>
          <w:p w14:paraId="68778F1C" w14:textId="77777777" w:rsidR="00E46DBC" w:rsidRPr="00E46DBC" w:rsidRDefault="00BB2FB0" w:rsidP="00E46DBC">
            <w:pPr>
              <w:spacing w:after="120"/>
              <w:ind w:left="30" w:right="-72"/>
              <w:jc w:val="both"/>
              <w:rPr>
                <w:b/>
                <w:bCs/>
                <w:sz w:val="22"/>
                <w:szCs w:val="22"/>
              </w:rPr>
            </w:pPr>
            <w:r w:rsidRPr="00BB2FB0">
              <w:rPr>
                <w:b/>
                <w:bCs/>
                <w:sz w:val="22"/>
                <w:szCs w:val="22"/>
              </w:rPr>
              <w:t xml:space="preserve">Odpowiedź: </w:t>
            </w:r>
            <w:r w:rsidR="00E46DBC" w:rsidRPr="007A635F">
              <w:rPr>
                <w:b/>
                <w:bCs/>
                <w:sz w:val="22"/>
                <w:szCs w:val="22"/>
              </w:rPr>
              <w:t xml:space="preserve">§ 4 ust. 1 </w:t>
            </w:r>
            <w:r w:rsidR="00E46DBC">
              <w:rPr>
                <w:b/>
                <w:bCs/>
                <w:sz w:val="22"/>
                <w:szCs w:val="22"/>
              </w:rPr>
              <w:t xml:space="preserve">załącznika nr 4 do SWZ otrzymuje następujące brzmienie: </w:t>
            </w:r>
            <w:r w:rsidR="00B242D9">
              <w:rPr>
                <w:b/>
                <w:bCs/>
                <w:sz w:val="22"/>
                <w:szCs w:val="22"/>
              </w:rPr>
              <w:t>„</w:t>
            </w:r>
            <w:r w:rsidR="00814BF6">
              <w:rPr>
                <w:b/>
                <w:bCs/>
                <w:sz w:val="22"/>
                <w:szCs w:val="22"/>
              </w:rPr>
              <w:t>Wykonawca zobowiązuje się wykonać  p</w:t>
            </w:r>
            <w:r w:rsidR="00E46DBC" w:rsidRPr="00E46DBC">
              <w:rPr>
                <w:b/>
                <w:bCs/>
                <w:sz w:val="22"/>
                <w:szCs w:val="22"/>
              </w:rPr>
              <w:t>rzedmiot umowy do dnia …………</w:t>
            </w:r>
            <w:r w:rsidR="00E46DBC">
              <w:rPr>
                <w:rStyle w:val="Odwoanieprzypisudolnego"/>
                <w:b/>
                <w:bCs/>
                <w:sz w:val="22"/>
                <w:szCs w:val="22"/>
              </w:rPr>
              <w:footnoteReference w:id="1"/>
            </w:r>
            <w:r w:rsidR="00E46DBC" w:rsidRPr="00E46DBC">
              <w:rPr>
                <w:b/>
                <w:bCs/>
                <w:sz w:val="22"/>
                <w:szCs w:val="22"/>
              </w:rPr>
              <w:t xml:space="preserve"> jednak nie dłużej niż do dnia 22.05.2026 r. z zastrzeżeniem wykonania poszczególnych Etapów wchodzących w przedmiot zamówienia w terminach określonych w Opisie Przedmiotu Zamówienia - załącznik nr 1 do Umowy tj.:</w:t>
            </w:r>
          </w:p>
          <w:p w14:paraId="4DBA169D" w14:textId="77777777" w:rsidR="00E46DBC" w:rsidRPr="00E46DBC" w:rsidRDefault="00E46DBC" w:rsidP="00E46DBC">
            <w:pPr>
              <w:spacing w:after="120"/>
              <w:ind w:left="30" w:right="-72"/>
              <w:jc w:val="both"/>
              <w:rPr>
                <w:b/>
                <w:bCs/>
                <w:sz w:val="22"/>
                <w:szCs w:val="22"/>
              </w:rPr>
            </w:pPr>
            <w:r w:rsidRPr="00E46DBC">
              <w:rPr>
                <w:b/>
                <w:bCs/>
                <w:sz w:val="22"/>
                <w:szCs w:val="22"/>
              </w:rPr>
              <w:t>1)</w:t>
            </w:r>
            <w:r w:rsidRPr="00E46DBC">
              <w:rPr>
                <w:b/>
                <w:bCs/>
                <w:sz w:val="22"/>
                <w:szCs w:val="22"/>
              </w:rPr>
              <w:tab/>
              <w:t xml:space="preserve">Etap I – Opracowanie Analizy przedwdrożeniowej - do 14 dni kalendarzowych od daty zawarcia Umowy </w:t>
            </w:r>
          </w:p>
          <w:p w14:paraId="77025F05" w14:textId="77777777" w:rsidR="00E46DBC" w:rsidRPr="00E46DBC" w:rsidRDefault="00E46DBC" w:rsidP="00E46DBC">
            <w:pPr>
              <w:spacing w:after="120"/>
              <w:ind w:left="30" w:right="-72"/>
              <w:jc w:val="both"/>
              <w:rPr>
                <w:b/>
                <w:bCs/>
                <w:sz w:val="22"/>
                <w:szCs w:val="22"/>
              </w:rPr>
            </w:pPr>
            <w:r w:rsidRPr="00E46DBC">
              <w:rPr>
                <w:b/>
                <w:bCs/>
                <w:sz w:val="22"/>
                <w:szCs w:val="22"/>
              </w:rPr>
              <w:t>2)</w:t>
            </w:r>
            <w:r w:rsidRPr="00E46DBC">
              <w:rPr>
                <w:b/>
                <w:bCs/>
                <w:sz w:val="22"/>
                <w:szCs w:val="22"/>
              </w:rPr>
              <w:tab/>
              <w:t xml:space="preserve">Etap II – Dostawa licencji - do 30 dni kalendarzowych od daty zawarcia Umowy, po wykonaniu Etapu I </w:t>
            </w:r>
          </w:p>
          <w:p w14:paraId="310448CA" w14:textId="77777777" w:rsidR="00E46DBC" w:rsidRPr="00E46DBC" w:rsidRDefault="00E46DBC" w:rsidP="00E46DBC">
            <w:pPr>
              <w:spacing w:after="120"/>
              <w:ind w:left="30" w:right="-72"/>
              <w:jc w:val="both"/>
              <w:rPr>
                <w:b/>
                <w:bCs/>
                <w:sz w:val="22"/>
                <w:szCs w:val="22"/>
              </w:rPr>
            </w:pPr>
            <w:r w:rsidRPr="00E46DBC">
              <w:rPr>
                <w:b/>
                <w:bCs/>
                <w:sz w:val="22"/>
                <w:szCs w:val="22"/>
              </w:rPr>
              <w:t>3)</w:t>
            </w:r>
            <w:r w:rsidRPr="00E46DBC">
              <w:rPr>
                <w:b/>
                <w:bCs/>
                <w:sz w:val="22"/>
                <w:szCs w:val="22"/>
              </w:rPr>
              <w:tab/>
              <w:t xml:space="preserve">Etap III – Dostawa sprzętu - do 30 dni kalendarzowych od daty zawarcia Umowy, po wykonaniu Etapu I </w:t>
            </w:r>
          </w:p>
          <w:p w14:paraId="0C693E89" w14:textId="77777777" w:rsidR="007B6471" w:rsidRDefault="00E46DBC" w:rsidP="00E46DBC">
            <w:pPr>
              <w:spacing w:after="120"/>
              <w:ind w:left="30" w:right="-72"/>
              <w:jc w:val="both"/>
              <w:rPr>
                <w:b/>
                <w:bCs/>
                <w:sz w:val="22"/>
                <w:szCs w:val="22"/>
              </w:rPr>
            </w:pPr>
            <w:r w:rsidRPr="00E46DBC">
              <w:rPr>
                <w:b/>
                <w:bCs/>
                <w:sz w:val="22"/>
                <w:szCs w:val="22"/>
              </w:rPr>
              <w:t>4)</w:t>
            </w:r>
            <w:r w:rsidRPr="00E46DBC">
              <w:rPr>
                <w:b/>
                <w:bCs/>
                <w:sz w:val="22"/>
                <w:szCs w:val="22"/>
              </w:rPr>
              <w:tab/>
              <w:t>Etap IV –  Wdrożenie i uruchomienie Systemu, szkolenie personelu – nie dłużej niż do dnia …………2026 r</w:t>
            </w:r>
            <w:r>
              <w:rPr>
                <w:rStyle w:val="Odwoanieprzypisudolnego"/>
                <w:b/>
                <w:bCs/>
                <w:sz w:val="22"/>
                <w:szCs w:val="22"/>
              </w:rPr>
              <w:footnoteReference w:id="2"/>
            </w:r>
            <w:r w:rsidR="00B242D9">
              <w:rPr>
                <w:b/>
                <w:bCs/>
                <w:sz w:val="22"/>
                <w:szCs w:val="22"/>
              </w:rPr>
              <w:t>”</w:t>
            </w:r>
            <w:r w:rsidRPr="00E46DBC">
              <w:rPr>
                <w:b/>
                <w:bCs/>
                <w:sz w:val="22"/>
                <w:szCs w:val="22"/>
              </w:rPr>
              <w:t>.</w:t>
            </w:r>
          </w:p>
          <w:p w14:paraId="3C90B662" w14:textId="77777777" w:rsidR="00BB2FB0" w:rsidRDefault="00B242D9" w:rsidP="00D5653B">
            <w:pPr>
              <w:spacing w:after="120"/>
              <w:ind w:left="30" w:right="-72"/>
              <w:jc w:val="both"/>
              <w:rPr>
                <w:b/>
                <w:bCs/>
                <w:sz w:val="22"/>
                <w:szCs w:val="22"/>
              </w:rPr>
            </w:pPr>
            <w:r>
              <w:rPr>
                <w:b/>
                <w:bCs/>
                <w:sz w:val="22"/>
                <w:szCs w:val="22"/>
              </w:rPr>
              <w:t>__________________________________________________</w:t>
            </w:r>
          </w:p>
          <w:p w14:paraId="16B19250" w14:textId="77777777" w:rsidR="00B242D9" w:rsidRPr="00E46DBC" w:rsidRDefault="00B242D9" w:rsidP="00B242D9">
            <w:pPr>
              <w:pStyle w:val="Tekstprzypisudolnego"/>
            </w:pPr>
            <w:r>
              <w:rPr>
                <w:rStyle w:val="Odwoanieprzypisudolnego"/>
              </w:rPr>
              <w:t>2</w:t>
            </w:r>
            <w:r>
              <w:t xml:space="preserve"> </w:t>
            </w:r>
            <w:r w:rsidRPr="00E46DBC">
              <w:t xml:space="preserve">Uzupełnione zgodnie z ofertą Wykonawcy </w:t>
            </w:r>
          </w:p>
          <w:p w14:paraId="3546D032" w14:textId="77777777" w:rsidR="00B242D9" w:rsidRDefault="00AA6B8E" w:rsidP="00D5653B">
            <w:pPr>
              <w:spacing w:after="120"/>
              <w:ind w:left="30" w:right="-72"/>
              <w:jc w:val="both"/>
            </w:pPr>
            <w:r w:rsidRPr="00E37800">
              <w:rPr>
                <w:b/>
                <w:bCs/>
                <w:sz w:val="22"/>
                <w:szCs w:val="22"/>
              </w:rPr>
              <w:t xml:space="preserve">Zamawiający informuje, iż zmieniony zapis został ujęty w „Powiadomieniu o zmianach SWZ – 1” oraz w zmodyfikowanym załączniku nr 4 do SWZ, które zamieszczono na stronie internetowej prowadzonego postępowania: </w:t>
            </w:r>
            <w:hyperlink r:id="rId15" w:tgtFrame="_new" w:history="1">
              <w:r w:rsidRPr="00E37800">
                <w:rPr>
                  <w:b/>
                  <w:bCs/>
                  <w:color w:val="0000FF"/>
                  <w:sz w:val="22"/>
                  <w:szCs w:val="22"/>
                  <w:u w:val="single"/>
                </w:rPr>
                <w:t>http://e-propublico.pl</w:t>
              </w:r>
            </w:hyperlink>
            <w:r w:rsidRPr="00E37800">
              <w:rPr>
                <w:b/>
                <w:bCs/>
                <w:sz w:val="22"/>
                <w:szCs w:val="22"/>
              </w:rPr>
              <w:t xml:space="preserve"> oraz na stronie: </w:t>
            </w:r>
            <w:hyperlink r:id="rId16" w:tgtFrame="_new" w:history="1">
              <w:r w:rsidRPr="00E37800">
                <w:rPr>
                  <w:b/>
                  <w:bCs/>
                  <w:color w:val="0000FF"/>
                  <w:sz w:val="22"/>
                  <w:szCs w:val="22"/>
                  <w:u w:val="single"/>
                </w:rPr>
                <w:t>http://narutowicz.krakow.pl</w:t>
              </w:r>
            </w:hyperlink>
            <w:r>
              <w:t>.</w:t>
            </w:r>
          </w:p>
          <w:p w14:paraId="78ADCC6D" w14:textId="77777777" w:rsidR="00AA6B8E" w:rsidRPr="00BB2FB0" w:rsidRDefault="00AA6B8E" w:rsidP="00D5653B">
            <w:pPr>
              <w:spacing w:after="120"/>
              <w:ind w:left="30" w:right="-72"/>
              <w:jc w:val="both"/>
              <w:rPr>
                <w:b/>
                <w:bCs/>
                <w:sz w:val="22"/>
                <w:szCs w:val="22"/>
              </w:rPr>
            </w:pPr>
          </w:p>
          <w:p w14:paraId="3E886FA1" w14:textId="77777777" w:rsidR="007B6471" w:rsidRPr="00B242D9" w:rsidRDefault="007B6471" w:rsidP="00D5653B">
            <w:pPr>
              <w:spacing w:after="120"/>
              <w:ind w:left="30" w:right="-72"/>
              <w:jc w:val="both"/>
              <w:rPr>
                <w:b/>
                <w:bCs/>
                <w:sz w:val="22"/>
                <w:szCs w:val="22"/>
              </w:rPr>
            </w:pPr>
            <w:r w:rsidRPr="00B242D9">
              <w:rPr>
                <w:b/>
                <w:bCs/>
                <w:sz w:val="22"/>
                <w:szCs w:val="22"/>
              </w:rPr>
              <w:t>Pytanie nr 21 Załącznik nr 4 do SWZ, § 5 ust. 5</w:t>
            </w:r>
          </w:p>
          <w:p w14:paraId="132F3B0C" w14:textId="77777777" w:rsidR="007B6471" w:rsidRPr="00F17BE7" w:rsidRDefault="007B6471" w:rsidP="00B242D9">
            <w:pPr>
              <w:spacing w:after="120"/>
              <w:ind w:left="30" w:right="-72"/>
              <w:jc w:val="both"/>
              <w:rPr>
                <w:sz w:val="22"/>
                <w:szCs w:val="22"/>
              </w:rPr>
            </w:pPr>
            <w:r w:rsidRPr="00F17BE7">
              <w:rPr>
                <w:sz w:val="22"/>
                <w:szCs w:val="22"/>
              </w:rPr>
              <w:t>Prosimy Zamawiającego o skrócenie terminu płatności z 60 dni do 30 dni od daty dostarczenia do Zamawiającego wystawionej zgodnie z postanowieniami umownymi i przepisami prawa faktury VAT. Powszechną praktyką w świadczeniu usług jest stosowanie 30-dniowego terminu płatności.</w:t>
            </w:r>
            <w:r w:rsidR="00B242D9">
              <w:rPr>
                <w:sz w:val="22"/>
                <w:szCs w:val="22"/>
              </w:rPr>
              <w:t xml:space="preserve"> </w:t>
            </w:r>
            <w:r w:rsidRPr="00F17BE7">
              <w:rPr>
                <w:sz w:val="22"/>
                <w:szCs w:val="22"/>
              </w:rPr>
              <w:t xml:space="preserve">Prosimy </w:t>
            </w:r>
            <w:r w:rsidR="00B242D9">
              <w:rPr>
                <w:sz w:val="22"/>
                <w:szCs w:val="22"/>
              </w:rPr>
              <w:br/>
            </w:r>
            <w:r w:rsidRPr="00F17BE7">
              <w:rPr>
                <w:sz w:val="22"/>
                <w:szCs w:val="22"/>
              </w:rPr>
              <w:t>o dokonanie stosownych zmian w dokumentacji postępowania.</w:t>
            </w:r>
          </w:p>
          <w:p w14:paraId="15F900BF" w14:textId="6E0BE136" w:rsidR="007B6471" w:rsidRPr="00B242D9" w:rsidRDefault="00B242D9" w:rsidP="00D5653B">
            <w:pPr>
              <w:spacing w:after="120"/>
              <w:ind w:left="30" w:right="-72"/>
              <w:jc w:val="both"/>
              <w:rPr>
                <w:b/>
                <w:bCs/>
                <w:sz w:val="22"/>
                <w:szCs w:val="22"/>
              </w:rPr>
            </w:pPr>
            <w:r w:rsidRPr="00B242D9">
              <w:rPr>
                <w:b/>
                <w:bCs/>
                <w:sz w:val="22"/>
                <w:szCs w:val="22"/>
              </w:rPr>
              <w:t>Odpowiedź:</w:t>
            </w:r>
            <w:r w:rsidR="00BA3BA9">
              <w:rPr>
                <w:b/>
                <w:bCs/>
                <w:sz w:val="22"/>
                <w:szCs w:val="22"/>
              </w:rPr>
              <w:t xml:space="preserve"> Zamawiający wyraża zgodę.</w:t>
            </w:r>
          </w:p>
          <w:p w14:paraId="0C9E5A82" w14:textId="77777777" w:rsidR="007B6471" w:rsidRPr="00B242D9" w:rsidRDefault="007B6471" w:rsidP="00D5653B">
            <w:pPr>
              <w:spacing w:after="120"/>
              <w:ind w:left="30" w:right="-72"/>
              <w:jc w:val="both"/>
              <w:rPr>
                <w:b/>
                <w:bCs/>
                <w:sz w:val="22"/>
                <w:szCs w:val="22"/>
              </w:rPr>
            </w:pPr>
          </w:p>
          <w:p w14:paraId="3202ECC4" w14:textId="77777777" w:rsidR="007B6471" w:rsidRPr="00B242D9" w:rsidRDefault="007B6471" w:rsidP="00D5653B">
            <w:pPr>
              <w:spacing w:after="120"/>
              <w:ind w:left="30" w:right="-72"/>
              <w:jc w:val="both"/>
              <w:rPr>
                <w:b/>
                <w:bCs/>
                <w:sz w:val="22"/>
                <w:szCs w:val="22"/>
              </w:rPr>
            </w:pPr>
            <w:r w:rsidRPr="00B242D9">
              <w:rPr>
                <w:b/>
                <w:bCs/>
                <w:sz w:val="22"/>
                <w:szCs w:val="22"/>
              </w:rPr>
              <w:lastRenderedPageBreak/>
              <w:t xml:space="preserve">Pytanie nr 22 Załącznik nr 4 do SWZ, § 5 </w:t>
            </w:r>
          </w:p>
          <w:p w14:paraId="3541F63E" w14:textId="77777777" w:rsidR="007B6471" w:rsidRPr="00F17BE7" w:rsidRDefault="007B6471" w:rsidP="00D5653B">
            <w:pPr>
              <w:spacing w:after="120"/>
              <w:ind w:left="30" w:right="-72"/>
              <w:jc w:val="both"/>
              <w:rPr>
                <w:sz w:val="22"/>
                <w:szCs w:val="22"/>
              </w:rPr>
            </w:pPr>
            <w:r w:rsidRPr="00F17BE7">
              <w:rPr>
                <w:sz w:val="22"/>
                <w:szCs w:val="22"/>
              </w:rPr>
              <w:t>Prosimy o dodanie zapisów:</w:t>
            </w:r>
          </w:p>
          <w:p w14:paraId="3E907699" w14:textId="77777777" w:rsidR="007B6471" w:rsidRPr="00F17BE7" w:rsidRDefault="007B6471" w:rsidP="00D5653B">
            <w:pPr>
              <w:spacing w:after="120"/>
              <w:ind w:left="30" w:right="-72"/>
              <w:jc w:val="both"/>
              <w:rPr>
                <w:sz w:val="22"/>
                <w:szCs w:val="22"/>
              </w:rPr>
            </w:pPr>
            <w:r w:rsidRPr="00F17BE7">
              <w:rPr>
                <w:sz w:val="22"/>
                <w:szCs w:val="22"/>
              </w:rPr>
              <w:t>1. W przypadku opóźnienia w zapłacie wynagrodzenia przez Zamawiającego, Wykonawca ma prawo naliczyć odsetki ustawowe za opóźnienie w transakcjach handlowych, o których mowa w art. 8 ust. 1 ustawy z dnia 13 marca 2013 r. o terminach przeciwdziałaniu nadmiernym opóźnieniom w transakcjach handlowych.</w:t>
            </w:r>
          </w:p>
          <w:p w14:paraId="4722AFC3" w14:textId="77777777" w:rsidR="007B6471" w:rsidRPr="00F17BE7" w:rsidRDefault="007B6471" w:rsidP="00D5653B">
            <w:pPr>
              <w:spacing w:after="120"/>
              <w:ind w:left="30" w:right="-72"/>
              <w:jc w:val="both"/>
              <w:rPr>
                <w:sz w:val="22"/>
                <w:szCs w:val="22"/>
              </w:rPr>
            </w:pPr>
            <w:r w:rsidRPr="00F17BE7">
              <w:rPr>
                <w:sz w:val="22"/>
                <w:szCs w:val="22"/>
              </w:rPr>
              <w:t>2. Wnosimy o dodanie postanowienia, że w przypadku wprowadzenia obowiązku fakturowania elektronicznego w ramach Krajowego Systemu e-Faktur (</w:t>
            </w:r>
            <w:proofErr w:type="spellStart"/>
            <w:r w:rsidRPr="00F17BE7">
              <w:rPr>
                <w:sz w:val="22"/>
                <w:szCs w:val="22"/>
              </w:rPr>
              <w:t>KSeF</w:t>
            </w:r>
            <w:proofErr w:type="spellEnd"/>
            <w:r w:rsidRPr="00F17BE7">
              <w:rPr>
                <w:sz w:val="22"/>
                <w:szCs w:val="22"/>
              </w:rPr>
              <w:t>) lub systemu równorzędnego w okresie obowiązywania niniejszej umowy, każda ze Stron będzie bezwzględnie zobowiązana do wykorzystywania tegoż systemu na zasadach określonych w odrębnych przypisach, a postanowienia dotyczące sposobu w zakresie składania faktur tracą swoją moc z dniem wprowadzenia obowiązku, o jakim mowa w niniejszym zapisie.</w:t>
            </w:r>
          </w:p>
          <w:p w14:paraId="1B4C7F1B" w14:textId="72AFAEE0" w:rsidR="00CF29AD" w:rsidRDefault="00CF29AD" w:rsidP="00CF29AD">
            <w:pPr>
              <w:spacing w:after="120"/>
              <w:ind w:left="30" w:right="-72"/>
              <w:jc w:val="both"/>
            </w:pPr>
            <w:r w:rsidRPr="00B242D9">
              <w:rPr>
                <w:b/>
                <w:bCs/>
                <w:sz w:val="22"/>
                <w:szCs w:val="22"/>
              </w:rPr>
              <w:t>Odpowiedź:</w:t>
            </w:r>
            <w:r>
              <w:rPr>
                <w:b/>
                <w:bCs/>
                <w:sz w:val="22"/>
                <w:szCs w:val="22"/>
              </w:rPr>
              <w:t xml:space="preserve"> </w:t>
            </w:r>
            <w:r w:rsidRPr="00CF29AD">
              <w:rPr>
                <w:b/>
                <w:bCs/>
                <w:sz w:val="22"/>
                <w:szCs w:val="22"/>
              </w:rPr>
              <w:t>Zamawiający wyraża zgodę na dodanie zapisów do § 5 załącznika nr 4 do SWZ. Zamawiający informuje, że wprowadzone zmiany zostały ujęte w „Powiadomieniu o zmianach SWZ – 1” oraz w zmodyfikowanym załączniku nr 4 do SWZ.</w:t>
            </w:r>
            <w:r w:rsidRPr="00E37800">
              <w:rPr>
                <w:b/>
                <w:bCs/>
                <w:sz w:val="22"/>
                <w:szCs w:val="22"/>
              </w:rPr>
              <w:t xml:space="preserve"> które zamieszczono na stronie internetowej prowadzonego postępowania: </w:t>
            </w:r>
            <w:hyperlink r:id="rId17" w:tgtFrame="_new" w:history="1">
              <w:r w:rsidRPr="00E37800">
                <w:rPr>
                  <w:b/>
                  <w:bCs/>
                  <w:color w:val="0000FF"/>
                  <w:sz w:val="22"/>
                  <w:szCs w:val="22"/>
                  <w:u w:val="single"/>
                </w:rPr>
                <w:t>http://e-propublico.pl</w:t>
              </w:r>
            </w:hyperlink>
            <w:r w:rsidRPr="00E37800">
              <w:rPr>
                <w:b/>
                <w:bCs/>
                <w:sz w:val="22"/>
                <w:szCs w:val="22"/>
              </w:rPr>
              <w:t xml:space="preserve"> oraz na stronie: </w:t>
            </w:r>
            <w:hyperlink r:id="rId18" w:tgtFrame="_new" w:history="1">
              <w:r w:rsidRPr="00E37800">
                <w:rPr>
                  <w:b/>
                  <w:bCs/>
                  <w:color w:val="0000FF"/>
                  <w:sz w:val="22"/>
                  <w:szCs w:val="22"/>
                  <w:u w:val="single"/>
                </w:rPr>
                <w:t>http://narutowicz.krakow.pl</w:t>
              </w:r>
            </w:hyperlink>
            <w:r>
              <w:t>.</w:t>
            </w:r>
          </w:p>
          <w:p w14:paraId="3DB23F95" w14:textId="77777777" w:rsidR="00814BF6" w:rsidRPr="00814BF6" w:rsidRDefault="00814BF6" w:rsidP="00CF29AD">
            <w:pPr>
              <w:spacing w:after="120"/>
              <w:ind w:right="-72"/>
              <w:jc w:val="both"/>
              <w:rPr>
                <w:b/>
                <w:bCs/>
                <w:sz w:val="22"/>
                <w:szCs w:val="22"/>
              </w:rPr>
            </w:pPr>
          </w:p>
          <w:p w14:paraId="7A3E12B0" w14:textId="77777777" w:rsidR="007B6471" w:rsidRPr="006B0C4F" w:rsidRDefault="007B6471" w:rsidP="00D5653B">
            <w:pPr>
              <w:spacing w:after="120"/>
              <w:ind w:left="30" w:right="-72"/>
              <w:jc w:val="both"/>
              <w:rPr>
                <w:b/>
                <w:bCs/>
                <w:sz w:val="22"/>
                <w:szCs w:val="22"/>
              </w:rPr>
            </w:pPr>
            <w:r w:rsidRPr="006B0C4F">
              <w:rPr>
                <w:b/>
                <w:bCs/>
                <w:sz w:val="22"/>
                <w:szCs w:val="22"/>
              </w:rPr>
              <w:t>Pytanie nr 23 Załącznik nr 4 do SWZ, § 6 ust. 1</w:t>
            </w:r>
          </w:p>
          <w:p w14:paraId="3A5FE8CB" w14:textId="77777777" w:rsidR="007B6471" w:rsidRPr="00F17BE7" w:rsidRDefault="007B6471" w:rsidP="00D5653B">
            <w:pPr>
              <w:spacing w:after="120"/>
              <w:ind w:left="30" w:right="-72"/>
              <w:jc w:val="both"/>
              <w:rPr>
                <w:sz w:val="22"/>
                <w:szCs w:val="22"/>
              </w:rPr>
            </w:pPr>
            <w:r w:rsidRPr="00F17BE7">
              <w:rPr>
                <w:sz w:val="22"/>
                <w:szCs w:val="22"/>
              </w:rPr>
              <w:t xml:space="preserve">W celu zabezpieczenia równowagi Stron, prosimy o rozszerzenie zapisów: </w:t>
            </w:r>
          </w:p>
          <w:p w14:paraId="0C727B28" w14:textId="77777777" w:rsidR="007B6471" w:rsidRPr="00F17BE7" w:rsidRDefault="007B6471" w:rsidP="00D5653B">
            <w:pPr>
              <w:spacing w:after="120"/>
              <w:ind w:left="30" w:right="-72"/>
              <w:jc w:val="both"/>
              <w:rPr>
                <w:sz w:val="22"/>
                <w:szCs w:val="22"/>
              </w:rPr>
            </w:pPr>
            <w:r w:rsidRPr="00F17BE7">
              <w:rPr>
                <w:sz w:val="22"/>
                <w:szCs w:val="22"/>
              </w:rPr>
              <w:t xml:space="preserve">Zamawiający zobowiązany jest w szczególności: </w:t>
            </w:r>
          </w:p>
          <w:p w14:paraId="1EEB64FB" w14:textId="77777777" w:rsidR="007B6471" w:rsidRPr="00F17BE7" w:rsidRDefault="007B6471" w:rsidP="00D5653B">
            <w:pPr>
              <w:spacing w:after="120"/>
              <w:ind w:left="30" w:right="-72"/>
              <w:jc w:val="both"/>
              <w:rPr>
                <w:sz w:val="22"/>
                <w:szCs w:val="22"/>
              </w:rPr>
            </w:pPr>
            <w:r w:rsidRPr="00F17BE7">
              <w:rPr>
                <w:sz w:val="22"/>
                <w:szCs w:val="22"/>
              </w:rPr>
              <w:t xml:space="preserve">a) współpracować z Wykonawcą w celu sprawnego i rzetelnego wykonania Przedmiotu Umowy w sposób wskazany w Umowie; </w:t>
            </w:r>
          </w:p>
          <w:p w14:paraId="478DB48B" w14:textId="77777777" w:rsidR="007B6471" w:rsidRPr="00F17BE7" w:rsidRDefault="007B6471" w:rsidP="00D5653B">
            <w:pPr>
              <w:spacing w:after="120"/>
              <w:ind w:left="30" w:right="-72"/>
              <w:jc w:val="both"/>
              <w:rPr>
                <w:sz w:val="22"/>
                <w:szCs w:val="22"/>
              </w:rPr>
            </w:pPr>
            <w:r w:rsidRPr="00F17BE7">
              <w:rPr>
                <w:sz w:val="22"/>
                <w:szCs w:val="22"/>
              </w:rPr>
              <w:t>b) informować niezwłocznie Wykonawcę o wszelkich okolicznościach i sprawach mających związek z realizacją Umowy w tym wpływających na sposób wykonania przez Wykonawcę Przedmiotu Umowy</w:t>
            </w:r>
          </w:p>
          <w:p w14:paraId="22541DA7" w14:textId="77777777" w:rsidR="007B6471" w:rsidRPr="00F17BE7" w:rsidRDefault="007B6471" w:rsidP="00D5653B">
            <w:pPr>
              <w:spacing w:after="120"/>
              <w:ind w:left="30" w:right="-72"/>
              <w:jc w:val="both"/>
              <w:rPr>
                <w:sz w:val="22"/>
                <w:szCs w:val="22"/>
              </w:rPr>
            </w:pPr>
            <w:r w:rsidRPr="00F17BE7">
              <w:rPr>
                <w:sz w:val="22"/>
                <w:szCs w:val="22"/>
              </w:rPr>
              <w:t xml:space="preserve">c) dokonywać odbiorów w sposób wskazany w Umowie; </w:t>
            </w:r>
          </w:p>
          <w:p w14:paraId="10024B64" w14:textId="77777777" w:rsidR="007B6471" w:rsidRPr="00F17BE7" w:rsidRDefault="007B6471" w:rsidP="00D5653B">
            <w:pPr>
              <w:spacing w:after="120"/>
              <w:ind w:left="30" w:right="-72"/>
              <w:jc w:val="both"/>
              <w:rPr>
                <w:sz w:val="22"/>
                <w:szCs w:val="22"/>
              </w:rPr>
            </w:pPr>
            <w:r w:rsidRPr="00F17BE7">
              <w:rPr>
                <w:sz w:val="22"/>
                <w:szCs w:val="22"/>
              </w:rPr>
              <w:t>d) dokonać terminowej zapłaty Wynagrodzenia zgodnie z warunkami Umowy.</w:t>
            </w:r>
          </w:p>
          <w:p w14:paraId="4312E5E3" w14:textId="77777777" w:rsidR="007B6471" w:rsidRDefault="006B0C4F" w:rsidP="006B0C4F">
            <w:pPr>
              <w:spacing w:after="120"/>
              <w:ind w:right="-72"/>
              <w:jc w:val="both"/>
              <w:rPr>
                <w:b/>
                <w:bCs/>
                <w:sz w:val="22"/>
                <w:szCs w:val="22"/>
              </w:rPr>
            </w:pPr>
            <w:r w:rsidRPr="006B0C4F">
              <w:rPr>
                <w:b/>
                <w:bCs/>
                <w:sz w:val="22"/>
                <w:szCs w:val="22"/>
              </w:rPr>
              <w:t>Odpowiedź: Zamawiający nie wyraża zgody.</w:t>
            </w:r>
          </w:p>
          <w:p w14:paraId="470A15E6" w14:textId="77777777" w:rsidR="006B0C4F" w:rsidRPr="006B0C4F" w:rsidRDefault="006B0C4F" w:rsidP="006B0C4F">
            <w:pPr>
              <w:spacing w:after="120"/>
              <w:ind w:right="-72"/>
              <w:jc w:val="both"/>
              <w:rPr>
                <w:b/>
                <w:bCs/>
                <w:sz w:val="22"/>
                <w:szCs w:val="22"/>
              </w:rPr>
            </w:pPr>
          </w:p>
          <w:p w14:paraId="68F6E9A0" w14:textId="77777777" w:rsidR="007B6471" w:rsidRPr="006B0C4F" w:rsidRDefault="007B6471" w:rsidP="00D5653B">
            <w:pPr>
              <w:spacing w:after="120"/>
              <w:ind w:left="30" w:right="-72"/>
              <w:jc w:val="both"/>
              <w:rPr>
                <w:b/>
                <w:bCs/>
                <w:sz w:val="22"/>
                <w:szCs w:val="22"/>
              </w:rPr>
            </w:pPr>
            <w:r w:rsidRPr="006B0C4F">
              <w:rPr>
                <w:b/>
                <w:bCs/>
                <w:sz w:val="22"/>
                <w:szCs w:val="22"/>
              </w:rPr>
              <w:t>Pytanie nr 24 Załącznik nr 4 do SWZ, § 7 ust. 1</w:t>
            </w:r>
          </w:p>
          <w:p w14:paraId="636D8D7E" w14:textId="77777777" w:rsidR="007B6471" w:rsidRDefault="007B6471" w:rsidP="00D5653B">
            <w:pPr>
              <w:spacing w:after="120"/>
              <w:ind w:left="30" w:right="-72"/>
              <w:jc w:val="both"/>
              <w:rPr>
                <w:sz w:val="22"/>
                <w:szCs w:val="22"/>
              </w:rPr>
            </w:pPr>
            <w:r w:rsidRPr="00F17BE7">
              <w:rPr>
                <w:sz w:val="22"/>
                <w:szCs w:val="22"/>
              </w:rPr>
              <w:t>Prosimy o poprawę omyłki pisarskiej, prawidłowym odwołaniem jest § 2 ust. 1 umowy.</w:t>
            </w:r>
          </w:p>
          <w:p w14:paraId="7CDA09F7" w14:textId="77777777" w:rsidR="006B0C4F" w:rsidRPr="006B0C4F" w:rsidRDefault="006B0C4F" w:rsidP="006B0C4F">
            <w:pPr>
              <w:ind w:left="28" w:right="-74"/>
              <w:jc w:val="both"/>
              <w:rPr>
                <w:b/>
                <w:bCs/>
                <w:sz w:val="22"/>
                <w:szCs w:val="22"/>
              </w:rPr>
            </w:pPr>
            <w:r w:rsidRPr="006B0C4F">
              <w:rPr>
                <w:b/>
                <w:bCs/>
                <w:sz w:val="22"/>
                <w:szCs w:val="22"/>
              </w:rPr>
              <w:t>Zamawiający informuje, że w § 7 ust. 1 załącznika nr 4 do SWZ doszło do omyłki pisarskiej.</w:t>
            </w:r>
          </w:p>
          <w:p w14:paraId="53BD37D9" w14:textId="77777777" w:rsidR="006B0C4F" w:rsidRPr="006B0C4F" w:rsidRDefault="006B0C4F" w:rsidP="006B0C4F">
            <w:pPr>
              <w:ind w:left="28" w:right="-74"/>
              <w:jc w:val="both"/>
              <w:rPr>
                <w:b/>
                <w:bCs/>
                <w:sz w:val="22"/>
                <w:szCs w:val="22"/>
              </w:rPr>
            </w:pPr>
            <w:r w:rsidRPr="006B0C4F">
              <w:rPr>
                <w:b/>
                <w:bCs/>
                <w:sz w:val="22"/>
                <w:szCs w:val="22"/>
              </w:rPr>
              <w:t>Prawidłowym odwołaniem jest § 2 ust. 1 umowy.</w:t>
            </w:r>
          </w:p>
          <w:p w14:paraId="1D14680F" w14:textId="77777777" w:rsidR="006B0C4F" w:rsidRPr="006B0C4F" w:rsidRDefault="006B0C4F" w:rsidP="006B0C4F">
            <w:pPr>
              <w:ind w:left="28" w:right="-74"/>
              <w:jc w:val="both"/>
              <w:rPr>
                <w:b/>
                <w:bCs/>
                <w:sz w:val="22"/>
                <w:szCs w:val="22"/>
              </w:rPr>
            </w:pPr>
          </w:p>
          <w:p w14:paraId="32E8D454" w14:textId="77777777" w:rsidR="006B0C4F" w:rsidRPr="006B0C4F" w:rsidRDefault="006B0C4F" w:rsidP="006B0C4F">
            <w:pPr>
              <w:ind w:left="28" w:right="-74"/>
              <w:jc w:val="both"/>
              <w:rPr>
                <w:b/>
                <w:bCs/>
                <w:sz w:val="22"/>
                <w:szCs w:val="22"/>
              </w:rPr>
            </w:pPr>
            <w:r w:rsidRPr="006B0C4F">
              <w:rPr>
                <w:b/>
                <w:bCs/>
                <w:sz w:val="22"/>
                <w:szCs w:val="22"/>
              </w:rPr>
              <w:t>Było:</w:t>
            </w:r>
          </w:p>
          <w:p w14:paraId="29265BEE" w14:textId="77777777" w:rsidR="006B0C4F" w:rsidRPr="006B0C4F" w:rsidRDefault="006B0C4F" w:rsidP="006B0C4F">
            <w:pPr>
              <w:ind w:left="28" w:right="-74"/>
              <w:jc w:val="both"/>
              <w:rPr>
                <w:b/>
                <w:bCs/>
                <w:sz w:val="22"/>
                <w:szCs w:val="22"/>
              </w:rPr>
            </w:pPr>
            <w:r w:rsidRPr="006B0C4F">
              <w:rPr>
                <w:b/>
                <w:bCs/>
                <w:sz w:val="22"/>
                <w:szCs w:val="22"/>
              </w:rPr>
              <w:t>„Wykonawca oświadcza, że nie zamierza / zamierza powierzyć podwykonawcom realizacji przedmiotu niniejszej umowy, o którym mowa w § 1 ust. 1, w części dotyczącej ……”</w:t>
            </w:r>
          </w:p>
          <w:p w14:paraId="3FA182E4" w14:textId="77777777" w:rsidR="006B0C4F" w:rsidRPr="006B0C4F" w:rsidRDefault="006B0C4F" w:rsidP="006B0C4F">
            <w:pPr>
              <w:ind w:left="28" w:right="-74"/>
              <w:jc w:val="both"/>
              <w:rPr>
                <w:b/>
                <w:bCs/>
                <w:sz w:val="22"/>
                <w:szCs w:val="22"/>
              </w:rPr>
            </w:pPr>
          </w:p>
          <w:p w14:paraId="32273EF8" w14:textId="77777777" w:rsidR="006B0C4F" w:rsidRPr="006B0C4F" w:rsidRDefault="006B0C4F" w:rsidP="006B0C4F">
            <w:pPr>
              <w:ind w:left="28" w:right="-74"/>
              <w:jc w:val="both"/>
              <w:rPr>
                <w:b/>
                <w:bCs/>
                <w:sz w:val="22"/>
                <w:szCs w:val="22"/>
              </w:rPr>
            </w:pPr>
            <w:r w:rsidRPr="006B0C4F">
              <w:rPr>
                <w:b/>
                <w:bCs/>
                <w:sz w:val="22"/>
                <w:szCs w:val="22"/>
              </w:rPr>
              <w:t>Jest:</w:t>
            </w:r>
          </w:p>
          <w:p w14:paraId="26A77747" w14:textId="77777777" w:rsidR="006B0C4F" w:rsidRPr="006B0C4F" w:rsidRDefault="006B0C4F" w:rsidP="006B0C4F">
            <w:pPr>
              <w:ind w:left="28" w:right="-74"/>
              <w:jc w:val="both"/>
              <w:rPr>
                <w:b/>
                <w:bCs/>
                <w:sz w:val="22"/>
                <w:szCs w:val="22"/>
              </w:rPr>
            </w:pPr>
            <w:r w:rsidRPr="006B0C4F">
              <w:rPr>
                <w:b/>
                <w:bCs/>
                <w:sz w:val="22"/>
                <w:szCs w:val="22"/>
              </w:rPr>
              <w:t>„Wykonawca oświadcza, że nie zamierza / zamierza powierzyć podwykonawcom realizacji przedmiotu niniejszej umowy, o którym mowa w § 2 ust. 1, w części dotyczącej ……”</w:t>
            </w:r>
          </w:p>
          <w:p w14:paraId="0197A7B4" w14:textId="77777777" w:rsidR="006B0C4F" w:rsidRPr="006B0C4F" w:rsidRDefault="006B0C4F" w:rsidP="006B0C4F">
            <w:pPr>
              <w:ind w:left="28" w:right="-74"/>
              <w:jc w:val="both"/>
              <w:rPr>
                <w:b/>
                <w:bCs/>
                <w:sz w:val="22"/>
                <w:szCs w:val="22"/>
              </w:rPr>
            </w:pPr>
          </w:p>
          <w:p w14:paraId="32094DC1" w14:textId="77777777" w:rsidR="006B0C4F" w:rsidRPr="003617A8" w:rsidRDefault="006B0C4F" w:rsidP="006B0C4F">
            <w:pPr>
              <w:ind w:left="28" w:right="-74"/>
              <w:jc w:val="both"/>
              <w:rPr>
                <w:b/>
                <w:bCs/>
                <w:sz w:val="22"/>
                <w:szCs w:val="22"/>
              </w:rPr>
            </w:pPr>
            <w:r w:rsidRPr="006B0C4F">
              <w:rPr>
                <w:b/>
                <w:bCs/>
                <w:sz w:val="22"/>
                <w:szCs w:val="22"/>
              </w:rPr>
              <w:t>Zamawiający informuje, iż zmieniony zapis został ujęty w „Powiadomieniu o zmianach SWZ – 1” oraz w zmodyfikowanym załączniku nr 4 do SWZ, które zamieszczono</w:t>
            </w:r>
            <w:r w:rsidRPr="003617A8">
              <w:rPr>
                <w:b/>
                <w:bCs/>
                <w:sz w:val="22"/>
                <w:szCs w:val="22"/>
              </w:rPr>
              <w:t xml:space="preserve"> na stronie internetowej</w:t>
            </w:r>
            <w:r>
              <w:rPr>
                <w:b/>
                <w:bCs/>
                <w:sz w:val="22"/>
                <w:szCs w:val="22"/>
              </w:rPr>
              <w:t xml:space="preserve"> </w:t>
            </w:r>
            <w:r w:rsidRPr="003617A8">
              <w:rPr>
                <w:b/>
                <w:bCs/>
                <w:sz w:val="22"/>
                <w:szCs w:val="22"/>
              </w:rPr>
              <w:t>prowadzonego postępowania</w:t>
            </w:r>
            <w:r>
              <w:rPr>
                <w:b/>
                <w:bCs/>
                <w:sz w:val="22"/>
                <w:szCs w:val="22"/>
              </w:rPr>
              <w:t xml:space="preserve"> </w:t>
            </w:r>
            <w:hyperlink r:id="rId19" w:history="1">
              <w:r w:rsidRPr="00951CEC">
                <w:rPr>
                  <w:rStyle w:val="Hipercze"/>
                  <w:b/>
                  <w:bCs/>
                  <w:sz w:val="22"/>
                  <w:szCs w:val="22"/>
                </w:rPr>
                <w:t>http://e-propublico.pl</w:t>
              </w:r>
            </w:hyperlink>
            <w:r>
              <w:rPr>
                <w:b/>
                <w:bCs/>
                <w:sz w:val="22"/>
                <w:szCs w:val="22"/>
              </w:rPr>
              <w:t xml:space="preserve"> </w:t>
            </w:r>
            <w:r w:rsidRPr="003617A8">
              <w:rPr>
                <w:b/>
                <w:bCs/>
                <w:sz w:val="22"/>
                <w:szCs w:val="22"/>
              </w:rPr>
              <w:t>oraz na stronie</w:t>
            </w:r>
            <w:r>
              <w:rPr>
                <w:b/>
                <w:bCs/>
                <w:sz w:val="22"/>
                <w:szCs w:val="22"/>
              </w:rPr>
              <w:t xml:space="preserve"> </w:t>
            </w:r>
            <w:r w:rsidRPr="003617A8">
              <w:rPr>
                <w:b/>
                <w:bCs/>
                <w:sz w:val="22"/>
                <w:szCs w:val="22"/>
              </w:rPr>
              <w:t>http://narutowicz.krakow.pl.</w:t>
            </w:r>
          </w:p>
          <w:p w14:paraId="29F8A2C8" w14:textId="77777777" w:rsidR="007B6471" w:rsidRPr="00F17BE7" w:rsidRDefault="007B6471" w:rsidP="006B0C4F">
            <w:pPr>
              <w:spacing w:after="120"/>
              <w:ind w:right="-72"/>
              <w:jc w:val="both"/>
              <w:rPr>
                <w:sz w:val="22"/>
                <w:szCs w:val="22"/>
              </w:rPr>
            </w:pPr>
          </w:p>
          <w:p w14:paraId="4289A471" w14:textId="77777777" w:rsidR="007B6471" w:rsidRPr="006B0C4F" w:rsidRDefault="007B6471" w:rsidP="00D5653B">
            <w:pPr>
              <w:spacing w:after="120"/>
              <w:ind w:left="30" w:right="-72"/>
              <w:jc w:val="both"/>
              <w:rPr>
                <w:b/>
                <w:bCs/>
                <w:sz w:val="22"/>
                <w:szCs w:val="22"/>
              </w:rPr>
            </w:pPr>
            <w:r w:rsidRPr="006B0C4F">
              <w:rPr>
                <w:b/>
                <w:bCs/>
                <w:sz w:val="22"/>
                <w:szCs w:val="22"/>
              </w:rPr>
              <w:lastRenderedPageBreak/>
              <w:t>Pytanie nr 25 Załącznik nr 4 do SWZ, § 10</w:t>
            </w:r>
          </w:p>
          <w:p w14:paraId="357653B6" w14:textId="77777777" w:rsidR="007B6471" w:rsidRPr="00F17BE7" w:rsidRDefault="007B6471" w:rsidP="00D5653B">
            <w:pPr>
              <w:spacing w:after="120"/>
              <w:ind w:left="30" w:right="-72"/>
              <w:jc w:val="both"/>
              <w:rPr>
                <w:sz w:val="22"/>
                <w:szCs w:val="22"/>
              </w:rPr>
            </w:pPr>
            <w:r w:rsidRPr="00F17BE7">
              <w:rPr>
                <w:sz w:val="22"/>
                <w:szCs w:val="22"/>
              </w:rPr>
              <w:t xml:space="preserve">1. Prosimy o dodanie zapisu, że zarówno poszczególne Etapy, jak i cały przedmiot umowy uznaje się za wykonane (materialne wykonanie usługi) po zakończeniu procedury odbiorowej, to jest po odebraniu przedmiotu umowy przez Zamawiającego Protokołem Odbioru Końcowego. Zgłoszenie gotowości jedynie rozpoczyna procedurę weryfikacyjną, prowadzącą do zakończenia faktycznego wykonania etapu lub przedmiotu umowy.  </w:t>
            </w:r>
          </w:p>
          <w:p w14:paraId="17764862" w14:textId="77777777" w:rsidR="007B6471" w:rsidRPr="00F17BE7" w:rsidRDefault="007B6471" w:rsidP="00D5653B">
            <w:pPr>
              <w:spacing w:after="120"/>
              <w:ind w:left="30" w:right="-72"/>
              <w:jc w:val="both"/>
              <w:rPr>
                <w:sz w:val="22"/>
                <w:szCs w:val="22"/>
              </w:rPr>
            </w:pPr>
            <w:r w:rsidRPr="00F17BE7">
              <w:rPr>
                <w:sz w:val="22"/>
                <w:szCs w:val="22"/>
              </w:rPr>
              <w:t>2. Prosimy o potwierdzenie, że jeżeli bez uzasadnionej przyczyny, Zamawiający nie przystąpi do procedury odbioru lub bez uzasadnionej przyczyny, odmówi podpisania jakiegokolwiek protokołu, Wykonawca ma prawo dokonania odbioru jednostronnego oraz jednostronnego sporządzenia i podpisania protokołu, który stanowić będzie podstawę płatności i stwierdzenia wykonania prac nim objętych. Wskazać należy, że przepisy prawa nakładają na obydwa podmioty kontraktu określone obowiązki. Podstawowym obowiązkiem Wykonawcy jest należycie zrealizować przedmiot umowy, a Zamawiającego odebrać przedmiot i zapłacić wynagrodzenie.</w:t>
            </w:r>
          </w:p>
          <w:p w14:paraId="263F9B13" w14:textId="77777777" w:rsidR="005058A6" w:rsidRDefault="00CF27B4" w:rsidP="00AA6B8E">
            <w:pPr>
              <w:ind w:left="28" w:right="-74"/>
              <w:jc w:val="both"/>
              <w:rPr>
                <w:b/>
                <w:bCs/>
                <w:sz w:val="22"/>
                <w:szCs w:val="22"/>
              </w:rPr>
            </w:pPr>
            <w:r w:rsidRPr="00CF27B4">
              <w:rPr>
                <w:b/>
                <w:bCs/>
                <w:sz w:val="22"/>
                <w:szCs w:val="22"/>
              </w:rPr>
              <w:t xml:space="preserve">Odpowiedź: Zamawiający </w:t>
            </w:r>
            <w:r w:rsidR="00AA6B8E">
              <w:rPr>
                <w:b/>
                <w:bCs/>
                <w:sz w:val="22"/>
                <w:szCs w:val="22"/>
              </w:rPr>
              <w:t xml:space="preserve">wyraża zgodę </w:t>
            </w:r>
            <w:r w:rsidRPr="00CF27B4">
              <w:rPr>
                <w:b/>
                <w:bCs/>
                <w:sz w:val="22"/>
                <w:szCs w:val="22"/>
              </w:rPr>
              <w:t>na dodanie zapisu zgodnie z pkt. 1</w:t>
            </w:r>
            <w:r w:rsidR="00AA6B8E">
              <w:rPr>
                <w:b/>
                <w:bCs/>
                <w:sz w:val="22"/>
                <w:szCs w:val="22"/>
              </w:rPr>
              <w:t>.</w:t>
            </w:r>
            <w:r w:rsidR="00AA6B8E" w:rsidRPr="006B0C4F">
              <w:rPr>
                <w:b/>
                <w:bCs/>
                <w:sz w:val="22"/>
                <w:szCs w:val="22"/>
              </w:rPr>
              <w:t xml:space="preserve"> Zamawiający informuje, iż zmieniony zapis został ujęty w „Powiadomieniu o zmianach SWZ – 1” oraz w zmodyfikowanym załączniku nr 4 do SWZ, które zamieszczono</w:t>
            </w:r>
            <w:r w:rsidR="00AA6B8E" w:rsidRPr="003617A8">
              <w:rPr>
                <w:b/>
                <w:bCs/>
                <w:sz w:val="22"/>
                <w:szCs w:val="22"/>
              </w:rPr>
              <w:t xml:space="preserve"> na stronie internetowej</w:t>
            </w:r>
            <w:r w:rsidR="00AA6B8E">
              <w:rPr>
                <w:b/>
                <w:bCs/>
                <w:sz w:val="22"/>
                <w:szCs w:val="22"/>
              </w:rPr>
              <w:t xml:space="preserve"> </w:t>
            </w:r>
            <w:r w:rsidR="00AA6B8E" w:rsidRPr="003617A8">
              <w:rPr>
                <w:b/>
                <w:bCs/>
                <w:sz w:val="22"/>
                <w:szCs w:val="22"/>
              </w:rPr>
              <w:t>prowadzonego postępowania</w:t>
            </w:r>
            <w:r w:rsidR="00AA6B8E">
              <w:rPr>
                <w:b/>
                <w:bCs/>
                <w:sz w:val="22"/>
                <w:szCs w:val="22"/>
              </w:rPr>
              <w:t xml:space="preserve"> </w:t>
            </w:r>
            <w:hyperlink r:id="rId20" w:history="1">
              <w:r w:rsidR="00AA6B8E" w:rsidRPr="00951CEC">
                <w:rPr>
                  <w:rStyle w:val="Hipercze"/>
                  <w:b/>
                  <w:bCs/>
                  <w:sz w:val="22"/>
                  <w:szCs w:val="22"/>
                </w:rPr>
                <w:t>http://e-propublico.pl</w:t>
              </w:r>
            </w:hyperlink>
            <w:r w:rsidR="00AA6B8E">
              <w:rPr>
                <w:b/>
                <w:bCs/>
                <w:sz w:val="22"/>
                <w:szCs w:val="22"/>
              </w:rPr>
              <w:t xml:space="preserve"> </w:t>
            </w:r>
            <w:r w:rsidR="00AA6B8E" w:rsidRPr="003617A8">
              <w:rPr>
                <w:b/>
                <w:bCs/>
                <w:sz w:val="22"/>
                <w:szCs w:val="22"/>
              </w:rPr>
              <w:t>oraz na stronie</w:t>
            </w:r>
            <w:r w:rsidR="00AA6B8E">
              <w:rPr>
                <w:b/>
                <w:bCs/>
                <w:sz w:val="22"/>
                <w:szCs w:val="22"/>
              </w:rPr>
              <w:t xml:space="preserve"> </w:t>
            </w:r>
            <w:hyperlink r:id="rId21" w:history="1">
              <w:r w:rsidR="00AA6B8E" w:rsidRPr="00ED47C1">
                <w:rPr>
                  <w:rStyle w:val="Hipercze"/>
                  <w:b/>
                  <w:bCs/>
                  <w:sz w:val="22"/>
                  <w:szCs w:val="22"/>
                </w:rPr>
                <w:t>http://narutowicz.krakow.pl</w:t>
              </w:r>
            </w:hyperlink>
            <w:r w:rsidR="00AA6B8E" w:rsidRPr="003617A8">
              <w:rPr>
                <w:b/>
                <w:bCs/>
                <w:sz w:val="22"/>
                <w:szCs w:val="22"/>
              </w:rPr>
              <w:t>.</w:t>
            </w:r>
            <w:r w:rsidR="00AA6B8E">
              <w:rPr>
                <w:b/>
                <w:bCs/>
                <w:sz w:val="22"/>
                <w:szCs w:val="22"/>
              </w:rPr>
              <w:t xml:space="preserve"> </w:t>
            </w:r>
          </w:p>
          <w:p w14:paraId="2FC39438" w14:textId="48A2BD29" w:rsidR="007B6471" w:rsidRPr="00CF27B4" w:rsidRDefault="00AA6B8E" w:rsidP="00AA6B8E">
            <w:pPr>
              <w:ind w:left="28" w:right="-74"/>
              <w:jc w:val="both"/>
              <w:rPr>
                <w:b/>
                <w:bCs/>
                <w:sz w:val="22"/>
                <w:szCs w:val="22"/>
              </w:rPr>
            </w:pPr>
            <w:r>
              <w:rPr>
                <w:b/>
                <w:bCs/>
                <w:sz w:val="22"/>
                <w:szCs w:val="22"/>
              </w:rPr>
              <w:t xml:space="preserve">Zamawiający </w:t>
            </w:r>
            <w:r w:rsidR="00CF27B4" w:rsidRPr="00CF27B4">
              <w:rPr>
                <w:b/>
                <w:bCs/>
                <w:sz w:val="22"/>
                <w:szCs w:val="22"/>
              </w:rPr>
              <w:t>nie wyraża zgody na pkt. 2</w:t>
            </w:r>
            <w:r>
              <w:rPr>
                <w:b/>
                <w:bCs/>
                <w:sz w:val="22"/>
                <w:szCs w:val="22"/>
              </w:rPr>
              <w:t xml:space="preserve"> pytania nr 25</w:t>
            </w:r>
            <w:r w:rsidR="00CF27B4" w:rsidRPr="00CF27B4">
              <w:rPr>
                <w:b/>
                <w:bCs/>
                <w:sz w:val="22"/>
                <w:szCs w:val="22"/>
              </w:rPr>
              <w:t>.</w:t>
            </w:r>
          </w:p>
          <w:p w14:paraId="7D1A0028" w14:textId="77777777" w:rsidR="00CF27B4" w:rsidRPr="00AA6B8E" w:rsidRDefault="00CF27B4" w:rsidP="00D5653B">
            <w:pPr>
              <w:spacing w:after="120"/>
              <w:ind w:left="30" w:right="-72"/>
              <w:jc w:val="both"/>
              <w:rPr>
                <w:b/>
                <w:bCs/>
                <w:sz w:val="22"/>
                <w:szCs w:val="22"/>
              </w:rPr>
            </w:pPr>
          </w:p>
          <w:p w14:paraId="6984FA3C" w14:textId="77777777" w:rsidR="007B6471" w:rsidRPr="00AA6B8E" w:rsidRDefault="007B6471" w:rsidP="00D5653B">
            <w:pPr>
              <w:spacing w:after="120"/>
              <w:ind w:left="30" w:right="-72"/>
              <w:jc w:val="both"/>
              <w:rPr>
                <w:b/>
                <w:bCs/>
                <w:sz w:val="22"/>
                <w:szCs w:val="22"/>
              </w:rPr>
            </w:pPr>
            <w:r w:rsidRPr="00AA6B8E">
              <w:rPr>
                <w:b/>
                <w:bCs/>
                <w:sz w:val="22"/>
                <w:szCs w:val="22"/>
              </w:rPr>
              <w:t>Pytanie nr 26 Załącznik nr 4 do SWZ, § 13 ust.13</w:t>
            </w:r>
          </w:p>
          <w:p w14:paraId="2D80CBCE" w14:textId="77777777" w:rsidR="007B6471" w:rsidRDefault="007B6471" w:rsidP="00D5653B">
            <w:pPr>
              <w:spacing w:after="120"/>
              <w:ind w:left="30" w:right="-72"/>
              <w:jc w:val="both"/>
              <w:rPr>
                <w:sz w:val="22"/>
                <w:szCs w:val="22"/>
              </w:rPr>
            </w:pPr>
            <w:r w:rsidRPr="00F17BE7">
              <w:rPr>
                <w:sz w:val="22"/>
                <w:szCs w:val="22"/>
              </w:rPr>
              <w:t>Prosimy o potwierdzenie, że ewentualne wsparcie techniczne Wykonawcy przy migracji będzie przedmiotem oddzielnej, płatnej wyceny oraz że Wykonawca nie ponosi odpowiedzialności za integralność danych po ich eksporcie do systemu innego dostawcy.</w:t>
            </w:r>
          </w:p>
          <w:p w14:paraId="411768EA" w14:textId="77777777" w:rsidR="007B6471" w:rsidRDefault="00AA6B8E" w:rsidP="00D5653B">
            <w:pPr>
              <w:spacing w:after="120"/>
              <w:ind w:left="30" w:right="-72"/>
              <w:jc w:val="both"/>
              <w:rPr>
                <w:b/>
                <w:bCs/>
                <w:sz w:val="22"/>
                <w:szCs w:val="22"/>
              </w:rPr>
            </w:pPr>
            <w:r w:rsidRPr="00AA6B8E">
              <w:rPr>
                <w:b/>
                <w:bCs/>
                <w:sz w:val="22"/>
                <w:szCs w:val="22"/>
              </w:rPr>
              <w:t xml:space="preserve">Odpowiedź: Zamawiający potwierdza. </w:t>
            </w:r>
          </w:p>
          <w:p w14:paraId="3A20B2FF" w14:textId="77777777" w:rsidR="00AA6B8E" w:rsidRPr="00AA6B8E" w:rsidRDefault="00AA6B8E" w:rsidP="00D5653B">
            <w:pPr>
              <w:spacing w:after="120"/>
              <w:ind w:left="30" w:right="-72"/>
              <w:jc w:val="both"/>
              <w:rPr>
                <w:b/>
                <w:bCs/>
                <w:sz w:val="22"/>
                <w:szCs w:val="22"/>
              </w:rPr>
            </w:pPr>
          </w:p>
          <w:p w14:paraId="137FC040" w14:textId="77777777" w:rsidR="007B6471" w:rsidRPr="00AA6B8E" w:rsidRDefault="007B6471" w:rsidP="00D5653B">
            <w:pPr>
              <w:spacing w:after="120"/>
              <w:ind w:left="30" w:right="-72"/>
              <w:jc w:val="both"/>
              <w:rPr>
                <w:b/>
                <w:bCs/>
                <w:sz w:val="22"/>
                <w:szCs w:val="22"/>
              </w:rPr>
            </w:pPr>
            <w:r w:rsidRPr="00AA6B8E">
              <w:rPr>
                <w:b/>
                <w:bCs/>
                <w:sz w:val="22"/>
                <w:szCs w:val="22"/>
              </w:rPr>
              <w:t>Pytanie nr 27 Załącznik nr 4 do SWZ, § 14</w:t>
            </w:r>
          </w:p>
          <w:p w14:paraId="26FF0209" w14:textId="77777777" w:rsidR="007B6471" w:rsidRDefault="007B6471" w:rsidP="00C95E59">
            <w:pPr>
              <w:numPr>
                <w:ilvl w:val="0"/>
                <w:numId w:val="9"/>
              </w:numPr>
              <w:spacing w:after="120"/>
              <w:ind w:right="-72"/>
              <w:jc w:val="both"/>
              <w:rPr>
                <w:sz w:val="22"/>
                <w:szCs w:val="22"/>
              </w:rPr>
            </w:pPr>
            <w:bookmarkStart w:id="0" w:name="_Hlk219372242"/>
            <w:r w:rsidRPr="00F17BE7">
              <w:rPr>
                <w:sz w:val="22"/>
                <w:szCs w:val="22"/>
              </w:rPr>
              <w:t>Ust. 1 lit. a i b oraz ust. 3 oraz § 15 ust 2 lit. h) Prosimy o zmianę zapisu i potwierdzenie, że dotyczy on wartości netto umowy. Pragniemy zwrócić uwagę na nierówność wykonawców, która może powstać w sytuacji obliczania kary dla wykonawcy zagranicznego lub zwolnionego z podatku VAT, w stosunku do wykonawców rozliczających się według pozostałych stawek VAT, co już w przypadku kalkulowania kosztów kontraktu i ceny oferty może postawić niektórych wykonawców w korzystniejszej sytuacji</w:t>
            </w:r>
            <w:r w:rsidR="00C95E59">
              <w:rPr>
                <w:sz w:val="22"/>
                <w:szCs w:val="22"/>
              </w:rPr>
              <w:t>.</w:t>
            </w:r>
          </w:p>
          <w:p w14:paraId="27C0ACB2" w14:textId="77777777" w:rsidR="00B708E9" w:rsidRPr="003617A8" w:rsidRDefault="00C95E59" w:rsidP="00B708E9">
            <w:pPr>
              <w:ind w:left="28" w:right="-74"/>
              <w:jc w:val="both"/>
              <w:rPr>
                <w:b/>
                <w:bCs/>
                <w:sz w:val="22"/>
                <w:szCs w:val="22"/>
              </w:rPr>
            </w:pPr>
            <w:r w:rsidRPr="00C95E59">
              <w:rPr>
                <w:b/>
                <w:bCs/>
                <w:sz w:val="22"/>
                <w:szCs w:val="22"/>
              </w:rPr>
              <w:t xml:space="preserve">Odpowiedź: </w:t>
            </w:r>
            <w:r w:rsidR="00B708E9">
              <w:rPr>
                <w:b/>
                <w:bCs/>
                <w:sz w:val="22"/>
                <w:szCs w:val="22"/>
              </w:rPr>
              <w:t xml:space="preserve"> Zamawiający wyraża zgodę. </w:t>
            </w:r>
            <w:r w:rsidR="00B708E9" w:rsidRPr="006B0C4F">
              <w:rPr>
                <w:b/>
                <w:bCs/>
                <w:sz w:val="22"/>
                <w:szCs w:val="22"/>
              </w:rPr>
              <w:t>Zamawiający informuje, iż zmieniony zapis został ujęty w „Powiadomieniu o zmianach SWZ – 1” oraz w zmodyfikowanym załączniku nr 4 do SWZ, które zamieszczono</w:t>
            </w:r>
            <w:r w:rsidR="00B708E9" w:rsidRPr="003617A8">
              <w:rPr>
                <w:b/>
                <w:bCs/>
                <w:sz w:val="22"/>
                <w:szCs w:val="22"/>
              </w:rPr>
              <w:t xml:space="preserve"> na stronie internetowej</w:t>
            </w:r>
            <w:r w:rsidR="00B708E9">
              <w:rPr>
                <w:b/>
                <w:bCs/>
                <w:sz w:val="22"/>
                <w:szCs w:val="22"/>
              </w:rPr>
              <w:t xml:space="preserve"> </w:t>
            </w:r>
            <w:r w:rsidR="00B708E9" w:rsidRPr="003617A8">
              <w:rPr>
                <w:b/>
                <w:bCs/>
                <w:sz w:val="22"/>
                <w:szCs w:val="22"/>
              </w:rPr>
              <w:t>prowadzonego postępowania</w:t>
            </w:r>
            <w:r w:rsidR="00B708E9">
              <w:rPr>
                <w:b/>
                <w:bCs/>
                <w:sz w:val="22"/>
                <w:szCs w:val="22"/>
              </w:rPr>
              <w:t xml:space="preserve"> </w:t>
            </w:r>
            <w:hyperlink r:id="rId22" w:history="1">
              <w:r w:rsidR="00B708E9" w:rsidRPr="00951CEC">
                <w:rPr>
                  <w:rStyle w:val="Hipercze"/>
                  <w:b/>
                  <w:bCs/>
                  <w:sz w:val="22"/>
                  <w:szCs w:val="22"/>
                </w:rPr>
                <w:t>http://e-propublico.pl</w:t>
              </w:r>
            </w:hyperlink>
            <w:r w:rsidR="00B708E9">
              <w:rPr>
                <w:b/>
                <w:bCs/>
                <w:sz w:val="22"/>
                <w:szCs w:val="22"/>
              </w:rPr>
              <w:t xml:space="preserve"> </w:t>
            </w:r>
            <w:r w:rsidR="00B708E9" w:rsidRPr="003617A8">
              <w:rPr>
                <w:b/>
                <w:bCs/>
                <w:sz w:val="22"/>
                <w:szCs w:val="22"/>
              </w:rPr>
              <w:t>oraz na stronie</w:t>
            </w:r>
            <w:r w:rsidR="00B708E9">
              <w:rPr>
                <w:b/>
                <w:bCs/>
                <w:sz w:val="22"/>
                <w:szCs w:val="22"/>
              </w:rPr>
              <w:t xml:space="preserve"> </w:t>
            </w:r>
            <w:r w:rsidR="00B708E9" w:rsidRPr="003617A8">
              <w:rPr>
                <w:b/>
                <w:bCs/>
                <w:sz w:val="22"/>
                <w:szCs w:val="22"/>
              </w:rPr>
              <w:t>http://narutowicz.krakow.pl.</w:t>
            </w:r>
          </w:p>
          <w:p w14:paraId="69DD4F98" w14:textId="77777777" w:rsidR="00C95E59" w:rsidRPr="00C95E59" w:rsidRDefault="00C95E59" w:rsidP="00B708E9">
            <w:pPr>
              <w:spacing w:after="120"/>
              <w:ind w:right="-72"/>
              <w:jc w:val="both"/>
              <w:rPr>
                <w:b/>
                <w:bCs/>
                <w:sz w:val="22"/>
                <w:szCs w:val="22"/>
              </w:rPr>
            </w:pPr>
          </w:p>
          <w:p w14:paraId="6A4369B6" w14:textId="77777777" w:rsidR="007B6471" w:rsidRPr="00F17BE7" w:rsidRDefault="007B6471" w:rsidP="00D5653B">
            <w:pPr>
              <w:spacing w:after="120"/>
              <w:ind w:left="30" w:right="-72"/>
              <w:jc w:val="both"/>
              <w:rPr>
                <w:sz w:val="22"/>
                <w:szCs w:val="22"/>
              </w:rPr>
            </w:pPr>
            <w:r w:rsidRPr="00F17BE7">
              <w:rPr>
                <w:sz w:val="22"/>
                <w:szCs w:val="22"/>
              </w:rPr>
              <w:t>2. Ust. 1 lit. e Zaproponowane przez Zamawiającego kary umowne są bardzo rygorystyczne. Prosimy o obniżenie kar umownych, zgodnie z propozycją Wykonawcy:</w:t>
            </w:r>
          </w:p>
          <w:p w14:paraId="373B4FBF" w14:textId="77777777" w:rsidR="007B6471" w:rsidRPr="00F17BE7" w:rsidRDefault="007B6471" w:rsidP="00D5653B">
            <w:pPr>
              <w:spacing w:after="120"/>
              <w:ind w:left="30" w:right="-72"/>
              <w:jc w:val="both"/>
              <w:rPr>
                <w:sz w:val="22"/>
                <w:szCs w:val="22"/>
              </w:rPr>
            </w:pPr>
            <w:r w:rsidRPr="00F17BE7">
              <w:rPr>
                <w:sz w:val="22"/>
                <w:szCs w:val="22"/>
              </w:rPr>
              <w:t xml:space="preserve">e) za niedochowanie Czasu Naprawy wskazanego w załączniku nr 1 do Umowy: </w:t>
            </w:r>
          </w:p>
          <w:p w14:paraId="796F2A0D" w14:textId="77777777" w:rsidR="007B6471" w:rsidRPr="00F17BE7" w:rsidRDefault="007B6471" w:rsidP="00D5653B">
            <w:pPr>
              <w:spacing w:after="120"/>
              <w:ind w:left="30" w:right="-72"/>
              <w:jc w:val="both"/>
              <w:rPr>
                <w:sz w:val="22"/>
                <w:szCs w:val="22"/>
              </w:rPr>
            </w:pPr>
            <w:r w:rsidRPr="00F17BE7">
              <w:rPr>
                <w:sz w:val="22"/>
                <w:szCs w:val="22"/>
              </w:rPr>
              <w:t xml:space="preserve">- w odniesieniu do Błędu Krytycznego) - 250,00 PLN za każdą rozpoczętą godzinę zwłoki; </w:t>
            </w:r>
          </w:p>
          <w:p w14:paraId="38AD227E" w14:textId="77777777" w:rsidR="007B6471" w:rsidRPr="00F17BE7" w:rsidRDefault="007B6471" w:rsidP="00D5653B">
            <w:pPr>
              <w:spacing w:after="120"/>
              <w:ind w:left="30" w:right="-72"/>
              <w:jc w:val="both"/>
              <w:rPr>
                <w:sz w:val="22"/>
                <w:szCs w:val="22"/>
              </w:rPr>
            </w:pPr>
            <w:r w:rsidRPr="00F17BE7">
              <w:rPr>
                <w:sz w:val="22"/>
                <w:szCs w:val="22"/>
              </w:rPr>
              <w:t xml:space="preserve">- w odniesieniu do Błędu Pilnego - 200,00 PLN za każdy rozpoczęty dzień zwłoki; </w:t>
            </w:r>
          </w:p>
          <w:p w14:paraId="651119A8" w14:textId="77777777" w:rsidR="007B6471" w:rsidRPr="00F17BE7" w:rsidRDefault="007B6471" w:rsidP="00D5653B">
            <w:pPr>
              <w:spacing w:after="120"/>
              <w:ind w:left="30" w:right="-72"/>
              <w:jc w:val="both"/>
              <w:rPr>
                <w:sz w:val="22"/>
                <w:szCs w:val="22"/>
              </w:rPr>
            </w:pPr>
            <w:r w:rsidRPr="00F17BE7">
              <w:rPr>
                <w:sz w:val="22"/>
                <w:szCs w:val="22"/>
              </w:rPr>
              <w:t>- w odniesieniu do Błędu Normalnego - 150,00 PLN za każdy rozpoczęty dzień zwłoki</w:t>
            </w:r>
          </w:p>
          <w:p w14:paraId="5C1232B9" w14:textId="77777777" w:rsidR="007B6471" w:rsidRPr="00F17BE7" w:rsidRDefault="007B6471" w:rsidP="00D5653B">
            <w:pPr>
              <w:spacing w:after="120"/>
              <w:ind w:left="30" w:right="-72"/>
              <w:jc w:val="both"/>
              <w:rPr>
                <w:sz w:val="22"/>
                <w:szCs w:val="22"/>
              </w:rPr>
            </w:pPr>
            <w:r w:rsidRPr="00F17BE7">
              <w:rPr>
                <w:sz w:val="22"/>
                <w:szCs w:val="22"/>
              </w:rPr>
              <w:t>- w odniesieniu do Usterki - 100,00 PLN za każdy rozpoczęty dzień zwłoki;</w:t>
            </w:r>
          </w:p>
          <w:p w14:paraId="4130C43D" w14:textId="77777777" w:rsidR="007B6471" w:rsidRDefault="007B6471" w:rsidP="00D5653B">
            <w:pPr>
              <w:spacing w:after="120"/>
              <w:ind w:left="30" w:right="-72"/>
              <w:jc w:val="both"/>
              <w:rPr>
                <w:sz w:val="22"/>
                <w:szCs w:val="22"/>
              </w:rPr>
            </w:pPr>
            <w:r w:rsidRPr="00F17BE7">
              <w:rPr>
                <w:sz w:val="22"/>
                <w:szCs w:val="22"/>
              </w:rPr>
              <w:t>- w odniesieniu do czasu reakcji na Zgłoszenie serwisowe - 50,00 PLN za każdą rozpoczętą godzinę zwłoki.</w:t>
            </w:r>
          </w:p>
          <w:p w14:paraId="06E53A9F" w14:textId="18D90789" w:rsidR="00C95E59" w:rsidRDefault="00C95E59" w:rsidP="00C95E59">
            <w:pPr>
              <w:spacing w:after="120"/>
              <w:ind w:left="30" w:right="-72"/>
              <w:jc w:val="both"/>
              <w:rPr>
                <w:b/>
                <w:bCs/>
                <w:sz w:val="22"/>
                <w:szCs w:val="22"/>
              </w:rPr>
            </w:pPr>
            <w:r w:rsidRPr="00C95E59">
              <w:rPr>
                <w:b/>
                <w:bCs/>
                <w:sz w:val="22"/>
                <w:szCs w:val="22"/>
              </w:rPr>
              <w:lastRenderedPageBreak/>
              <w:t xml:space="preserve">Odpowiedź: </w:t>
            </w:r>
            <w:r w:rsidR="002F1FCD">
              <w:rPr>
                <w:b/>
                <w:bCs/>
                <w:sz w:val="22"/>
                <w:szCs w:val="22"/>
              </w:rPr>
              <w:t xml:space="preserve">Zamawiający nie wyraża zgody na zaproponowane wysokości kar umownych, jednak modyfikuje zapis </w:t>
            </w:r>
            <w:r w:rsidR="002F1FCD" w:rsidRPr="002F1FCD">
              <w:rPr>
                <w:b/>
                <w:bCs/>
                <w:sz w:val="22"/>
                <w:szCs w:val="22"/>
              </w:rPr>
              <w:t>§ 14</w:t>
            </w:r>
            <w:r w:rsidR="002F1FCD">
              <w:rPr>
                <w:b/>
                <w:bCs/>
                <w:sz w:val="22"/>
                <w:szCs w:val="22"/>
              </w:rPr>
              <w:t xml:space="preserve"> ust. 1 lit e na następujący:</w:t>
            </w:r>
          </w:p>
          <w:p w14:paraId="3E963908" w14:textId="0044F7DE" w:rsidR="002F1FCD" w:rsidRPr="002F1FCD" w:rsidRDefault="002F1FCD" w:rsidP="002F1FCD">
            <w:pPr>
              <w:spacing w:after="120"/>
              <w:ind w:left="30" w:right="-72"/>
              <w:jc w:val="both"/>
              <w:rPr>
                <w:b/>
                <w:bCs/>
                <w:sz w:val="22"/>
                <w:szCs w:val="22"/>
              </w:rPr>
            </w:pPr>
            <w:r w:rsidRPr="002F1FCD">
              <w:rPr>
                <w:b/>
                <w:bCs/>
                <w:sz w:val="22"/>
                <w:szCs w:val="22"/>
              </w:rPr>
              <w:t>e)</w:t>
            </w:r>
            <w:r w:rsidR="006B3DFD">
              <w:rPr>
                <w:b/>
                <w:bCs/>
                <w:sz w:val="22"/>
                <w:szCs w:val="22"/>
              </w:rPr>
              <w:t xml:space="preserve"> </w:t>
            </w:r>
            <w:r w:rsidRPr="002F1FCD">
              <w:rPr>
                <w:b/>
                <w:bCs/>
                <w:sz w:val="22"/>
                <w:szCs w:val="22"/>
              </w:rPr>
              <w:t xml:space="preserve">za niedochowanie Czasu Naprawy wskazanego w załączniku nr 1 do Umowy: </w:t>
            </w:r>
          </w:p>
          <w:p w14:paraId="2416CD49" w14:textId="1A9C424E" w:rsidR="002F1FCD" w:rsidRPr="002F1FCD" w:rsidRDefault="002F1FCD" w:rsidP="002F1FCD">
            <w:pPr>
              <w:spacing w:after="120"/>
              <w:ind w:left="30" w:right="-72"/>
              <w:jc w:val="both"/>
              <w:rPr>
                <w:b/>
                <w:bCs/>
                <w:sz w:val="22"/>
                <w:szCs w:val="22"/>
              </w:rPr>
            </w:pPr>
            <w:r>
              <w:rPr>
                <w:b/>
                <w:bCs/>
                <w:sz w:val="22"/>
                <w:szCs w:val="22"/>
              </w:rPr>
              <w:t xml:space="preserve">- </w:t>
            </w:r>
            <w:r w:rsidRPr="002F1FCD">
              <w:rPr>
                <w:b/>
                <w:bCs/>
                <w:sz w:val="22"/>
                <w:szCs w:val="22"/>
              </w:rPr>
              <w:t xml:space="preserve">w odniesieniu do Błędu Krytycznego – </w:t>
            </w:r>
            <w:r>
              <w:rPr>
                <w:b/>
                <w:bCs/>
                <w:sz w:val="22"/>
                <w:szCs w:val="22"/>
              </w:rPr>
              <w:t>4</w:t>
            </w:r>
            <w:r w:rsidRPr="002F1FCD">
              <w:rPr>
                <w:b/>
                <w:bCs/>
                <w:sz w:val="22"/>
                <w:szCs w:val="22"/>
              </w:rPr>
              <w:t xml:space="preserve">00,00 PLN za każdą rozpoczętą godzinę zwłoki; </w:t>
            </w:r>
          </w:p>
          <w:p w14:paraId="19CE3A25" w14:textId="15681518" w:rsidR="002F1FCD" w:rsidRPr="002F1FCD" w:rsidRDefault="002F1FCD" w:rsidP="002F1FCD">
            <w:pPr>
              <w:spacing w:after="120"/>
              <w:ind w:left="30" w:right="-72"/>
              <w:jc w:val="both"/>
              <w:rPr>
                <w:b/>
                <w:bCs/>
                <w:sz w:val="22"/>
                <w:szCs w:val="22"/>
              </w:rPr>
            </w:pPr>
            <w:r>
              <w:rPr>
                <w:b/>
                <w:bCs/>
                <w:sz w:val="22"/>
                <w:szCs w:val="22"/>
              </w:rPr>
              <w:t xml:space="preserve">- </w:t>
            </w:r>
            <w:r w:rsidRPr="002F1FCD">
              <w:rPr>
                <w:b/>
                <w:bCs/>
                <w:sz w:val="22"/>
                <w:szCs w:val="22"/>
              </w:rPr>
              <w:t xml:space="preserve">w odniesieniu do Błędu Pilnego – </w:t>
            </w:r>
            <w:r>
              <w:rPr>
                <w:b/>
                <w:bCs/>
                <w:sz w:val="22"/>
                <w:szCs w:val="22"/>
              </w:rPr>
              <w:t>2</w:t>
            </w:r>
            <w:r w:rsidRPr="002F1FCD">
              <w:rPr>
                <w:b/>
                <w:bCs/>
                <w:sz w:val="22"/>
                <w:szCs w:val="22"/>
              </w:rPr>
              <w:t xml:space="preserve">50,00 PLN za każdy rozpoczęty dzień zwłoki; </w:t>
            </w:r>
          </w:p>
          <w:p w14:paraId="17996201" w14:textId="2D7E5D75" w:rsidR="002F1FCD" w:rsidRPr="002F1FCD" w:rsidRDefault="002F1FCD" w:rsidP="002F1FCD">
            <w:pPr>
              <w:spacing w:after="120"/>
              <w:ind w:left="30" w:right="-72"/>
              <w:jc w:val="both"/>
              <w:rPr>
                <w:b/>
                <w:bCs/>
                <w:sz w:val="22"/>
                <w:szCs w:val="22"/>
              </w:rPr>
            </w:pPr>
            <w:r>
              <w:rPr>
                <w:b/>
                <w:bCs/>
                <w:sz w:val="22"/>
                <w:szCs w:val="22"/>
              </w:rPr>
              <w:t xml:space="preserve">- </w:t>
            </w:r>
            <w:r w:rsidRPr="002F1FCD">
              <w:rPr>
                <w:b/>
                <w:bCs/>
                <w:sz w:val="22"/>
                <w:szCs w:val="22"/>
              </w:rPr>
              <w:t>w odniesieniu do Błędu Normalnego – 2</w:t>
            </w:r>
            <w:r>
              <w:rPr>
                <w:b/>
                <w:bCs/>
                <w:sz w:val="22"/>
                <w:szCs w:val="22"/>
              </w:rPr>
              <w:t>0</w:t>
            </w:r>
            <w:r w:rsidRPr="002F1FCD">
              <w:rPr>
                <w:b/>
                <w:bCs/>
                <w:sz w:val="22"/>
                <w:szCs w:val="22"/>
              </w:rPr>
              <w:t>0,00 PLN za każdy rozpoczęty dzień zwłoki</w:t>
            </w:r>
          </w:p>
          <w:p w14:paraId="72517B8E" w14:textId="53C4440F" w:rsidR="002F1FCD" w:rsidRPr="002F1FCD" w:rsidRDefault="002F1FCD" w:rsidP="002F1FCD">
            <w:pPr>
              <w:spacing w:after="120"/>
              <w:ind w:right="-72"/>
              <w:jc w:val="both"/>
              <w:rPr>
                <w:b/>
                <w:bCs/>
                <w:sz w:val="22"/>
                <w:szCs w:val="22"/>
              </w:rPr>
            </w:pPr>
            <w:r>
              <w:rPr>
                <w:b/>
                <w:bCs/>
                <w:sz w:val="22"/>
                <w:szCs w:val="22"/>
              </w:rPr>
              <w:t xml:space="preserve"> - </w:t>
            </w:r>
            <w:r w:rsidRPr="002F1FCD">
              <w:rPr>
                <w:b/>
                <w:bCs/>
                <w:sz w:val="22"/>
                <w:szCs w:val="22"/>
              </w:rPr>
              <w:t xml:space="preserve">w odniesieniu do Usterki – </w:t>
            </w:r>
            <w:r>
              <w:rPr>
                <w:b/>
                <w:bCs/>
                <w:sz w:val="22"/>
                <w:szCs w:val="22"/>
              </w:rPr>
              <w:t>15</w:t>
            </w:r>
            <w:r w:rsidRPr="002F1FCD">
              <w:rPr>
                <w:b/>
                <w:bCs/>
                <w:sz w:val="22"/>
                <w:szCs w:val="22"/>
              </w:rPr>
              <w:t>0,00 PLN za każdy rozpoczęty dzień zwłoki;</w:t>
            </w:r>
          </w:p>
          <w:p w14:paraId="5BB2B998" w14:textId="18458393" w:rsidR="002F1FCD" w:rsidRDefault="002F1FCD" w:rsidP="002F1FCD">
            <w:pPr>
              <w:spacing w:after="120"/>
              <w:ind w:left="30" w:right="-72"/>
              <w:jc w:val="both"/>
              <w:rPr>
                <w:b/>
                <w:bCs/>
                <w:sz w:val="22"/>
                <w:szCs w:val="22"/>
              </w:rPr>
            </w:pPr>
            <w:r>
              <w:rPr>
                <w:b/>
                <w:bCs/>
                <w:sz w:val="22"/>
                <w:szCs w:val="22"/>
              </w:rPr>
              <w:t xml:space="preserve">- </w:t>
            </w:r>
            <w:r w:rsidRPr="002F1FCD">
              <w:rPr>
                <w:b/>
                <w:bCs/>
                <w:sz w:val="22"/>
                <w:szCs w:val="22"/>
              </w:rPr>
              <w:t>w odniesieniu do czasu reakcji na Zgłoszenie serwisowe – 50,00 PLN za każdą rozpoczętą godzinę zwłoki.</w:t>
            </w:r>
          </w:p>
          <w:p w14:paraId="54A2927E" w14:textId="77777777" w:rsidR="00335598" w:rsidRPr="003617A8" w:rsidRDefault="00335598" w:rsidP="00335598">
            <w:pPr>
              <w:ind w:left="28" w:right="-74"/>
              <w:jc w:val="both"/>
              <w:rPr>
                <w:b/>
                <w:bCs/>
                <w:sz w:val="22"/>
                <w:szCs w:val="22"/>
              </w:rPr>
            </w:pPr>
            <w:r w:rsidRPr="006B0C4F">
              <w:rPr>
                <w:b/>
                <w:bCs/>
                <w:sz w:val="22"/>
                <w:szCs w:val="22"/>
              </w:rPr>
              <w:t>Zamawiający informuje, iż zmieniony zapis został ujęty w „Powiadomieniu o zmianach SWZ – 1” oraz w zmodyfikowanym załączniku nr 4 do SWZ, które zamieszczono</w:t>
            </w:r>
            <w:r w:rsidRPr="003617A8">
              <w:rPr>
                <w:b/>
                <w:bCs/>
                <w:sz w:val="22"/>
                <w:szCs w:val="22"/>
              </w:rPr>
              <w:t xml:space="preserve"> na stronie internetowej</w:t>
            </w:r>
            <w:r>
              <w:rPr>
                <w:b/>
                <w:bCs/>
                <w:sz w:val="22"/>
                <w:szCs w:val="22"/>
              </w:rPr>
              <w:t xml:space="preserve"> </w:t>
            </w:r>
            <w:r w:rsidRPr="003617A8">
              <w:rPr>
                <w:b/>
                <w:bCs/>
                <w:sz w:val="22"/>
                <w:szCs w:val="22"/>
              </w:rPr>
              <w:t>prowadzonego postępowania</w:t>
            </w:r>
            <w:r>
              <w:rPr>
                <w:b/>
                <w:bCs/>
                <w:sz w:val="22"/>
                <w:szCs w:val="22"/>
              </w:rPr>
              <w:t xml:space="preserve"> </w:t>
            </w:r>
            <w:hyperlink r:id="rId23" w:history="1">
              <w:r w:rsidRPr="00951CEC">
                <w:rPr>
                  <w:rStyle w:val="Hipercze"/>
                  <w:b/>
                  <w:bCs/>
                  <w:sz w:val="22"/>
                  <w:szCs w:val="22"/>
                </w:rPr>
                <w:t>http://e-propublico.pl</w:t>
              </w:r>
            </w:hyperlink>
            <w:r>
              <w:rPr>
                <w:b/>
                <w:bCs/>
                <w:sz w:val="22"/>
                <w:szCs w:val="22"/>
              </w:rPr>
              <w:t xml:space="preserve"> </w:t>
            </w:r>
            <w:r w:rsidRPr="003617A8">
              <w:rPr>
                <w:b/>
                <w:bCs/>
                <w:sz w:val="22"/>
                <w:szCs w:val="22"/>
              </w:rPr>
              <w:t>oraz na stronie</w:t>
            </w:r>
            <w:r>
              <w:rPr>
                <w:b/>
                <w:bCs/>
                <w:sz w:val="22"/>
                <w:szCs w:val="22"/>
              </w:rPr>
              <w:t xml:space="preserve"> </w:t>
            </w:r>
            <w:r w:rsidRPr="003617A8">
              <w:rPr>
                <w:b/>
                <w:bCs/>
                <w:sz w:val="22"/>
                <w:szCs w:val="22"/>
              </w:rPr>
              <w:t>http://narutowicz.krakow.pl.</w:t>
            </w:r>
          </w:p>
          <w:p w14:paraId="23068CCD" w14:textId="77777777" w:rsidR="00C95E59" w:rsidRPr="00F17BE7" w:rsidRDefault="00C95E59" w:rsidP="00335598">
            <w:pPr>
              <w:spacing w:after="120"/>
              <w:ind w:right="-72"/>
              <w:jc w:val="both"/>
              <w:rPr>
                <w:sz w:val="22"/>
                <w:szCs w:val="22"/>
              </w:rPr>
            </w:pPr>
          </w:p>
          <w:p w14:paraId="4D54604D" w14:textId="77777777" w:rsidR="007B6471" w:rsidRDefault="007B6471" w:rsidP="00C95E59">
            <w:pPr>
              <w:numPr>
                <w:ilvl w:val="0"/>
                <w:numId w:val="10"/>
              </w:numPr>
              <w:spacing w:after="120"/>
              <w:ind w:right="-72"/>
              <w:jc w:val="both"/>
              <w:rPr>
                <w:sz w:val="22"/>
                <w:szCs w:val="22"/>
              </w:rPr>
            </w:pPr>
            <w:r w:rsidRPr="00F17BE7">
              <w:rPr>
                <w:sz w:val="22"/>
                <w:szCs w:val="22"/>
              </w:rPr>
              <w:t>Zamawiający przewiduje w umowie szereg przypadków w jakich naliczona może zostać kara umowna. Analiza tych postanowień wskazuje, że jedno zdarzenie może być jednocześnie podstawą do naliczenia kilku kar umownych, co z zasady jest sprzeczne z istotą kar umownych podkreślając nierówność stron umowy jak również dysproporcję między karą a ochroną interesu Zamawiającego, a także prowadziłoby do nieuzasadnionego wzbogacenia Zamawiającego. Dlatego prosimy o wprowadzenie do umowy zapisu, który eliminowałby możliwość naliczania kilku kar z różnych tytułów, gdy dotyczą one jednego zdarzenia. Dopuszczamy przy tym wybór Zamawiającego kary najwyższej z możliwych w takim przypadku. Wskazujemy również, że zgodnie z rekomendacjami Prezesa Urzędu Zamówień Publicznych dotyczącymi zamówień na systemu informatyczne, Tom II, Rekomendacja szczegółowa nr 5.4. Zamawiający powinni unikać kumulowania równych kar naliczanych za to samo zdarzenie. Proponujemy zatem zapis: W przypadku, gdy Zamawiający zgodnie z umową, w odniesieniu do jednego zdarzenia miałby możliwość naliczenia kary umownej z więcej niż jednego tytułu, Zamawiający uprawniony jest do jednokrotnego naliczenia kary, z dowolnie wybranego tytułu."</w:t>
            </w:r>
          </w:p>
          <w:p w14:paraId="38FF3CEB" w14:textId="7B4790AA" w:rsidR="00C95E59" w:rsidRDefault="00C95E59" w:rsidP="00C95E59">
            <w:pPr>
              <w:spacing w:after="120"/>
              <w:ind w:left="30" w:right="-72"/>
              <w:jc w:val="both"/>
              <w:rPr>
                <w:b/>
                <w:bCs/>
                <w:sz w:val="22"/>
                <w:szCs w:val="22"/>
              </w:rPr>
            </w:pPr>
            <w:r w:rsidRPr="00C95E59">
              <w:rPr>
                <w:b/>
                <w:bCs/>
                <w:sz w:val="22"/>
                <w:szCs w:val="22"/>
              </w:rPr>
              <w:t xml:space="preserve">Odpowiedź: </w:t>
            </w:r>
            <w:r w:rsidR="00CF29AD">
              <w:rPr>
                <w:b/>
                <w:bCs/>
                <w:sz w:val="22"/>
                <w:szCs w:val="22"/>
              </w:rPr>
              <w:t>K</w:t>
            </w:r>
            <w:r w:rsidR="00CF29AD" w:rsidRPr="00CF29AD">
              <w:rPr>
                <w:b/>
                <w:bCs/>
                <w:sz w:val="22"/>
                <w:szCs w:val="22"/>
              </w:rPr>
              <w:t>ary umowne przewidziane w projekcie umowy zastrzeżone są na wypadek zaistnienia innych, zindywidualizowanych okoliczności i nie są naliczane jednocześnie za to samo zdarzenie.</w:t>
            </w:r>
          </w:p>
          <w:p w14:paraId="32D0E022" w14:textId="77777777" w:rsidR="00C95E59" w:rsidRPr="00F17BE7" w:rsidRDefault="00C95E59" w:rsidP="00C95E59">
            <w:pPr>
              <w:spacing w:after="120"/>
              <w:ind w:left="390" w:right="-72"/>
              <w:jc w:val="both"/>
              <w:rPr>
                <w:sz w:val="22"/>
                <w:szCs w:val="22"/>
              </w:rPr>
            </w:pPr>
          </w:p>
          <w:p w14:paraId="12334D40" w14:textId="77777777" w:rsidR="007B6471" w:rsidRPr="00F17BE7" w:rsidRDefault="007B6471" w:rsidP="00D5653B">
            <w:pPr>
              <w:spacing w:after="120"/>
              <w:ind w:left="30" w:right="-72"/>
              <w:jc w:val="both"/>
              <w:rPr>
                <w:sz w:val="22"/>
                <w:szCs w:val="22"/>
              </w:rPr>
            </w:pPr>
            <w:r w:rsidRPr="00F17BE7">
              <w:rPr>
                <w:sz w:val="22"/>
                <w:szCs w:val="22"/>
              </w:rPr>
              <w:t>4. Z uwagi na fakt, że kary umowne naliczane są z tytułu zwłoki wykonawcy, a zgodnie z art. 471 kodeksu cywilnego niezbędną przesłanką dochodzenia kary umownej jest tylko takie niewykonanie lub nienależyte wykonanie zobowiązania, za które dłużnik ponosi odpowiedzialność (art. 471 KC), Wykonawca może więc dowodzić, że niewykonanie lub nienależyte wykonanie zobowiązania jest następstwem okoliczności, za które nie ponosi odpowiedzialności. Prosimy zatem o wprowadzenie do Umowy zapisów dotyczących obowiązku wezwania Wykonawcy do wyjaśnień przed naliczeniem kary umownej co do okoliczności mających być podstawą naliczenia kary umownej. Proponujemy zapis: Zamawiający przed naliczeniem kary umownej i wystawieniem z tego tytułu dokumentu księgowego, zobowiązany jest do wezwania Wykonawcy do złożenia wyjaśnień w zakresie okoliczności będących podstawą naliczenia kary, w tym w szczególności w zakresie zwłoki Wykonawcy, cele ustalenia zakresu odpowiedzialności Wykonawcy.</w:t>
            </w:r>
          </w:p>
          <w:p w14:paraId="55273C02" w14:textId="5145DF00" w:rsidR="00C95E59" w:rsidRDefault="00C95E59" w:rsidP="00C95E59">
            <w:pPr>
              <w:spacing w:after="120"/>
              <w:ind w:left="30" w:right="-72"/>
              <w:jc w:val="both"/>
              <w:rPr>
                <w:b/>
                <w:bCs/>
                <w:sz w:val="22"/>
                <w:szCs w:val="22"/>
              </w:rPr>
            </w:pPr>
            <w:r w:rsidRPr="00C95E59">
              <w:rPr>
                <w:b/>
                <w:bCs/>
                <w:sz w:val="22"/>
                <w:szCs w:val="22"/>
              </w:rPr>
              <w:t xml:space="preserve">Odpowiedź: </w:t>
            </w:r>
            <w:r w:rsidR="00427C7C">
              <w:rPr>
                <w:b/>
                <w:bCs/>
                <w:sz w:val="22"/>
                <w:szCs w:val="22"/>
              </w:rPr>
              <w:t>Zamawiający nie wyraża zgody.</w:t>
            </w:r>
          </w:p>
          <w:p w14:paraId="5D35F590" w14:textId="77777777" w:rsidR="007B6471" w:rsidRPr="00F17BE7" w:rsidRDefault="007B6471" w:rsidP="00D5653B">
            <w:pPr>
              <w:spacing w:after="120"/>
              <w:ind w:left="30" w:right="-72"/>
              <w:jc w:val="both"/>
              <w:rPr>
                <w:sz w:val="22"/>
                <w:szCs w:val="22"/>
              </w:rPr>
            </w:pPr>
          </w:p>
          <w:bookmarkEnd w:id="0"/>
          <w:p w14:paraId="7A1A712C" w14:textId="77777777" w:rsidR="007B6471" w:rsidRPr="00F17BE7" w:rsidRDefault="007B6471" w:rsidP="00D5653B">
            <w:pPr>
              <w:spacing w:after="120"/>
              <w:ind w:left="30" w:right="-72"/>
              <w:jc w:val="both"/>
              <w:rPr>
                <w:sz w:val="22"/>
                <w:szCs w:val="22"/>
              </w:rPr>
            </w:pPr>
            <w:r w:rsidRPr="00F17BE7">
              <w:rPr>
                <w:sz w:val="22"/>
                <w:szCs w:val="22"/>
              </w:rPr>
              <w:t>Pytanie nr 28 Załącznik nr 4 do SWZ, § 19 ust. 3</w:t>
            </w:r>
          </w:p>
          <w:p w14:paraId="63749959" w14:textId="77777777" w:rsidR="007B6471" w:rsidRDefault="007B6471" w:rsidP="00D5653B">
            <w:pPr>
              <w:spacing w:after="120"/>
              <w:ind w:left="30" w:right="-72"/>
              <w:jc w:val="both"/>
              <w:rPr>
                <w:sz w:val="22"/>
                <w:szCs w:val="22"/>
              </w:rPr>
            </w:pPr>
            <w:r w:rsidRPr="00F17BE7">
              <w:rPr>
                <w:sz w:val="22"/>
                <w:szCs w:val="22"/>
              </w:rPr>
              <w:t xml:space="preserve">Prosimy o modyfikacje zapisów na: Wykonawca oświadcza, że utrzyma ubezpieczenie w wysokości wymaganej na swój koszt nieprzerwanie przez okres od dnia zawarcia niniejszej Umowy. Wykonawca </w:t>
            </w:r>
            <w:r w:rsidRPr="00F17BE7">
              <w:rPr>
                <w:sz w:val="22"/>
                <w:szCs w:val="22"/>
              </w:rPr>
              <w:lastRenderedPageBreak/>
              <w:t>zobowiązuje się na każde wezwanie Zamawiającego przedstawić Zamawiającemu dowód zawarcia aktualnej umowy ubezpieczeniowej na kolejny okres oraz opłacenia jej składki.</w:t>
            </w:r>
          </w:p>
          <w:p w14:paraId="0B2BC89F" w14:textId="77777777" w:rsidR="00C95E59" w:rsidRPr="00C95E59" w:rsidRDefault="00C95E59" w:rsidP="00D5653B">
            <w:pPr>
              <w:spacing w:after="120"/>
              <w:ind w:left="30" w:right="-72"/>
              <w:jc w:val="both"/>
              <w:rPr>
                <w:b/>
                <w:bCs/>
                <w:sz w:val="22"/>
                <w:szCs w:val="22"/>
              </w:rPr>
            </w:pPr>
            <w:r w:rsidRPr="00C95E59">
              <w:rPr>
                <w:b/>
                <w:bCs/>
                <w:sz w:val="22"/>
                <w:szCs w:val="22"/>
              </w:rPr>
              <w:t>Odpowiedź: Zamawiający nie wyraża zgody.</w:t>
            </w:r>
          </w:p>
          <w:p w14:paraId="29BC34B5" w14:textId="77777777" w:rsidR="007B6471" w:rsidRPr="00F17BE7" w:rsidRDefault="007B6471" w:rsidP="00D5653B">
            <w:pPr>
              <w:spacing w:after="120"/>
              <w:ind w:left="30" w:right="-72"/>
              <w:jc w:val="both"/>
              <w:rPr>
                <w:sz w:val="22"/>
                <w:szCs w:val="22"/>
              </w:rPr>
            </w:pPr>
          </w:p>
          <w:p w14:paraId="343EDF64" w14:textId="77777777" w:rsidR="007B6471" w:rsidRPr="00C95E59" w:rsidRDefault="007B6471" w:rsidP="00D5653B">
            <w:pPr>
              <w:spacing w:after="120"/>
              <w:ind w:left="30" w:right="-72"/>
              <w:jc w:val="both"/>
              <w:rPr>
                <w:b/>
                <w:bCs/>
                <w:sz w:val="22"/>
                <w:szCs w:val="22"/>
              </w:rPr>
            </w:pPr>
            <w:r w:rsidRPr="00C95E59">
              <w:rPr>
                <w:b/>
                <w:bCs/>
                <w:sz w:val="22"/>
                <w:szCs w:val="22"/>
              </w:rPr>
              <w:t>Pytanie nr 29 Załącznik nr 4A, Umowa powierzenia przetwarzania danych osobowych §3 ust. 3 pkt. 2)</w:t>
            </w:r>
          </w:p>
          <w:p w14:paraId="6B0CDEC9" w14:textId="77777777" w:rsidR="007B6471" w:rsidRPr="00F17BE7" w:rsidRDefault="007B6471" w:rsidP="00D5653B">
            <w:pPr>
              <w:spacing w:after="120"/>
              <w:ind w:left="30" w:right="-72"/>
              <w:jc w:val="both"/>
              <w:rPr>
                <w:sz w:val="22"/>
                <w:szCs w:val="22"/>
              </w:rPr>
            </w:pPr>
            <w:r w:rsidRPr="00F17BE7">
              <w:rPr>
                <w:sz w:val="22"/>
                <w:szCs w:val="22"/>
              </w:rPr>
              <w:t xml:space="preserve">Prosimy o potwierdzenie, że Administrator interpretując zapis miał na myśli upoważnienia do przetwarzania danych osobowych nadane personelowi Przetwarzającego, dostępne do wglądu w siedzibie Wykonawcy. </w:t>
            </w:r>
          </w:p>
          <w:p w14:paraId="67CBAE97" w14:textId="77777777" w:rsidR="007B6471" w:rsidRDefault="00C95E59" w:rsidP="00D5653B">
            <w:pPr>
              <w:spacing w:after="120"/>
              <w:ind w:left="30" w:right="-72"/>
              <w:jc w:val="both"/>
              <w:rPr>
                <w:b/>
                <w:bCs/>
                <w:sz w:val="22"/>
                <w:szCs w:val="22"/>
              </w:rPr>
            </w:pPr>
            <w:r w:rsidRPr="00C95E59">
              <w:rPr>
                <w:b/>
                <w:bCs/>
                <w:sz w:val="22"/>
                <w:szCs w:val="22"/>
              </w:rPr>
              <w:t>Odpowiedź: Zamawiający mając na uwadze zapisy § 4 umowy powierzenia przetwarzania danych osobowych (prawo kontroli podmiotu przetwarzającego) nie ograniczył weryfikacji w zakresie nadanych upoważnień wyłącznie do ich wglądu w siedzibie Wykonawcy (Przetwarzającego). Upoważnienia mogą być również weryfikowane za pośrednictwem środków komunikowania się na odległość (w formie elektronicznej) przy zapewnieniu bezpieczeństwa przesyłanych lub udostępnianych dokumentów w celu realizacji przedmiotowego prawa do kontroli.</w:t>
            </w:r>
          </w:p>
          <w:p w14:paraId="0BF5D484" w14:textId="77777777" w:rsidR="00C95E59" w:rsidRPr="00C95E59" w:rsidRDefault="00C95E59" w:rsidP="00D5653B">
            <w:pPr>
              <w:spacing w:after="120"/>
              <w:ind w:left="30" w:right="-72"/>
              <w:jc w:val="both"/>
              <w:rPr>
                <w:b/>
                <w:bCs/>
                <w:sz w:val="22"/>
                <w:szCs w:val="22"/>
              </w:rPr>
            </w:pPr>
          </w:p>
          <w:p w14:paraId="70E67084" w14:textId="77777777" w:rsidR="007B6471" w:rsidRPr="00C95E59" w:rsidRDefault="007B6471" w:rsidP="00D5653B">
            <w:pPr>
              <w:spacing w:after="120"/>
              <w:ind w:left="30" w:right="-72"/>
              <w:jc w:val="both"/>
              <w:rPr>
                <w:b/>
                <w:bCs/>
                <w:sz w:val="22"/>
                <w:szCs w:val="22"/>
              </w:rPr>
            </w:pPr>
            <w:r w:rsidRPr="00C95E59">
              <w:rPr>
                <w:b/>
                <w:bCs/>
                <w:sz w:val="22"/>
                <w:szCs w:val="22"/>
              </w:rPr>
              <w:t>Pytanie nr 30 Załącznik nr 4A, Umowa powierzenia przetwarzania danych osobowych §3 ust. 7</w:t>
            </w:r>
          </w:p>
          <w:p w14:paraId="53776A5E" w14:textId="77777777" w:rsidR="007B6471" w:rsidRPr="00F17BE7" w:rsidRDefault="007B6471" w:rsidP="00D5653B">
            <w:pPr>
              <w:spacing w:after="120"/>
              <w:ind w:left="30" w:right="-72"/>
              <w:jc w:val="both"/>
              <w:rPr>
                <w:sz w:val="22"/>
                <w:szCs w:val="22"/>
              </w:rPr>
            </w:pPr>
            <w:r w:rsidRPr="00F17BE7">
              <w:rPr>
                <w:sz w:val="22"/>
                <w:szCs w:val="22"/>
              </w:rPr>
              <w:t>Prosimy o zmianę zgłoszenia naruszenia na 24 godziny. Pozostawienie czasu na poziomie 12 godzin, powoduje, konieczność zapewnienia dyżuru jednej osoby w każde dni wolne od pracy, co w konsekwencji oznacza podniesienie ceny oferty. Okres 24 godzin jest zgodny z powszechnie obowiązującymi przepisami prawa.</w:t>
            </w:r>
          </w:p>
          <w:p w14:paraId="27388013" w14:textId="77777777" w:rsidR="00C95E59" w:rsidRPr="00C95E59" w:rsidRDefault="00C95E59" w:rsidP="00C95E59">
            <w:pPr>
              <w:ind w:left="28" w:right="-74"/>
              <w:jc w:val="both"/>
              <w:rPr>
                <w:b/>
                <w:bCs/>
                <w:sz w:val="22"/>
                <w:szCs w:val="22"/>
              </w:rPr>
            </w:pPr>
            <w:r w:rsidRPr="00C95E59">
              <w:rPr>
                <w:b/>
                <w:bCs/>
                <w:sz w:val="22"/>
                <w:szCs w:val="22"/>
              </w:rPr>
              <w:t xml:space="preserve">Odpowiedź: Zamawiający nie wyraża zgodę na zmianę czasu zgłoszenia naruszenia na 24 godziny. </w:t>
            </w:r>
          </w:p>
          <w:p w14:paraId="3D963045" w14:textId="77777777" w:rsidR="007B6471" w:rsidRDefault="00C95E59" w:rsidP="00C95E59">
            <w:pPr>
              <w:ind w:left="28" w:right="-74"/>
              <w:jc w:val="both"/>
              <w:rPr>
                <w:b/>
                <w:bCs/>
                <w:sz w:val="22"/>
                <w:szCs w:val="22"/>
              </w:rPr>
            </w:pPr>
            <w:r w:rsidRPr="00C95E59">
              <w:rPr>
                <w:b/>
                <w:bCs/>
                <w:sz w:val="22"/>
                <w:szCs w:val="22"/>
              </w:rPr>
              <w:t>Zamawiający podkreśla, że czas naruszenia został ustalony w kontekście kategorii danych osobowych przetwarzanych w systemie (informacje o stanie zdrowia tj. dane szczególnej kategorii) oraz z uwagi na przetwarzanie danych na bardzo dużą skalę.  W przypadku pozostawienia Przetwarzającemu i dalszym podmiotom przetwarzającym większej puli godzin wymaganych na zgłoszenie incydentu, może to powodować duże ryzyko po stronie Zamawiającego niedokonania zgłoszenia naruszenia ochrony danych osobowych w wymaganym przepisami terminie. Należy podkreślić, że termin na zgłoszenie naruszenia liczony jest od daty jego stwierdzenia.</w:t>
            </w:r>
          </w:p>
          <w:p w14:paraId="45C698F7" w14:textId="77777777" w:rsidR="00C95E59" w:rsidRPr="00C95E59" w:rsidRDefault="00C95E59" w:rsidP="00C95E59">
            <w:pPr>
              <w:ind w:left="28" w:right="-74"/>
              <w:jc w:val="both"/>
              <w:rPr>
                <w:b/>
                <w:bCs/>
                <w:sz w:val="22"/>
                <w:szCs w:val="22"/>
              </w:rPr>
            </w:pPr>
          </w:p>
          <w:p w14:paraId="6EE703A9" w14:textId="77777777" w:rsidR="007B6471" w:rsidRPr="00C95E59" w:rsidRDefault="007B6471" w:rsidP="00D5653B">
            <w:pPr>
              <w:spacing w:after="120"/>
              <w:ind w:left="30" w:right="-72"/>
              <w:jc w:val="both"/>
              <w:rPr>
                <w:b/>
                <w:bCs/>
                <w:sz w:val="22"/>
                <w:szCs w:val="22"/>
              </w:rPr>
            </w:pPr>
            <w:r w:rsidRPr="00C95E59">
              <w:rPr>
                <w:b/>
                <w:bCs/>
                <w:sz w:val="22"/>
                <w:szCs w:val="22"/>
              </w:rPr>
              <w:t>Pytanie nr 31 Załącznik nr 4A, Umowa powierzenia przetwarzania danych osobowych §4 ust. 2</w:t>
            </w:r>
          </w:p>
          <w:p w14:paraId="2F84529F" w14:textId="77777777" w:rsidR="007B6471" w:rsidRPr="00F17BE7" w:rsidRDefault="007B6471" w:rsidP="00D5653B">
            <w:pPr>
              <w:spacing w:after="120"/>
              <w:ind w:left="30" w:right="-72"/>
              <w:jc w:val="both"/>
              <w:rPr>
                <w:sz w:val="22"/>
                <w:szCs w:val="22"/>
              </w:rPr>
            </w:pPr>
            <w:r w:rsidRPr="00F17BE7">
              <w:rPr>
                <w:sz w:val="22"/>
                <w:szCs w:val="22"/>
              </w:rPr>
              <w:t>Prosimy o zmianę terminu prawa kontroli na 14 dni roboczych. Termin ten jest ogólnie akceptowany i praktykowany.</w:t>
            </w:r>
          </w:p>
          <w:p w14:paraId="02626AB8" w14:textId="77777777" w:rsidR="00C95E59" w:rsidRPr="00C95E59" w:rsidRDefault="00C95E59" w:rsidP="00C95E59">
            <w:pPr>
              <w:jc w:val="both"/>
              <w:rPr>
                <w:sz w:val="22"/>
                <w:szCs w:val="22"/>
              </w:rPr>
            </w:pPr>
            <w:r w:rsidRPr="00C95E59">
              <w:rPr>
                <w:b/>
                <w:bCs/>
                <w:sz w:val="22"/>
                <w:szCs w:val="22"/>
              </w:rPr>
              <w:t>Odpowiedź: Zamawiający nie wyraża zgody na zmianę terminu powiadomienia Przetwarzającego o zamiarze przeprowadzenia czynności kontrolnych.</w:t>
            </w:r>
          </w:p>
          <w:p w14:paraId="14A4B6DD" w14:textId="77777777" w:rsidR="007B6471" w:rsidRPr="00C95E59" w:rsidRDefault="007B6471" w:rsidP="00D5653B">
            <w:pPr>
              <w:spacing w:after="120"/>
              <w:ind w:left="30" w:right="-72"/>
              <w:jc w:val="both"/>
              <w:rPr>
                <w:sz w:val="22"/>
                <w:szCs w:val="22"/>
              </w:rPr>
            </w:pPr>
          </w:p>
          <w:p w14:paraId="0E080199" w14:textId="77777777" w:rsidR="007B6471" w:rsidRPr="00C95E59" w:rsidRDefault="007B6471" w:rsidP="00D5653B">
            <w:pPr>
              <w:spacing w:after="120"/>
              <w:ind w:left="30" w:right="-72"/>
              <w:jc w:val="both"/>
              <w:rPr>
                <w:b/>
                <w:bCs/>
                <w:sz w:val="22"/>
                <w:szCs w:val="22"/>
              </w:rPr>
            </w:pPr>
            <w:r w:rsidRPr="00C95E59">
              <w:rPr>
                <w:b/>
                <w:bCs/>
                <w:sz w:val="22"/>
                <w:szCs w:val="22"/>
              </w:rPr>
              <w:t>Pytanie nr 32 Załącznik nr 4A, Umowa powierzenia przetwarzania danych osobowych §4 ust. 4</w:t>
            </w:r>
          </w:p>
          <w:p w14:paraId="643215BC" w14:textId="77777777" w:rsidR="007B6471" w:rsidRPr="00F17BE7" w:rsidRDefault="007B6471" w:rsidP="00D5653B">
            <w:pPr>
              <w:spacing w:after="120"/>
              <w:ind w:left="30" w:right="-72"/>
              <w:jc w:val="both"/>
              <w:rPr>
                <w:sz w:val="22"/>
                <w:szCs w:val="22"/>
              </w:rPr>
            </w:pPr>
            <w:r w:rsidRPr="00F17BE7">
              <w:rPr>
                <w:sz w:val="22"/>
                <w:szCs w:val="22"/>
              </w:rPr>
              <w:t>Prosimy o potwierdzenie, że kontrola Przetwarzającego będzie prowadzona wyłącznie w zakresie przetwarzania danych osobowych Administratora.</w:t>
            </w:r>
          </w:p>
          <w:p w14:paraId="7078AE40" w14:textId="77777777" w:rsidR="00C95E59" w:rsidRPr="00C95E59" w:rsidRDefault="00C95E59" w:rsidP="00C95E59">
            <w:pPr>
              <w:spacing w:after="120"/>
              <w:ind w:left="30" w:right="-72"/>
              <w:jc w:val="both"/>
              <w:rPr>
                <w:b/>
                <w:bCs/>
                <w:sz w:val="22"/>
                <w:szCs w:val="22"/>
              </w:rPr>
            </w:pPr>
            <w:r w:rsidRPr="00C95E59">
              <w:rPr>
                <w:b/>
                <w:bCs/>
                <w:sz w:val="22"/>
                <w:szCs w:val="22"/>
              </w:rPr>
              <w:t>Odpowiedź:</w:t>
            </w:r>
            <w:r w:rsidRPr="00C95E59">
              <w:rPr>
                <w:rFonts w:asciiTheme="minorHAnsi" w:eastAsiaTheme="minorHAnsi" w:hAnsiTheme="minorHAnsi" w:cstheme="minorBidi"/>
                <w:b/>
                <w:bCs/>
                <w:kern w:val="2"/>
                <w:sz w:val="22"/>
                <w:szCs w:val="22"/>
                <w:lang w:eastAsia="en-US"/>
                <w14:ligatures w14:val="standardContextual"/>
              </w:rPr>
              <w:t xml:space="preserve"> </w:t>
            </w:r>
            <w:r w:rsidRPr="00C95E59">
              <w:rPr>
                <w:b/>
                <w:bCs/>
                <w:sz w:val="22"/>
                <w:szCs w:val="22"/>
              </w:rPr>
              <w:t xml:space="preserve">Zamawiający potwierdza, że ewentualna kontrola procesu przetwarzania danych osobowych będzie prowadzona wyłącznie w zakresie danych osobowych powierzonych Przetwarzającemu. Zamawiający nie jest organem uprawnionym do prowadzenia kontroli </w:t>
            </w:r>
            <w:r>
              <w:rPr>
                <w:b/>
                <w:bCs/>
                <w:sz w:val="22"/>
                <w:szCs w:val="22"/>
              </w:rPr>
              <w:br/>
            </w:r>
            <w:r w:rsidRPr="00C95E59">
              <w:rPr>
                <w:b/>
                <w:bCs/>
                <w:sz w:val="22"/>
                <w:szCs w:val="22"/>
              </w:rPr>
              <w:t xml:space="preserve">w pozostałym zakresie. </w:t>
            </w:r>
          </w:p>
          <w:p w14:paraId="60C1CF19" w14:textId="77777777" w:rsidR="007B6471" w:rsidRPr="00F17BE7" w:rsidRDefault="007B6471" w:rsidP="00D5653B">
            <w:pPr>
              <w:spacing w:after="120"/>
              <w:ind w:left="30" w:right="-72"/>
              <w:jc w:val="both"/>
              <w:rPr>
                <w:sz w:val="22"/>
                <w:szCs w:val="22"/>
              </w:rPr>
            </w:pPr>
          </w:p>
          <w:p w14:paraId="0632EA0C" w14:textId="77777777" w:rsidR="007B6471" w:rsidRPr="00C95E59" w:rsidRDefault="007B6471" w:rsidP="00D5653B">
            <w:pPr>
              <w:spacing w:after="120"/>
              <w:ind w:left="30" w:right="-72"/>
              <w:jc w:val="both"/>
              <w:rPr>
                <w:b/>
                <w:bCs/>
                <w:sz w:val="22"/>
                <w:szCs w:val="22"/>
              </w:rPr>
            </w:pPr>
            <w:r w:rsidRPr="00C95E59">
              <w:rPr>
                <w:b/>
                <w:bCs/>
                <w:sz w:val="22"/>
                <w:szCs w:val="22"/>
              </w:rPr>
              <w:t>Pytanie nr 33 Załącznik nr 4A, Umowa powierzenia przetwarzania danych osobowych §5 ust. 1</w:t>
            </w:r>
          </w:p>
          <w:p w14:paraId="6A497A6A" w14:textId="77777777" w:rsidR="007B6471" w:rsidRPr="00F17BE7" w:rsidRDefault="007B6471" w:rsidP="00D5653B">
            <w:pPr>
              <w:spacing w:after="120"/>
              <w:ind w:left="30" w:right="-72"/>
              <w:jc w:val="both"/>
              <w:rPr>
                <w:sz w:val="22"/>
                <w:szCs w:val="22"/>
              </w:rPr>
            </w:pPr>
            <w:r w:rsidRPr="00F17BE7">
              <w:rPr>
                <w:sz w:val="22"/>
                <w:szCs w:val="22"/>
              </w:rPr>
              <w:t>Prosimy o wykreślenie zapisu: "W ramach wynagrodzenia należnego z tytułu wykonywanej Usługi".</w:t>
            </w:r>
          </w:p>
          <w:p w14:paraId="1FEA2D38" w14:textId="77777777" w:rsidR="007B6471" w:rsidRDefault="007B6471" w:rsidP="00D5653B">
            <w:pPr>
              <w:spacing w:after="120"/>
              <w:ind w:left="30" w:right="-72"/>
              <w:jc w:val="both"/>
              <w:rPr>
                <w:sz w:val="22"/>
                <w:szCs w:val="22"/>
              </w:rPr>
            </w:pPr>
            <w:r w:rsidRPr="00F17BE7">
              <w:rPr>
                <w:sz w:val="22"/>
                <w:szCs w:val="22"/>
              </w:rPr>
              <w:lastRenderedPageBreak/>
              <w:t xml:space="preserve">Umowa powierzenia przetwarzania danych osobowych jest integralną częścią umowy głównej i nie przysługuje za jej realizacje wynagrodzenie. </w:t>
            </w:r>
          </w:p>
          <w:p w14:paraId="75D588B8" w14:textId="77777777" w:rsidR="00C95E59" w:rsidRPr="00F17BE7" w:rsidRDefault="00C95E59" w:rsidP="00D5653B">
            <w:pPr>
              <w:spacing w:after="120"/>
              <w:ind w:left="30" w:right="-72"/>
              <w:jc w:val="both"/>
              <w:rPr>
                <w:sz w:val="22"/>
                <w:szCs w:val="22"/>
              </w:rPr>
            </w:pPr>
            <w:r w:rsidRPr="00C95E59">
              <w:rPr>
                <w:b/>
                <w:bCs/>
                <w:sz w:val="22"/>
                <w:szCs w:val="22"/>
              </w:rPr>
              <w:t>Odpowiedź:</w:t>
            </w:r>
            <w:r>
              <w:rPr>
                <w:b/>
                <w:bCs/>
                <w:sz w:val="22"/>
                <w:szCs w:val="22"/>
              </w:rPr>
              <w:t xml:space="preserve"> </w:t>
            </w:r>
            <w:r w:rsidRPr="00C95E59">
              <w:rPr>
                <w:b/>
                <w:bCs/>
                <w:sz w:val="22"/>
                <w:szCs w:val="22"/>
              </w:rPr>
              <w:t>Zamawiający nie wyraża zgody na wykreślenie zapisu. Intencją Zamawiającego było wskazanie, że udzielenie wsparcia w przypadku kontroli UODO w zakresie powierzonych do przetwarzania danych nie będzie skutkowało naliczeniem przez Przetwarzającego dodatkowego wynagrodzenia i niejako koszt udzielonej w tym zakresie pomocy (katalog czynności określony został w § 5 ust. 2).</w:t>
            </w:r>
            <w:r>
              <w:t xml:space="preserve"> </w:t>
            </w:r>
            <w:r w:rsidRPr="00C95E59">
              <w:rPr>
                <w:b/>
                <w:bCs/>
                <w:sz w:val="22"/>
                <w:szCs w:val="22"/>
              </w:rPr>
              <w:t>Przetwarzający musi zagwarantować w ramach wynagrodzenia przysługującego w ramach umowy głównej (Usługi).</w:t>
            </w:r>
          </w:p>
          <w:p w14:paraId="1BEAF0B5" w14:textId="77777777" w:rsidR="007B6471" w:rsidRPr="00F17BE7" w:rsidRDefault="007B6471" w:rsidP="00D5653B">
            <w:pPr>
              <w:spacing w:after="120"/>
              <w:ind w:left="30" w:right="-72"/>
              <w:jc w:val="both"/>
              <w:rPr>
                <w:sz w:val="22"/>
                <w:szCs w:val="22"/>
              </w:rPr>
            </w:pPr>
          </w:p>
          <w:p w14:paraId="1F211EF5" w14:textId="77777777" w:rsidR="007B6471" w:rsidRPr="00C95E59" w:rsidRDefault="007B6471" w:rsidP="00D5653B">
            <w:pPr>
              <w:spacing w:after="120"/>
              <w:ind w:left="30" w:right="-72"/>
              <w:jc w:val="both"/>
              <w:rPr>
                <w:b/>
                <w:bCs/>
                <w:sz w:val="22"/>
                <w:szCs w:val="22"/>
              </w:rPr>
            </w:pPr>
            <w:r w:rsidRPr="00C95E59">
              <w:rPr>
                <w:b/>
                <w:bCs/>
                <w:sz w:val="22"/>
                <w:szCs w:val="22"/>
              </w:rPr>
              <w:t>Pytanie nr 34 Załącznik nr 4A, Umowa powierzenia przetwarzania danych osobowych §6 ust. 1</w:t>
            </w:r>
          </w:p>
          <w:p w14:paraId="54AD5041" w14:textId="77777777" w:rsidR="007B6471" w:rsidRPr="00F17BE7" w:rsidRDefault="007B6471" w:rsidP="00D5653B">
            <w:pPr>
              <w:spacing w:after="120"/>
              <w:ind w:left="30" w:right="-72"/>
              <w:jc w:val="both"/>
              <w:rPr>
                <w:sz w:val="22"/>
                <w:szCs w:val="22"/>
              </w:rPr>
            </w:pPr>
            <w:r w:rsidRPr="00F17BE7">
              <w:rPr>
                <w:sz w:val="22"/>
                <w:szCs w:val="22"/>
              </w:rPr>
              <w:t>W celu wykonania umowy Głównej niektóre czynności mogą być wykonane przez właściciela majątkowych praw autorskich oraz ze względu na brak ograniczenia w wykonywaniu przedmiotu umowy wyłącznie przez pracowników wykonawcy prosimy o dopisanie sformułowania:</w:t>
            </w:r>
          </w:p>
          <w:p w14:paraId="17ECB0BF" w14:textId="77777777" w:rsidR="007B6471" w:rsidRPr="00F17BE7" w:rsidRDefault="007B6471" w:rsidP="00D5653B">
            <w:pPr>
              <w:spacing w:after="120"/>
              <w:ind w:left="30" w:right="-72"/>
              <w:jc w:val="both"/>
              <w:rPr>
                <w:sz w:val="22"/>
                <w:szCs w:val="22"/>
              </w:rPr>
            </w:pPr>
            <w:r w:rsidRPr="00F17BE7">
              <w:rPr>
                <w:sz w:val="22"/>
                <w:szCs w:val="22"/>
              </w:rPr>
              <w:t>z tym zastrzeżeniem, iż dla potrzeb wykonania Czynności:</w:t>
            </w:r>
          </w:p>
          <w:p w14:paraId="6E454EC6" w14:textId="77777777" w:rsidR="007B6471" w:rsidRPr="00F17BE7" w:rsidRDefault="007B6471" w:rsidP="00D5653B">
            <w:pPr>
              <w:spacing w:after="120"/>
              <w:ind w:left="30" w:right="-72"/>
              <w:jc w:val="both"/>
              <w:rPr>
                <w:sz w:val="22"/>
                <w:szCs w:val="22"/>
              </w:rPr>
            </w:pPr>
            <w:r w:rsidRPr="00F17BE7">
              <w:rPr>
                <w:sz w:val="22"/>
                <w:szCs w:val="22"/>
              </w:rPr>
              <w:t>1.W zakresie dostawy i wdrożenia oraz świadczeń usług informatycznych konieczne może okazać się dalsze powierzenie przetwarzania przez Przetwarzającego Danych Osobowych określonemu w Umowie Głównej właścicielowi autorskich praw majątkowych do Programu w rozumieniu Umowy Głównej, w ww. zakresie i celu, a wobec tego Administrator niniejszym wyraża zgodę na dalsze powierzenie przetwarzania przez Przetwarzającego temu podmiotowi Danych Osobowych w ww. zakresie i celu.</w:t>
            </w:r>
          </w:p>
          <w:p w14:paraId="73EBF564" w14:textId="77777777" w:rsidR="007B6471" w:rsidRPr="00F17BE7" w:rsidRDefault="007B6471" w:rsidP="00D5653B">
            <w:pPr>
              <w:spacing w:after="120"/>
              <w:ind w:left="30" w:right="-72"/>
              <w:jc w:val="both"/>
              <w:rPr>
                <w:sz w:val="22"/>
                <w:szCs w:val="22"/>
              </w:rPr>
            </w:pPr>
            <w:r w:rsidRPr="00F17BE7">
              <w:rPr>
                <w:sz w:val="22"/>
                <w:szCs w:val="22"/>
              </w:rPr>
              <w:t>2.W zakresie dostawy i wdrożenia oraz świadczeń usług informatycznych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3E31FA16" w14:textId="77777777" w:rsidR="007B6471" w:rsidRPr="00F17BE7" w:rsidRDefault="007B6471" w:rsidP="00D5653B">
            <w:pPr>
              <w:spacing w:after="120"/>
              <w:ind w:left="30" w:right="-72"/>
              <w:jc w:val="both"/>
              <w:rPr>
                <w:sz w:val="22"/>
                <w:szCs w:val="22"/>
              </w:rPr>
            </w:pPr>
            <w:r w:rsidRPr="00F17BE7">
              <w:rPr>
                <w:sz w:val="22"/>
                <w:szCs w:val="22"/>
              </w:rPr>
              <w:t>Bądź prosimy o potwierdzenie, że w/w czynności nie stanowią według Administratora dalszego powierzenia danych osobowych.</w:t>
            </w:r>
          </w:p>
          <w:p w14:paraId="1E53E21B" w14:textId="77777777" w:rsidR="00C95E59" w:rsidRPr="00C95E59" w:rsidRDefault="00C95E59" w:rsidP="00492043">
            <w:pPr>
              <w:spacing w:line="276" w:lineRule="auto"/>
              <w:ind w:left="28" w:right="-74"/>
              <w:jc w:val="both"/>
              <w:rPr>
                <w:b/>
                <w:bCs/>
                <w:sz w:val="22"/>
                <w:szCs w:val="22"/>
              </w:rPr>
            </w:pPr>
            <w:r w:rsidRPr="00C95E59">
              <w:rPr>
                <w:b/>
                <w:bCs/>
                <w:sz w:val="22"/>
                <w:szCs w:val="22"/>
              </w:rPr>
              <w:t>Odpowiedź:</w:t>
            </w:r>
            <w:r>
              <w:rPr>
                <w:b/>
                <w:bCs/>
                <w:sz w:val="22"/>
                <w:szCs w:val="22"/>
              </w:rPr>
              <w:t xml:space="preserve"> </w:t>
            </w:r>
            <w:r w:rsidRPr="00C95E59">
              <w:rPr>
                <w:b/>
                <w:bCs/>
                <w:sz w:val="22"/>
                <w:szCs w:val="22"/>
              </w:rPr>
              <w:t>Zamawiający nie wyraża zgody na doprecyzowanie zapisu dotyczącego dalszego powierzenia danych osobowych w sposób wskazany w Pytaniu nr 34.</w:t>
            </w:r>
          </w:p>
          <w:p w14:paraId="1315DD8F" w14:textId="77777777" w:rsidR="00C95E59" w:rsidRPr="00C95E59" w:rsidRDefault="00C95E59" w:rsidP="00492043">
            <w:pPr>
              <w:spacing w:line="276" w:lineRule="auto"/>
              <w:ind w:left="28" w:right="-74"/>
              <w:jc w:val="both"/>
              <w:rPr>
                <w:b/>
                <w:bCs/>
                <w:sz w:val="22"/>
                <w:szCs w:val="22"/>
              </w:rPr>
            </w:pPr>
            <w:r w:rsidRPr="00C95E59">
              <w:rPr>
                <w:b/>
                <w:bCs/>
                <w:sz w:val="22"/>
                <w:szCs w:val="22"/>
              </w:rPr>
              <w:t xml:space="preserve">Wszelkie zasady powierzenia danych i dalszego powierzenia przetwarzania danych i wynikające z tego obowiązki Wykonawcy i dalszych Podwykonawców określone zostały w § 6 umowy (Dalsze powierzenie danych do przetwarzania, odpowiedzialność Przetwarzającego). </w:t>
            </w:r>
          </w:p>
          <w:p w14:paraId="48E16FD2" w14:textId="77777777" w:rsidR="00C95E59" w:rsidRPr="00C95E59" w:rsidRDefault="00C95E59" w:rsidP="00492043">
            <w:pPr>
              <w:spacing w:line="276" w:lineRule="auto"/>
              <w:ind w:left="28" w:right="-74"/>
              <w:jc w:val="both"/>
              <w:rPr>
                <w:b/>
                <w:bCs/>
                <w:sz w:val="22"/>
                <w:szCs w:val="22"/>
              </w:rPr>
            </w:pPr>
            <w:r w:rsidRPr="00C95E59">
              <w:rPr>
                <w:b/>
                <w:bCs/>
                <w:sz w:val="22"/>
                <w:szCs w:val="22"/>
              </w:rPr>
              <w:t>Jeżeli Wykonawca ustali, że w ramach dostawy i wdrożenia oraz świadczenia usług informatycznych lub innych czynności koniecznych do prawidłowej realizacji umowy głównej zachodzić będzie dalsze powierzenie przetwarzania danych to Wykonawca i Jego podwykonawca musi spełnić wymagania, adekwatne do wymagań nałożonych przez Zamawiającego w umowie powierzenia.</w:t>
            </w:r>
          </w:p>
          <w:p w14:paraId="0B8B9FF6" w14:textId="77777777" w:rsidR="007B6471" w:rsidRDefault="00C95E59" w:rsidP="00492043">
            <w:pPr>
              <w:spacing w:line="276" w:lineRule="auto"/>
              <w:ind w:left="28" w:right="-74"/>
              <w:jc w:val="both"/>
              <w:rPr>
                <w:b/>
                <w:bCs/>
                <w:sz w:val="22"/>
                <w:szCs w:val="22"/>
              </w:rPr>
            </w:pPr>
            <w:r w:rsidRPr="00C95E59">
              <w:rPr>
                <w:b/>
                <w:bCs/>
                <w:sz w:val="22"/>
                <w:szCs w:val="22"/>
              </w:rPr>
              <w:t>Zamawiający podkreśla, że w umowie powierzenia (§ 6) wyraził ogólną zgodę (ust. 1) i określił warunki na dalsze powierzenie przetwarzania danych osobowych przez Przetwarzającego wraz z określeniem zasad dodawania/zmiany dalszych podmiotów przetwarzających w trakcie trwania umowy, a także prawem Administratora do niewyrażenia zgody na powierzenie danych osobowych dalszemu podmiotowi przetwarzającemu (ust. 8). Weryfikacja i rozstrzyganie, czy w ramach konkretnych czynności (scedowanych przez Wykonawcę swoim Podwykonawcom) zachodzi upoważnienie, czy powierzenie przetwarzania danych - leży po stronie Wykonawcy.</w:t>
            </w:r>
          </w:p>
          <w:p w14:paraId="06845D96" w14:textId="77777777" w:rsidR="00492043" w:rsidRPr="00F17BE7" w:rsidRDefault="00492043" w:rsidP="00492043">
            <w:pPr>
              <w:spacing w:line="276" w:lineRule="auto"/>
              <w:ind w:left="28" w:right="-74"/>
              <w:jc w:val="both"/>
              <w:rPr>
                <w:sz w:val="22"/>
                <w:szCs w:val="22"/>
              </w:rPr>
            </w:pPr>
          </w:p>
          <w:p w14:paraId="1F070655" w14:textId="77777777" w:rsidR="007B6471" w:rsidRPr="00492043" w:rsidRDefault="007B6471" w:rsidP="00D5653B">
            <w:pPr>
              <w:spacing w:after="120"/>
              <w:ind w:left="30" w:right="-72"/>
              <w:jc w:val="both"/>
              <w:rPr>
                <w:b/>
                <w:bCs/>
                <w:sz w:val="22"/>
                <w:szCs w:val="22"/>
              </w:rPr>
            </w:pPr>
            <w:r w:rsidRPr="00492043">
              <w:rPr>
                <w:b/>
                <w:bCs/>
                <w:sz w:val="22"/>
                <w:szCs w:val="22"/>
              </w:rPr>
              <w:t>Pytanie nr 35</w:t>
            </w:r>
            <w:r w:rsidR="00492043" w:rsidRPr="00492043">
              <w:rPr>
                <w:b/>
                <w:bCs/>
                <w:sz w:val="22"/>
                <w:szCs w:val="22"/>
              </w:rPr>
              <w:t xml:space="preserve"> </w:t>
            </w:r>
            <w:r w:rsidRPr="00492043">
              <w:rPr>
                <w:b/>
                <w:bCs/>
                <w:sz w:val="22"/>
                <w:szCs w:val="22"/>
              </w:rPr>
              <w:t>Załącznik nr 4A, Umowa powierzenia przetwarzania danych osobowych §7 ust. 3</w:t>
            </w:r>
          </w:p>
          <w:p w14:paraId="6B8A9F40" w14:textId="77777777" w:rsidR="007B6471" w:rsidRPr="00F17BE7" w:rsidRDefault="007B6471" w:rsidP="00D5653B">
            <w:pPr>
              <w:spacing w:after="120"/>
              <w:ind w:left="30" w:right="-72"/>
              <w:jc w:val="both"/>
              <w:rPr>
                <w:sz w:val="22"/>
                <w:szCs w:val="22"/>
              </w:rPr>
            </w:pPr>
            <w:r w:rsidRPr="00F17BE7">
              <w:rPr>
                <w:sz w:val="22"/>
                <w:szCs w:val="22"/>
              </w:rPr>
              <w:lastRenderedPageBreak/>
              <w:t>Prosimy o usunięcie zapisów dotyczących rozwiązania umowy ze skutkiem natychmiastowym. Zapis ten jest sprzeczny z §7 ust. 2 ponieważ umowa powierzenia przetwarzania danych osobowych jest integralną częścią Umowy Głównej w związku z powyższym jej wypowiedzenie jest równoznaczne z wypowiedzeniem umowy Głównej.</w:t>
            </w:r>
          </w:p>
          <w:p w14:paraId="400C592E" w14:textId="77777777" w:rsidR="007B6471" w:rsidRPr="00F17BE7" w:rsidRDefault="007B6471" w:rsidP="00D5653B">
            <w:pPr>
              <w:spacing w:after="40"/>
              <w:ind w:left="30" w:right="-72"/>
              <w:rPr>
                <w:b/>
                <w:bCs/>
                <w:sz w:val="22"/>
                <w:szCs w:val="22"/>
              </w:rPr>
            </w:pPr>
            <w:r w:rsidRPr="00F17BE7">
              <w:rPr>
                <w:b/>
                <w:bCs/>
                <w:sz w:val="22"/>
                <w:szCs w:val="22"/>
              </w:rPr>
              <w:t>Odpowiedź:</w:t>
            </w:r>
          </w:p>
          <w:p w14:paraId="34C60829" w14:textId="77777777" w:rsidR="00492043" w:rsidRPr="00492043" w:rsidRDefault="00492043" w:rsidP="00492043">
            <w:pPr>
              <w:spacing w:after="60"/>
              <w:ind w:left="30" w:right="-72"/>
              <w:jc w:val="both"/>
              <w:rPr>
                <w:b/>
                <w:bCs/>
                <w:sz w:val="22"/>
                <w:szCs w:val="22"/>
              </w:rPr>
            </w:pPr>
            <w:r w:rsidRPr="00492043">
              <w:rPr>
                <w:b/>
                <w:bCs/>
                <w:sz w:val="22"/>
                <w:szCs w:val="22"/>
              </w:rPr>
              <w:t xml:space="preserve">Zamawiający nie wyraża zgody na usunięcie zapisów dotyczących rozwiązania umowy w trybie natychmiastowym. </w:t>
            </w:r>
          </w:p>
          <w:p w14:paraId="2C33ED8E" w14:textId="77777777" w:rsidR="00492043" w:rsidRPr="00492043" w:rsidRDefault="00492043" w:rsidP="00492043">
            <w:pPr>
              <w:spacing w:after="60"/>
              <w:ind w:left="30" w:right="-72"/>
              <w:jc w:val="both"/>
              <w:rPr>
                <w:b/>
                <w:bCs/>
                <w:sz w:val="22"/>
                <w:szCs w:val="22"/>
              </w:rPr>
            </w:pPr>
            <w:r w:rsidRPr="00492043">
              <w:rPr>
                <w:b/>
                <w:bCs/>
                <w:sz w:val="22"/>
                <w:szCs w:val="22"/>
              </w:rPr>
              <w:t>Aby nie zachodziły wątpliwości interpretacyjne Zamawiający doprecyzowuje zapis § 7 ust. 2 umowy, który otrzymuje nowe brzmienie:</w:t>
            </w:r>
          </w:p>
          <w:p w14:paraId="5F2D2033" w14:textId="77777777" w:rsidR="00492043" w:rsidRPr="00492043" w:rsidRDefault="00492043" w:rsidP="00492043">
            <w:pPr>
              <w:spacing w:after="60"/>
              <w:ind w:left="30" w:right="-72"/>
              <w:jc w:val="both"/>
              <w:rPr>
                <w:b/>
                <w:bCs/>
                <w:sz w:val="22"/>
                <w:szCs w:val="22"/>
              </w:rPr>
            </w:pPr>
            <w:r w:rsidRPr="00492043">
              <w:rPr>
                <w:b/>
                <w:bCs/>
                <w:sz w:val="22"/>
                <w:szCs w:val="22"/>
              </w:rPr>
              <w:t>„2. Rozwiązanie umowy powierzenia przetwarzania danych ze skutkiem natychmiastowych jest równoznaczne z rozwiązaniem umowy głównej ze skutkiem natychmiastowym.”</w:t>
            </w:r>
          </w:p>
          <w:p w14:paraId="61392688" w14:textId="77777777" w:rsidR="00492043" w:rsidRPr="00492043" w:rsidRDefault="00492043" w:rsidP="00492043">
            <w:pPr>
              <w:spacing w:after="60"/>
              <w:ind w:left="30" w:right="-72"/>
              <w:jc w:val="both"/>
              <w:rPr>
                <w:b/>
                <w:bCs/>
                <w:sz w:val="22"/>
                <w:szCs w:val="22"/>
              </w:rPr>
            </w:pPr>
            <w:r w:rsidRPr="00492043">
              <w:rPr>
                <w:b/>
                <w:bCs/>
                <w:sz w:val="22"/>
                <w:szCs w:val="22"/>
              </w:rPr>
              <w:t xml:space="preserve"> </w:t>
            </w:r>
          </w:p>
          <w:p w14:paraId="68881FB9" w14:textId="77777777" w:rsidR="00492043" w:rsidRPr="00492043" w:rsidRDefault="00492043" w:rsidP="00492043">
            <w:pPr>
              <w:spacing w:after="60"/>
              <w:ind w:left="30" w:right="-72"/>
              <w:jc w:val="both"/>
              <w:rPr>
                <w:b/>
                <w:bCs/>
                <w:sz w:val="22"/>
                <w:szCs w:val="22"/>
              </w:rPr>
            </w:pPr>
            <w:r w:rsidRPr="00492043">
              <w:rPr>
                <w:b/>
                <w:bCs/>
                <w:sz w:val="22"/>
                <w:szCs w:val="22"/>
              </w:rPr>
              <w:t>Zamawiający podkreśla, że przedmiotowe postanowienie (§ 7 ust. 3) projektu umowy powierzenia przetwarzania danych jest zgodne z powszechnie obowiązującymi przepisami prawa, gdyż nie jest możliwa realizacja umowy głównej w przypadku, gdy:</w:t>
            </w:r>
          </w:p>
          <w:p w14:paraId="4935E0C3" w14:textId="77777777" w:rsidR="00492043" w:rsidRPr="00492043" w:rsidRDefault="00492043" w:rsidP="00492043">
            <w:pPr>
              <w:spacing w:after="60"/>
              <w:ind w:left="30" w:right="-72"/>
              <w:jc w:val="both"/>
              <w:rPr>
                <w:b/>
                <w:bCs/>
                <w:sz w:val="22"/>
                <w:szCs w:val="22"/>
              </w:rPr>
            </w:pPr>
            <w:r w:rsidRPr="00492043">
              <w:rPr>
                <w:b/>
                <w:bCs/>
                <w:sz w:val="22"/>
                <w:szCs w:val="22"/>
              </w:rPr>
              <w:t xml:space="preserve">1) dla jej realizacji potrzebne jest przetwarzanie danych, a </w:t>
            </w:r>
          </w:p>
          <w:p w14:paraId="32FC698A" w14:textId="77777777" w:rsidR="00492043" w:rsidRPr="00492043" w:rsidRDefault="00492043" w:rsidP="00492043">
            <w:pPr>
              <w:spacing w:after="60"/>
              <w:ind w:left="30" w:right="-72"/>
              <w:jc w:val="both"/>
              <w:rPr>
                <w:b/>
                <w:bCs/>
                <w:sz w:val="22"/>
                <w:szCs w:val="22"/>
              </w:rPr>
            </w:pPr>
            <w:r w:rsidRPr="00492043">
              <w:rPr>
                <w:b/>
                <w:bCs/>
                <w:sz w:val="22"/>
                <w:szCs w:val="22"/>
              </w:rPr>
              <w:t>2) umowa o powierzenie przetwarzania danych została skutecznie rozwiązana ze skutkiem natychmiastowym na podstawie § 7 ust 3 umowy powierzenia przetwarzania danych.</w:t>
            </w:r>
          </w:p>
          <w:p w14:paraId="18699EAA" w14:textId="77777777" w:rsidR="00492043" w:rsidRPr="00492043" w:rsidRDefault="00492043" w:rsidP="00492043">
            <w:pPr>
              <w:spacing w:after="60"/>
              <w:ind w:left="30" w:right="-72"/>
              <w:jc w:val="both"/>
              <w:rPr>
                <w:b/>
                <w:bCs/>
                <w:sz w:val="22"/>
                <w:szCs w:val="22"/>
              </w:rPr>
            </w:pPr>
            <w:r w:rsidRPr="00492043">
              <w:rPr>
                <w:b/>
                <w:bCs/>
                <w:sz w:val="22"/>
                <w:szCs w:val="22"/>
              </w:rPr>
              <w:t xml:space="preserve"> </w:t>
            </w:r>
          </w:p>
          <w:p w14:paraId="26F896D5" w14:textId="77777777" w:rsidR="00492043" w:rsidRPr="00492043" w:rsidRDefault="00492043" w:rsidP="00492043">
            <w:pPr>
              <w:spacing w:after="60"/>
              <w:ind w:left="30" w:right="-72"/>
              <w:jc w:val="both"/>
              <w:rPr>
                <w:b/>
                <w:bCs/>
                <w:sz w:val="22"/>
                <w:szCs w:val="22"/>
              </w:rPr>
            </w:pPr>
            <w:r w:rsidRPr="00492043">
              <w:rPr>
                <w:b/>
                <w:bCs/>
                <w:sz w:val="22"/>
                <w:szCs w:val="22"/>
              </w:rPr>
              <w:t>W tym kontekście należy interpretować dotychczasowe postanowienie § 7 ust. 2 projektu umowy przetwarzania danych "Wypowiedzenie umowy tożsame jest z terminem wypowiedzenia umowy, o której mowa w § 1 ust. 2". Powyższe postanowienie projektu umowy powierzenia przetwarzania danych należy rozumieć w ten sposób, że w przypadku rozwiązania umowy powierzenia przetwarzania danych rozwiązaniu ulega również umowa główna.</w:t>
            </w:r>
          </w:p>
          <w:p w14:paraId="29BF3043" w14:textId="77777777" w:rsidR="007B6471" w:rsidRPr="00F17BE7" w:rsidRDefault="007B6471" w:rsidP="00D5653B">
            <w:pPr>
              <w:spacing w:after="60"/>
              <w:ind w:left="30" w:right="-72"/>
              <w:jc w:val="both"/>
              <w:rPr>
                <w:sz w:val="22"/>
                <w:szCs w:val="22"/>
                <w:highlight w:val="darkGray"/>
              </w:rPr>
            </w:pPr>
          </w:p>
        </w:tc>
      </w:tr>
    </w:tbl>
    <w:p w14:paraId="36106799" w14:textId="77777777" w:rsidR="009230A1" w:rsidRDefault="009230A1" w:rsidP="009230A1">
      <w:pPr>
        <w:pStyle w:val="Tekstpodstawowy"/>
        <w:spacing w:before="120" w:after="480"/>
        <w:rPr>
          <w:sz w:val="22"/>
          <w:szCs w:val="22"/>
        </w:rPr>
      </w:pPr>
    </w:p>
    <w:p w14:paraId="582A0865" w14:textId="3537BB12" w:rsidR="006D4AB3" w:rsidRPr="00F17BE7" w:rsidRDefault="00BE62A3" w:rsidP="00BE62A3">
      <w:pPr>
        <w:pStyle w:val="Tekstpodstawowy"/>
        <w:spacing w:before="120" w:after="480"/>
        <w:ind w:left="3119" w:firstLine="425"/>
        <w:jc w:val="center"/>
        <w:rPr>
          <w:sz w:val="22"/>
          <w:szCs w:val="22"/>
        </w:rPr>
      </w:pPr>
      <w:r w:rsidRPr="00F17BE7">
        <w:rPr>
          <w:sz w:val="22"/>
          <w:szCs w:val="22"/>
        </w:rPr>
        <w:t>Przewodniczący Komisji Przetargowej</w:t>
      </w:r>
    </w:p>
    <w:p w14:paraId="5F90DF0F" w14:textId="77777777" w:rsidR="006D4AB3" w:rsidRPr="00F17BE7" w:rsidRDefault="00492043" w:rsidP="00492043">
      <w:pPr>
        <w:spacing w:before="120" w:after="120" w:line="360" w:lineRule="auto"/>
        <w:ind w:left="567"/>
        <w:jc w:val="center"/>
        <w:rPr>
          <w:sz w:val="22"/>
          <w:szCs w:val="22"/>
        </w:rPr>
      </w:pPr>
      <w:r>
        <w:rPr>
          <w:sz w:val="22"/>
          <w:szCs w:val="22"/>
        </w:rPr>
        <w:t xml:space="preserve">                                                       </w:t>
      </w:r>
      <w:r w:rsidR="007B6471" w:rsidRPr="00F17BE7">
        <w:rPr>
          <w:sz w:val="22"/>
          <w:szCs w:val="22"/>
        </w:rPr>
        <w:t>Piotr</w:t>
      </w:r>
      <w:r w:rsidR="006D4AB3" w:rsidRPr="00F17BE7">
        <w:rPr>
          <w:sz w:val="22"/>
          <w:szCs w:val="22"/>
        </w:rPr>
        <w:t xml:space="preserve"> </w:t>
      </w:r>
      <w:r w:rsidR="007B6471" w:rsidRPr="00F17BE7">
        <w:rPr>
          <w:sz w:val="22"/>
          <w:szCs w:val="22"/>
        </w:rPr>
        <w:t>Nowakowski</w:t>
      </w:r>
    </w:p>
    <w:sectPr w:rsidR="006D4AB3" w:rsidRPr="00F17BE7" w:rsidSect="0012774F">
      <w:headerReference w:type="default" r:id="rId24"/>
      <w:footerReference w:type="even" r:id="rId25"/>
      <w:footerReference w:type="default" r:id="rId26"/>
      <w:footerReference w:type="first" r:id="rId2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0E41" w14:textId="77777777" w:rsidR="00AB290C" w:rsidRDefault="00AB290C">
      <w:r>
        <w:separator/>
      </w:r>
    </w:p>
  </w:endnote>
  <w:endnote w:type="continuationSeparator" w:id="0">
    <w:p w14:paraId="41C7B6B7" w14:textId="77777777" w:rsidR="00AB290C" w:rsidRDefault="00AB2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E58D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72E3E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1A016" w14:textId="0B207A7B"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18A62" w14:textId="77777777" w:rsidR="006D4AB3" w:rsidRDefault="006D4AB3">
    <w:pPr>
      <w:pStyle w:val="Stopka"/>
      <w:pBdr>
        <w:bottom w:val="single" w:sz="6" w:space="0" w:color="auto"/>
      </w:pBdr>
      <w:tabs>
        <w:tab w:val="clear" w:pos="4536"/>
        <w:tab w:val="left" w:pos="6237"/>
      </w:tabs>
    </w:pPr>
  </w:p>
  <w:p w14:paraId="73B6A16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05AB10D" w14:textId="77777777" w:rsidR="006D4AB3" w:rsidRDefault="006D4AB3">
    <w:pPr>
      <w:pStyle w:val="Stopka"/>
      <w:tabs>
        <w:tab w:val="clear" w:pos="4536"/>
        <w:tab w:val="left" w:pos="6237"/>
      </w:tabs>
    </w:pPr>
  </w:p>
  <w:p w14:paraId="7247283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431A4" w14:textId="77777777" w:rsidR="00AB290C" w:rsidRDefault="00AB290C">
      <w:r>
        <w:separator/>
      </w:r>
    </w:p>
  </w:footnote>
  <w:footnote w:type="continuationSeparator" w:id="0">
    <w:p w14:paraId="22B42FCB" w14:textId="77777777" w:rsidR="00AB290C" w:rsidRDefault="00AB290C">
      <w:r>
        <w:continuationSeparator/>
      </w:r>
    </w:p>
  </w:footnote>
  <w:footnote w:id="1">
    <w:p w14:paraId="44B83976" w14:textId="77777777" w:rsidR="00E46DBC" w:rsidRPr="00E46DBC" w:rsidRDefault="00E46DBC" w:rsidP="00E46DBC">
      <w:pPr>
        <w:pStyle w:val="Tekstprzypisudolnego"/>
      </w:pPr>
      <w:r>
        <w:rPr>
          <w:rStyle w:val="Odwoanieprzypisudolnego"/>
        </w:rPr>
        <w:footnoteRef/>
      </w:r>
      <w:r>
        <w:t xml:space="preserve"> </w:t>
      </w:r>
      <w:r w:rsidRPr="00E46DBC">
        <w:t xml:space="preserve">Uzupełnione zgodnie z ofertą Wykonawcy </w:t>
      </w:r>
    </w:p>
    <w:p w14:paraId="6A813443" w14:textId="77777777" w:rsidR="00E46DBC" w:rsidRDefault="00E46DBC">
      <w:pPr>
        <w:pStyle w:val="Tekstprzypisudolnego"/>
      </w:pPr>
    </w:p>
  </w:footnote>
  <w:footnote w:id="2">
    <w:p w14:paraId="79BEEAB8" w14:textId="77777777" w:rsidR="00E46DBC" w:rsidRDefault="00E46DBC">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46931" w14:textId="5B6F03B8" w:rsidR="00AD5FC4" w:rsidRDefault="00AD5FC4" w:rsidP="00AD5FC4">
    <w:pPr>
      <w:pStyle w:val="Nagwek"/>
      <w:jc w:val="center"/>
    </w:pPr>
    <w:r>
      <w:rPr>
        <w:noProof/>
      </w:rPr>
      <w:drawing>
        <wp:inline distT="0" distB="0" distL="0" distR="0" wp14:anchorId="03166D2C" wp14:editId="42E974D0">
          <wp:extent cx="5759450" cy="738505"/>
          <wp:effectExtent l="0" t="0" r="0" b="4445"/>
          <wp:docPr id="13224576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57649"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38505"/>
                  </a:xfrm>
                  <a:prstGeom prst="rect">
                    <a:avLst/>
                  </a:prstGeom>
                  <a:noFill/>
                  <a:ln>
                    <a:noFill/>
                  </a:ln>
                </pic:spPr>
              </pic:pic>
            </a:graphicData>
          </a:graphic>
        </wp:inline>
      </w:drawing>
    </w:r>
  </w:p>
  <w:p w14:paraId="13290BB6" w14:textId="77777777" w:rsidR="007B6471" w:rsidRDefault="007B64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CBD"/>
    <w:multiLevelType w:val="hybridMultilevel"/>
    <w:tmpl w:val="9806B3E8"/>
    <w:lvl w:ilvl="0" w:tplc="15D62EB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1C7237B"/>
    <w:multiLevelType w:val="hybridMultilevel"/>
    <w:tmpl w:val="7FE294BE"/>
    <w:lvl w:ilvl="0" w:tplc="A118C00E">
      <w:start w:val="3"/>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56278A8"/>
    <w:multiLevelType w:val="hybridMultilevel"/>
    <w:tmpl w:val="A2DC3ED2"/>
    <w:lvl w:ilvl="0" w:tplc="8F8EBB88">
      <w:start w:val="1"/>
      <w:numFmt w:val="decimal"/>
      <w:lvlText w:val="%1."/>
      <w:lvlJc w:val="left"/>
      <w:pPr>
        <w:ind w:left="-635" w:firstLine="0"/>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tplc="D14A9B96">
      <w:start w:val="1"/>
      <w:numFmt w:val="lowerLetter"/>
      <w:lvlText w:val="%2"/>
      <w:lvlJc w:val="left"/>
      <w:pPr>
        <w:ind w:left="-2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5B5C4362">
      <w:start w:val="1"/>
      <w:numFmt w:val="lowerRoman"/>
      <w:lvlText w:val="%3"/>
      <w:lvlJc w:val="left"/>
      <w:pPr>
        <w:ind w:left="4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63A878FE">
      <w:start w:val="1"/>
      <w:numFmt w:val="decimal"/>
      <w:lvlText w:val="%4"/>
      <w:lvlJc w:val="left"/>
      <w:pPr>
        <w:ind w:left="11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0346F8A6">
      <w:start w:val="1"/>
      <w:numFmt w:val="lowerLetter"/>
      <w:lvlText w:val="%5"/>
      <w:lvlJc w:val="left"/>
      <w:pPr>
        <w:ind w:left="190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BA5E378C">
      <w:start w:val="1"/>
      <w:numFmt w:val="lowerRoman"/>
      <w:lvlText w:val="%6"/>
      <w:lvlJc w:val="left"/>
      <w:pPr>
        <w:ind w:left="262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445CE842">
      <w:start w:val="1"/>
      <w:numFmt w:val="decimal"/>
      <w:lvlText w:val="%7"/>
      <w:lvlJc w:val="left"/>
      <w:pPr>
        <w:ind w:left="33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D68AF0D4">
      <w:start w:val="1"/>
      <w:numFmt w:val="lowerLetter"/>
      <w:lvlText w:val="%8"/>
      <w:lvlJc w:val="left"/>
      <w:pPr>
        <w:ind w:left="40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A2A65CAC">
      <w:start w:val="1"/>
      <w:numFmt w:val="lowerRoman"/>
      <w:lvlText w:val="%9"/>
      <w:lvlJc w:val="left"/>
      <w:pPr>
        <w:ind w:left="47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num w:numId="1" w16cid:durableId="64882204">
    <w:abstractNumId w:val="5"/>
  </w:num>
  <w:num w:numId="2" w16cid:durableId="63259441">
    <w:abstractNumId w:val="8"/>
  </w:num>
  <w:num w:numId="3" w16cid:durableId="1795244510">
    <w:abstractNumId w:val="4"/>
  </w:num>
  <w:num w:numId="4" w16cid:durableId="321396589">
    <w:abstractNumId w:val="7"/>
  </w:num>
  <w:num w:numId="5" w16cid:durableId="1495880185">
    <w:abstractNumId w:val="1"/>
  </w:num>
  <w:num w:numId="6" w16cid:durableId="228156204">
    <w:abstractNumId w:val="2"/>
  </w:num>
  <w:num w:numId="7" w16cid:durableId="1414083499">
    <w:abstractNumId w:val="6"/>
  </w:num>
  <w:num w:numId="8" w16cid:durableId="241376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8941222">
    <w:abstractNumId w:val="0"/>
  </w:num>
  <w:num w:numId="10" w16cid:durableId="8441248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90C"/>
    <w:rsid w:val="00031374"/>
    <w:rsid w:val="00041C40"/>
    <w:rsid w:val="00075959"/>
    <w:rsid w:val="000A1097"/>
    <w:rsid w:val="000E2A8F"/>
    <w:rsid w:val="0012774F"/>
    <w:rsid w:val="001421E9"/>
    <w:rsid w:val="00144B7A"/>
    <w:rsid w:val="00180C6E"/>
    <w:rsid w:val="001C4E71"/>
    <w:rsid w:val="00207A29"/>
    <w:rsid w:val="00210F77"/>
    <w:rsid w:val="002525AD"/>
    <w:rsid w:val="002677C8"/>
    <w:rsid w:val="0029606A"/>
    <w:rsid w:val="002B7322"/>
    <w:rsid w:val="002C3D7D"/>
    <w:rsid w:val="002F1FCD"/>
    <w:rsid w:val="0031001E"/>
    <w:rsid w:val="00335598"/>
    <w:rsid w:val="00347661"/>
    <w:rsid w:val="003617A8"/>
    <w:rsid w:val="00427C7C"/>
    <w:rsid w:val="00480689"/>
    <w:rsid w:val="004848F3"/>
    <w:rsid w:val="00492043"/>
    <w:rsid w:val="004A75F2"/>
    <w:rsid w:val="004F19DA"/>
    <w:rsid w:val="005058A6"/>
    <w:rsid w:val="005144A9"/>
    <w:rsid w:val="00520165"/>
    <w:rsid w:val="0058329B"/>
    <w:rsid w:val="005B1B08"/>
    <w:rsid w:val="005B3D6C"/>
    <w:rsid w:val="005B5F34"/>
    <w:rsid w:val="005D437E"/>
    <w:rsid w:val="00632C3C"/>
    <w:rsid w:val="00662BDB"/>
    <w:rsid w:val="0069052D"/>
    <w:rsid w:val="006A5DF1"/>
    <w:rsid w:val="006B0C4F"/>
    <w:rsid w:val="006B3DFD"/>
    <w:rsid w:val="006B7198"/>
    <w:rsid w:val="006D4AB3"/>
    <w:rsid w:val="006F3B81"/>
    <w:rsid w:val="007A635F"/>
    <w:rsid w:val="007B6471"/>
    <w:rsid w:val="007C0752"/>
    <w:rsid w:val="007D7198"/>
    <w:rsid w:val="00814BF6"/>
    <w:rsid w:val="00870F9F"/>
    <w:rsid w:val="008804B6"/>
    <w:rsid w:val="00897AB0"/>
    <w:rsid w:val="008A3553"/>
    <w:rsid w:val="009003D1"/>
    <w:rsid w:val="0090485F"/>
    <w:rsid w:val="009230A1"/>
    <w:rsid w:val="00947A50"/>
    <w:rsid w:val="0097546E"/>
    <w:rsid w:val="009B05B2"/>
    <w:rsid w:val="00A10A27"/>
    <w:rsid w:val="00A37594"/>
    <w:rsid w:val="00A52253"/>
    <w:rsid w:val="00A63BDC"/>
    <w:rsid w:val="00A6741D"/>
    <w:rsid w:val="00A905AC"/>
    <w:rsid w:val="00A94604"/>
    <w:rsid w:val="00AA6B8E"/>
    <w:rsid w:val="00AB290C"/>
    <w:rsid w:val="00AD5FC4"/>
    <w:rsid w:val="00B1255C"/>
    <w:rsid w:val="00B153F9"/>
    <w:rsid w:val="00B242D9"/>
    <w:rsid w:val="00B352AF"/>
    <w:rsid w:val="00B56B80"/>
    <w:rsid w:val="00B708E9"/>
    <w:rsid w:val="00BA3BA9"/>
    <w:rsid w:val="00BA6584"/>
    <w:rsid w:val="00BB2FB0"/>
    <w:rsid w:val="00BE62A3"/>
    <w:rsid w:val="00BE7BFD"/>
    <w:rsid w:val="00BF655F"/>
    <w:rsid w:val="00C22A56"/>
    <w:rsid w:val="00C370F2"/>
    <w:rsid w:val="00C44EEC"/>
    <w:rsid w:val="00C51D02"/>
    <w:rsid w:val="00C77297"/>
    <w:rsid w:val="00C92070"/>
    <w:rsid w:val="00C95E59"/>
    <w:rsid w:val="00CF27B4"/>
    <w:rsid w:val="00CF29AD"/>
    <w:rsid w:val="00D22FFA"/>
    <w:rsid w:val="00D8461B"/>
    <w:rsid w:val="00D9049C"/>
    <w:rsid w:val="00D915F2"/>
    <w:rsid w:val="00DD24B3"/>
    <w:rsid w:val="00DF32E8"/>
    <w:rsid w:val="00E21B49"/>
    <w:rsid w:val="00E25B25"/>
    <w:rsid w:val="00E2789F"/>
    <w:rsid w:val="00E37800"/>
    <w:rsid w:val="00E46DBC"/>
    <w:rsid w:val="00E72428"/>
    <w:rsid w:val="00EA14B3"/>
    <w:rsid w:val="00EA416E"/>
    <w:rsid w:val="00F0162A"/>
    <w:rsid w:val="00F17BE7"/>
    <w:rsid w:val="00F2578D"/>
    <w:rsid w:val="00F40500"/>
    <w:rsid w:val="00F57E0F"/>
    <w:rsid w:val="00F612E6"/>
    <w:rsid w:val="00FC5957"/>
    <w:rsid w:val="00FD265E"/>
    <w:rsid w:val="00FE0E1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A461D8"/>
  <w15:chartTrackingRefBased/>
  <w15:docId w15:val="{26D3BFF0-4D6A-41FB-BA58-083A8C06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4F19DA"/>
    <w:rPr>
      <w:color w:val="0563C1" w:themeColor="hyperlink"/>
      <w:u w:val="single"/>
    </w:rPr>
  </w:style>
  <w:style w:type="character" w:styleId="Nierozpoznanawzmianka">
    <w:name w:val="Unresolved Mention"/>
    <w:basedOn w:val="Domylnaczcionkaakapitu"/>
    <w:uiPriority w:val="99"/>
    <w:semiHidden/>
    <w:unhideWhenUsed/>
    <w:rsid w:val="004F19DA"/>
    <w:rPr>
      <w:color w:val="605E5C"/>
      <w:shd w:val="clear" w:color="auto" w:fill="E1DFDD"/>
    </w:rPr>
  </w:style>
  <w:style w:type="paragraph" w:styleId="Tekstprzypisudolnego">
    <w:name w:val="footnote text"/>
    <w:basedOn w:val="Normalny"/>
    <w:link w:val="TekstprzypisudolnegoZnak"/>
    <w:uiPriority w:val="99"/>
    <w:unhideWhenUsed/>
    <w:rsid w:val="002677C8"/>
  </w:style>
  <w:style w:type="character" w:customStyle="1" w:styleId="TekstprzypisudolnegoZnak">
    <w:name w:val="Tekst przypisu dolnego Znak"/>
    <w:basedOn w:val="Domylnaczcionkaakapitu"/>
    <w:link w:val="Tekstprzypisudolnego"/>
    <w:uiPriority w:val="99"/>
    <w:rsid w:val="002677C8"/>
  </w:style>
  <w:style w:type="paragraph" w:styleId="NormalnyWeb">
    <w:name w:val="Normal (Web)"/>
    <w:basedOn w:val="Normalny"/>
    <w:rsid w:val="00E37800"/>
    <w:rPr>
      <w:sz w:val="24"/>
      <w:szCs w:val="24"/>
    </w:rPr>
  </w:style>
  <w:style w:type="character" w:styleId="Odwoanieprzypisudolnego">
    <w:name w:val="footnote reference"/>
    <w:basedOn w:val="Domylnaczcionkaakapitu"/>
    <w:rsid w:val="00E46DBC"/>
    <w:rPr>
      <w:vertAlign w:val="superscript"/>
    </w:rPr>
  </w:style>
  <w:style w:type="character" w:styleId="Odwoaniedokomentarza">
    <w:name w:val="annotation reference"/>
    <w:basedOn w:val="Domylnaczcionkaakapitu"/>
    <w:rsid w:val="00A37594"/>
    <w:rPr>
      <w:sz w:val="16"/>
      <w:szCs w:val="16"/>
    </w:rPr>
  </w:style>
  <w:style w:type="paragraph" w:styleId="Tekstkomentarza">
    <w:name w:val="annotation text"/>
    <w:basedOn w:val="Normalny"/>
    <w:link w:val="TekstkomentarzaZnak"/>
    <w:rsid w:val="00A37594"/>
  </w:style>
  <w:style w:type="character" w:customStyle="1" w:styleId="TekstkomentarzaZnak">
    <w:name w:val="Tekst komentarza Znak"/>
    <w:basedOn w:val="Domylnaczcionkaakapitu"/>
    <w:link w:val="Tekstkomentarza"/>
    <w:rsid w:val="00A37594"/>
  </w:style>
  <w:style w:type="paragraph" w:styleId="Tematkomentarza">
    <w:name w:val="annotation subject"/>
    <w:basedOn w:val="Tekstkomentarza"/>
    <w:next w:val="Tekstkomentarza"/>
    <w:link w:val="TematkomentarzaZnak"/>
    <w:rsid w:val="00A37594"/>
    <w:rPr>
      <w:b/>
      <w:bCs/>
    </w:rPr>
  </w:style>
  <w:style w:type="character" w:customStyle="1" w:styleId="TematkomentarzaZnak">
    <w:name w:val="Temat komentarza Znak"/>
    <w:basedOn w:val="TekstkomentarzaZnak"/>
    <w:link w:val="Tematkomentarza"/>
    <w:rsid w:val="00A37594"/>
    <w:rPr>
      <w:b/>
      <w:bCs/>
    </w:rPr>
  </w:style>
  <w:style w:type="character" w:customStyle="1" w:styleId="NagwekZnak">
    <w:name w:val="Nagłówek Znak"/>
    <w:basedOn w:val="Domylnaczcionkaakapitu"/>
    <w:link w:val="Nagwek"/>
    <w:uiPriority w:val="99"/>
    <w:rsid w:val="00AD5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yperlink" Target="http://e-propublico.pl" TargetMode="External"/><Relationship Id="rId18" Type="http://schemas.openxmlformats.org/officeDocument/2006/relationships/hyperlink" Target="http://narutowicz.krakow.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narutowicz.krakow.pl" TargetMode="External"/><Relationship Id="rId7" Type="http://schemas.openxmlformats.org/officeDocument/2006/relationships/endnotes" Target="endnotes.xml"/><Relationship Id="rId12" Type="http://schemas.openxmlformats.org/officeDocument/2006/relationships/hyperlink" Target="http://narutowicz.krakow.pl" TargetMode="External"/><Relationship Id="rId17" Type="http://schemas.openxmlformats.org/officeDocument/2006/relationships/hyperlink" Target="http://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narutowicz.krakow.pl" TargetMode="External"/><Relationship Id="rId20" Type="http://schemas.openxmlformats.org/officeDocument/2006/relationships/hyperlink" Target="http://e-propublico.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ropublico.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e-propublico.pl" TargetMode="External"/><Relationship Id="rId23" Type="http://schemas.openxmlformats.org/officeDocument/2006/relationships/hyperlink" Target="http://e-propublico.pl" TargetMode="External"/><Relationship Id="rId28" Type="http://schemas.openxmlformats.org/officeDocument/2006/relationships/fontTable" Target="fontTable.xml"/><Relationship Id="rId10" Type="http://schemas.openxmlformats.org/officeDocument/2006/relationships/hyperlink" Target="http://narutowicz.krakow.pl" TargetMode="External"/><Relationship Id="rId19" Type="http://schemas.openxmlformats.org/officeDocument/2006/relationships/hyperlink" Target="http://e-propublico.pl" TargetMode="External"/><Relationship Id="rId4" Type="http://schemas.openxmlformats.org/officeDocument/2006/relationships/settings" Target="settings.xml"/><Relationship Id="rId9" Type="http://schemas.openxmlformats.org/officeDocument/2006/relationships/hyperlink" Target="http://narutowicz.krakow.pl" TargetMode="External"/><Relationship Id="rId14" Type="http://schemas.openxmlformats.org/officeDocument/2006/relationships/hyperlink" Target="http://narutowicz.krakow.pl" TargetMode="External"/><Relationship Id="rId22" Type="http://schemas.openxmlformats.org/officeDocument/2006/relationships/hyperlink" Target="http://e-propublico.pl" TargetMode="Externa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DA17D-B032-4EEF-8A1C-DDA6A3D58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98</TotalTime>
  <Pages>13</Pages>
  <Words>5173</Words>
  <Characters>34279</Characters>
  <Application>Microsoft Office Word</Application>
  <DocSecurity>0</DocSecurity>
  <Lines>285</Lines>
  <Paragraphs>78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16</cp:revision>
  <cp:lastPrinted>2001-02-10T14:28:00Z</cp:lastPrinted>
  <dcterms:created xsi:type="dcterms:W3CDTF">2026-01-15T12:12:00Z</dcterms:created>
  <dcterms:modified xsi:type="dcterms:W3CDTF">2026-01-16T12:15:00Z</dcterms:modified>
</cp:coreProperties>
</file>