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E8324" w14:textId="77D75B4D" w:rsidR="002126C8" w:rsidRDefault="002126C8" w:rsidP="002126C8">
      <w:pPr>
        <w:spacing w:after="600"/>
        <w:rPr>
          <w:rFonts w:ascii="Arial" w:hAnsi="Arial" w:cs="Arial"/>
          <w:sz w:val="24"/>
          <w:szCs w:val="24"/>
        </w:rPr>
      </w:pPr>
      <w:r>
        <w:rPr>
          <w:noProof/>
        </w:rPr>
        <w:pict w14:anchorId="4BB8490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s2050" type="#_x0000_t75" style="position:absolute;margin-left:-50.75pt;margin-top:-50.55pt;width:550.1pt;height:64.7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  <v:imagedata r:id="rId6" o:title=""/>
            <o:lock v:ext="edit" aspectratio="f"/>
          </v:shape>
        </w:pict>
      </w:r>
    </w:p>
    <w:p w14:paraId="2BCCFD38" w14:textId="6F1A6EEE" w:rsidR="009432A1" w:rsidRPr="009432A1" w:rsidRDefault="005B531A" w:rsidP="009432A1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B531A">
        <w:rPr>
          <w:rFonts w:ascii="Arial" w:hAnsi="Arial" w:cs="Arial"/>
          <w:sz w:val="24"/>
          <w:szCs w:val="24"/>
        </w:rPr>
        <w:t>Kraków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Pr="005B531A">
        <w:rPr>
          <w:rFonts w:ascii="Arial" w:hAnsi="Arial" w:cs="Arial"/>
          <w:sz w:val="24"/>
          <w:szCs w:val="24"/>
        </w:rPr>
        <w:t>2026-01-16</w:t>
      </w:r>
    </w:p>
    <w:p w14:paraId="721B26CE" w14:textId="77777777" w:rsidR="009432A1" w:rsidRPr="009432A1" w:rsidRDefault="005B531A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B531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16ACA865" w14:textId="77777777" w:rsidR="009432A1" w:rsidRPr="009432A1" w:rsidRDefault="005B531A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5B531A">
        <w:rPr>
          <w:rFonts w:ascii="Arial" w:hAnsi="Arial" w:cs="Arial"/>
          <w:sz w:val="24"/>
          <w:szCs w:val="24"/>
        </w:rPr>
        <w:t>os. Na Skarpie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B531A">
        <w:rPr>
          <w:rFonts w:ascii="Arial" w:hAnsi="Arial" w:cs="Arial"/>
          <w:sz w:val="24"/>
          <w:szCs w:val="24"/>
        </w:rPr>
        <w:t>66</w:t>
      </w:r>
    </w:p>
    <w:p w14:paraId="78C4F265" w14:textId="77777777" w:rsidR="009432A1" w:rsidRPr="009432A1" w:rsidRDefault="005B531A" w:rsidP="009432A1">
      <w:pPr>
        <w:rPr>
          <w:rFonts w:ascii="Arial" w:hAnsi="Arial" w:cs="Arial"/>
          <w:sz w:val="24"/>
          <w:szCs w:val="24"/>
        </w:rPr>
      </w:pPr>
      <w:r w:rsidRPr="005B531A">
        <w:rPr>
          <w:rFonts w:ascii="Arial" w:hAnsi="Arial" w:cs="Arial"/>
          <w:sz w:val="24"/>
          <w:szCs w:val="24"/>
        </w:rPr>
        <w:t>31-913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5B531A">
        <w:rPr>
          <w:rFonts w:ascii="Arial" w:hAnsi="Arial" w:cs="Arial"/>
          <w:sz w:val="24"/>
          <w:szCs w:val="24"/>
        </w:rPr>
        <w:t>Kraków</w:t>
      </w:r>
    </w:p>
    <w:p w14:paraId="36940660" w14:textId="77777777"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7C56A1D" w14:textId="17AE89BD" w:rsidR="009432A1" w:rsidRDefault="009432A1" w:rsidP="009432A1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DE6CA2A" w14:textId="23B94DD1" w:rsidR="00DF1125" w:rsidRPr="002126C8" w:rsidRDefault="00DF1125" w:rsidP="009432A1">
      <w:pPr>
        <w:spacing w:after="600"/>
        <w:jc w:val="both"/>
        <w:rPr>
          <w:bCs/>
          <w:sz w:val="24"/>
          <w:szCs w:val="24"/>
        </w:rPr>
      </w:pPr>
      <w:r w:rsidRPr="002126C8">
        <w:rPr>
          <w:rFonts w:ascii="Arial" w:hAnsi="Arial" w:cs="Arial"/>
          <w:bCs/>
          <w:sz w:val="24"/>
          <w:szCs w:val="24"/>
        </w:rPr>
        <w:t>DZP-271-57/25-32.UG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14:paraId="06D9C78E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B84C131" w14:textId="77777777"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4EF4226E" w14:textId="77777777"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BC95425" w14:textId="77777777"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5AE0D2C" w14:textId="77777777"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14:paraId="1F81EEEA" w14:textId="77777777" w:rsidTr="00A652DF">
        <w:tc>
          <w:tcPr>
            <w:tcW w:w="2269" w:type="dxa"/>
            <w:shd w:val="clear" w:color="auto" w:fill="auto"/>
          </w:tcPr>
          <w:p w14:paraId="213C2308" w14:textId="77777777"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B18BFC7" w14:textId="77777777" w:rsidR="009432A1" w:rsidRPr="004E4B64" w:rsidRDefault="005B531A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531A">
              <w:rPr>
                <w:rFonts w:ascii="Arial" w:hAnsi="Arial" w:cs="Arial"/>
                <w:bCs/>
                <w:sz w:val="24"/>
                <w:szCs w:val="24"/>
              </w:rPr>
              <w:t>Rozbudowa systemu HIS o system dystrybucji i logistyki leków wraz z zakupem szaf dystrybucyjnych 2 komplety i interfejsów integracyjnych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B531A" w:rsidRPr="004E4B64" w14:paraId="16616014" w14:textId="77777777" w:rsidTr="00426AF7">
        <w:tc>
          <w:tcPr>
            <w:tcW w:w="2269" w:type="dxa"/>
            <w:shd w:val="clear" w:color="auto" w:fill="auto"/>
          </w:tcPr>
          <w:p w14:paraId="56B754A2" w14:textId="77777777" w:rsidR="005B531A" w:rsidRPr="004E4B64" w:rsidRDefault="005B531A" w:rsidP="00426A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236AB95" w14:textId="77777777" w:rsidR="005B531A" w:rsidRPr="004E4B64" w:rsidRDefault="005B531A" w:rsidP="00426A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B531A">
              <w:rPr>
                <w:rFonts w:ascii="Arial" w:hAnsi="Arial" w:cs="Arial"/>
                <w:bCs/>
                <w:sz w:val="24"/>
                <w:szCs w:val="24"/>
              </w:rPr>
              <w:t>SZP-271-57/25</w:t>
            </w:r>
          </w:p>
        </w:tc>
      </w:tr>
    </w:tbl>
    <w:p w14:paraId="30AF96CA" w14:textId="77777777"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B531A" w:rsidRPr="005B531A">
        <w:rPr>
          <w:rFonts w:ascii="Arial" w:hAnsi="Arial" w:cs="Arial"/>
          <w:sz w:val="24"/>
          <w:szCs w:val="24"/>
        </w:rPr>
        <w:t>(</w:t>
      </w:r>
      <w:proofErr w:type="spellStart"/>
      <w:r w:rsidR="005B531A" w:rsidRPr="005B531A">
        <w:rPr>
          <w:rFonts w:ascii="Arial" w:hAnsi="Arial" w:cs="Arial"/>
          <w:sz w:val="24"/>
          <w:szCs w:val="24"/>
        </w:rPr>
        <w:t>t.j</w:t>
      </w:r>
      <w:proofErr w:type="spellEnd"/>
      <w:r w:rsidR="005B531A" w:rsidRPr="005B531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B531A" w:rsidRPr="005B531A">
        <w:rPr>
          <w:rFonts w:ascii="Arial" w:hAnsi="Arial" w:cs="Arial"/>
          <w:sz w:val="24"/>
          <w:szCs w:val="24"/>
        </w:rPr>
        <w:t>późn</w:t>
      </w:r>
      <w:proofErr w:type="spellEnd"/>
      <w:r w:rsidR="005B531A" w:rsidRPr="005B531A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14:paraId="5B388DB6" w14:textId="77777777" w:rsidR="0069085C" w:rsidRPr="00382A4A" w:rsidRDefault="005B531A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B531A">
        <w:rPr>
          <w:rFonts w:ascii="Arial" w:hAnsi="Arial" w:cs="Arial"/>
          <w:b/>
          <w:sz w:val="24"/>
          <w:szCs w:val="24"/>
        </w:rPr>
        <w:t>1 032 550.00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14:paraId="00F27444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062FBBD" w14:textId="77777777"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06073DB" w14:textId="7B303FAF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14:paraId="21BDE1A1" w14:textId="77777777" w:rsidR="00B26E2C" w:rsidRDefault="00B26E2C" w:rsidP="00B26E2C">
      <w:pPr>
        <w:pStyle w:val="Tekstpodstawowy"/>
        <w:ind w:left="3117" w:right="-2" w:firstLine="423"/>
        <w:jc w:val="right"/>
        <w:rPr>
          <w:rFonts w:ascii="Arial" w:hAnsi="Arial" w:cs="Arial"/>
          <w:i/>
          <w:iCs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Dyrektor Szpitala </w:t>
      </w:r>
    </w:p>
    <w:p w14:paraId="0C85AEDD" w14:textId="77777777" w:rsidR="00B26E2C" w:rsidRPr="0022485D" w:rsidRDefault="00B26E2C" w:rsidP="00B26E2C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0E2492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E2492">
        <w:rPr>
          <w:rFonts w:ascii="Arial" w:hAnsi="Arial" w:cs="Arial"/>
          <w:i/>
          <w:iCs/>
          <w:szCs w:val="24"/>
        </w:rPr>
        <w:t>zdr</w:t>
      </w:r>
      <w:proofErr w:type="spellEnd"/>
      <w:r w:rsidRPr="000E2492">
        <w:rPr>
          <w:rFonts w:ascii="Arial" w:hAnsi="Arial" w:cs="Arial"/>
          <w:i/>
          <w:iCs/>
          <w:szCs w:val="24"/>
        </w:rPr>
        <w:t>. Jacek Żak</w:t>
      </w:r>
    </w:p>
    <w:p w14:paraId="05081297" w14:textId="77777777" w:rsidR="00B26E2C" w:rsidRPr="009432A1" w:rsidRDefault="00B26E2C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B26E2C" w:rsidRPr="009432A1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2BC96" w14:textId="77777777" w:rsidR="00EE41E0" w:rsidRDefault="00EE41E0">
      <w:r>
        <w:separator/>
      </w:r>
    </w:p>
  </w:endnote>
  <w:endnote w:type="continuationSeparator" w:id="0">
    <w:p w14:paraId="0612A859" w14:textId="77777777" w:rsidR="00EE41E0" w:rsidRDefault="00EE4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1818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71E87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93897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CCD6D0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BEB4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0DB718" w14:textId="77777777" w:rsidR="009F189D" w:rsidRDefault="009F189D">
    <w:pPr>
      <w:pStyle w:val="Stopka"/>
      <w:tabs>
        <w:tab w:val="clear" w:pos="4536"/>
      </w:tabs>
      <w:jc w:val="center"/>
    </w:pPr>
  </w:p>
  <w:p w14:paraId="6A35E5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02988" w14:textId="77777777" w:rsidR="00EE41E0" w:rsidRDefault="00EE41E0">
      <w:r>
        <w:separator/>
      </w:r>
    </w:p>
  </w:footnote>
  <w:footnote w:type="continuationSeparator" w:id="0">
    <w:p w14:paraId="7CB61273" w14:textId="77777777" w:rsidR="00EE41E0" w:rsidRDefault="00EE4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38EBC" w14:textId="77777777" w:rsidR="005B531A" w:rsidRDefault="005B53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EFB9C" w14:textId="7879B0CA" w:rsidR="005B531A" w:rsidRDefault="005B53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B60E1" w14:textId="77777777" w:rsidR="005B531A" w:rsidRDefault="005B53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1E0"/>
    <w:rsid w:val="00007727"/>
    <w:rsid w:val="00017720"/>
    <w:rsid w:val="00035488"/>
    <w:rsid w:val="000D7F25"/>
    <w:rsid w:val="000E00E5"/>
    <w:rsid w:val="00173B20"/>
    <w:rsid w:val="001C69FF"/>
    <w:rsid w:val="002126C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B531A"/>
    <w:rsid w:val="0069085C"/>
    <w:rsid w:val="007948F8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26E2C"/>
    <w:rsid w:val="00B426D2"/>
    <w:rsid w:val="00C236D3"/>
    <w:rsid w:val="00C659E2"/>
    <w:rsid w:val="00CB0802"/>
    <w:rsid w:val="00D7128F"/>
    <w:rsid w:val="00DF1125"/>
    <w:rsid w:val="00E20123"/>
    <w:rsid w:val="00EA3476"/>
    <w:rsid w:val="00EE41E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1333EDC"/>
  <w15:chartTrackingRefBased/>
  <w15:docId w15:val="{64A9AE35-71FF-413A-958B-E436DE51F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E20123"/>
  </w:style>
  <w:style w:type="character" w:customStyle="1" w:styleId="TekstpodstawowyZnak">
    <w:name w:val="Tekst podstawowy Znak"/>
    <w:link w:val="Tekstpodstawowy"/>
    <w:rsid w:val="00B26E2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2</cp:revision>
  <cp:lastPrinted>2026-01-16T08:31:00Z</cp:lastPrinted>
  <dcterms:created xsi:type="dcterms:W3CDTF">2026-01-16T08:33:00Z</dcterms:created>
  <dcterms:modified xsi:type="dcterms:W3CDTF">2026-01-16T08:33:00Z</dcterms:modified>
</cp:coreProperties>
</file>