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9ADFB" w14:textId="44CCBB48" w:rsidR="00FB7F50" w:rsidRPr="001C46FA" w:rsidRDefault="00DE4323" w:rsidP="001C46FA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C46FA">
        <w:rPr>
          <w:rFonts w:ascii="Verdana" w:hAnsi="Verdana"/>
          <w:sz w:val="18"/>
          <w:szCs w:val="18"/>
        </w:rPr>
        <w:t>Kraków</w:t>
      </w:r>
      <w:r w:rsidR="00FB7F50" w:rsidRPr="001C46FA">
        <w:rPr>
          <w:rFonts w:ascii="Verdana" w:hAnsi="Verdana"/>
          <w:sz w:val="18"/>
          <w:szCs w:val="18"/>
        </w:rPr>
        <w:t xml:space="preserve"> dnia: </w:t>
      </w:r>
      <w:r w:rsidRPr="001C46FA">
        <w:rPr>
          <w:rFonts w:ascii="Verdana" w:hAnsi="Verdana"/>
          <w:sz w:val="18"/>
          <w:szCs w:val="18"/>
        </w:rPr>
        <w:t>2026-01-15</w:t>
      </w:r>
    </w:p>
    <w:p w14:paraId="04F45246" w14:textId="77777777" w:rsidR="00DE4323" w:rsidRPr="001C46FA" w:rsidRDefault="00DE432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C46F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C0503F9" w14:textId="77777777" w:rsidR="00DE4323" w:rsidRPr="001C46FA" w:rsidRDefault="00DE432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C46F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776384E" w14:textId="77777777" w:rsidR="00FB7F50" w:rsidRPr="001C46FA" w:rsidRDefault="00DE432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C46F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D5AE1CC" w14:textId="77777777" w:rsidR="00FB7F50" w:rsidRPr="001C46FA" w:rsidRDefault="00DE4323" w:rsidP="00FB7F50">
      <w:pPr>
        <w:rPr>
          <w:rFonts w:ascii="Verdana" w:hAnsi="Verdana"/>
          <w:sz w:val="18"/>
          <w:szCs w:val="18"/>
        </w:rPr>
      </w:pPr>
      <w:r w:rsidRPr="001C46FA">
        <w:rPr>
          <w:rFonts w:ascii="Verdana" w:hAnsi="Verdana"/>
          <w:sz w:val="18"/>
          <w:szCs w:val="18"/>
        </w:rPr>
        <w:t>Al. Mickiewicza</w:t>
      </w:r>
      <w:r w:rsidR="00FB7F50" w:rsidRPr="001C46FA">
        <w:rPr>
          <w:rFonts w:ascii="Verdana" w:hAnsi="Verdana"/>
          <w:sz w:val="18"/>
          <w:szCs w:val="18"/>
        </w:rPr>
        <w:t xml:space="preserve"> </w:t>
      </w:r>
      <w:r w:rsidRPr="001C46FA">
        <w:rPr>
          <w:rFonts w:ascii="Verdana" w:hAnsi="Verdana"/>
          <w:sz w:val="18"/>
          <w:szCs w:val="18"/>
        </w:rPr>
        <w:t>30</w:t>
      </w:r>
    </w:p>
    <w:p w14:paraId="52954AAA" w14:textId="77777777" w:rsidR="00FB7F50" w:rsidRPr="001C46FA" w:rsidRDefault="00DE4323" w:rsidP="00FB7F50">
      <w:pPr>
        <w:rPr>
          <w:rFonts w:ascii="Verdana" w:hAnsi="Verdana"/>
          <w:sz w:val="18"/>
          <w:szCs w:val="18"/>
        </w:rPr>
      </w:pPr>
      <w:r w:rsidRPr="001C46FA">
        <w:rPr>
          <w:rFonts w:ascii="Verdana" w:hAnsi="Verdana"/>
          <w:sz w:val="18"/>
          <w:szCs w:val="18"/>
        </w:rPr>
        <w:t>30-059</w:t>
      </w:r>
      <w:r w:rsidR="00FB7F50" w:rsidRPr="001C46FA">
        <w:rPr>
          <w:rFonts w:ascii="Verdana" w:hAnsi="Verdana"/>
          <w:sz w:val="18"/>
          <w:szCs w:val="18"/>
        </w:rPr>
        <w:t xml:space="preserve"> </w:t>
      </w:r>
      <w:r w:rsidRPr="001C46FA">
        <w:rPr>
          <w:rFonts w:ascii="Verdana" w:hAnsi="Verdana"/>
          <w:sz w:val="18"/>
          <w:szCs w:val="18"/>
        </w:rPr>
        <w:t>Kraków</w:t>
      </w:r>
    </w:p>
    <w:p w14:paraId="445E49D4" w14:textId="77777777" w:rsidR="008642B3" w:rsidRPr="001C46FA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C46FA">
        <w:rPr>
          <w:rFonts w:ascii="Verdana" w:hAnsi="Verdana"/>
          <w:sz w:val="18"/>
          <w:szCs w:val="18"/>
        </w:rPr>
        <w:t>OGŁOSZENIE</w:t>
      </w:r>
    </w:p>
    <w:p w14:paraId="70431D55" w14:textId="77777777" w:rsidR="008642B3" w:rsidRPr="001C46FA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C46FA">
        <w:rPr>
          <w:rFonts w:ascii="Verdana" w:hAnsi="Verdana"/>
          <w:b/>
          <w:sz w:val="18"/>
          <w:szCs w:val="18"/>
        </w:rPr>
        <w:t xml:space="preserve">o </w:t>
      </w:r>
      <w:r w:rsidR="0054734E" w:rsidRPr="001C46FA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E4323" w:rsidRPr="001C46FA" w14:paraId="2E14A51C" w14:textId="77777777" w:rsidTr="00AD045A">
        <w:trPr>
          <w:trHeight w:val="638"/>
        </w:trPr>
        <w:tc>
          <w:tcPr>
            <w:tcW w:w="959" w:type="dxa"/>
          </w:tcPr>
          <w:p w14:paraId="59C9457B" w14:textId="77777777" w:rsidR="00DE4323" w:rsidRPr="001C46FA" w:rsidRDefault="00DE4323" w:rsidP="00AD045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C46F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97B666A" w14:textId="77777777" w:rsidR="00DE4323" w:rsidRPr="001C46FA" w:rsidRDefault="00DE4323" w:rsidP="00AD045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C46FA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1C46F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C46FA">
              <w:rPr>
                <w:rFonts w:ascii="Verdana" w:hAnsi="Verdana"/>
                <w:sz w:val="18"/>
                <w:szCs w:val="18"/>
              </w:rPr>
              <w:t>pn.</w:t>
            </w:r>
            <w:r w:rsidRPr="001C46F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C46F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C46FA">
              <w:rPr>
                <w:rFonts w:ascii="Verdana" w:hAnsi="Verdana"/>
                <w:b/>
                <w:bCs/>
                <w:sz w:val="18"/>
                <w:szCs w:val="18"/>
              </w:rPr>
              <w:t>dostawa zestawu do analizy polimerów metodą pirolizy sprzężonej z chromatografią gazową i spektrometrią mas (</w:t>
            </w:r>
            <w:proofErr w:type="spellStart"/>
            <w:r w:rsidRPr="001C46FA">
              <w:rPr>
                <w:rFonts w:ascii="Verdana" w:hAnsi="Verdana"/>
                <w:b/>
                <w:bCs/>
                <w:sz w:val="18"/>
                <w:szCs w:val="18"/>
              </w:rPr>
              <w:t>Py</w:t>
            </w:r>
            <w:proofErr w:type="spellEnd"/>
            <w:r w:rsidRPr="001C46FA">
              <w:rPr>
                <w:rFonts w:ascii="Verdana" w:hAnsi="Verdana"/>
                <w:b/>
                <w:bCs/>
                <w:sz w:val="18"/>
                <w:szCs w:val="18"/>
              </w:rPr>
              <w:t xml:space="preserve">-GC-MS) dla </w:t>
            </w:r>
            <w:proofErr w:type="spellStart"/>
            <w:r w:rsidRPr="001C46FA">
              <w:rPr>
                <w:rFonts w:ascii="Verdana" w:hAnsi="Verdana"/>
                <w:b/>
                <w:bCs/>
                <w:sz w:val="18"/>
                <w:szCs w:val="18"/>
              </w:rPr>
              <w:t>WIMiIP</w:t>
            </w:r>
            <w:proofErr w:type="spellEnd"/>
            <w:r w:rsidRPr="001C46FA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KC-DE-zp.272-620/25</w:t>
            </w:r>
            <w:r w:rsidRPr="001C46F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C46F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C46F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C46FA">
              <w:rPr>
                <w:rFonts w:ascii="Verdana" w:hAnsi="Verdana"/>
                <w:b/>
                <w:sz w:val="18"/>
                <w:szCs w:val="18"/>
              </w:rPr>
              <w:t xml:space="preserve"> KC-DE-zp.272-620/25</w:t>
            </w:r>
            <w:r w:rsidRPr="001C46F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90EEA47" w14:textId="77777777" w:rsidR="008642B3" w:rsidRPr="001C46F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C46FA">
        <w:rPr>
          <w:rFonts w:ascii="Verdana" w:hAnsi="Verdana"/>
          <w:sz w:val="18"/>
          <w:szCs w:val="18"/>
        </w:rPr>
        <w:t xml:space="preserve">Zamawiający, </w:t>
      </w:r>
      <w:r w:rsidR="00CC324B" w:rsidRPr="001C46FA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C46FA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C46FA">
        <w:rPr>
          <w:rFonts w:ascii="Verdana" w:hAnsi="Verdana"/>
          <w:sz w:val="18"/>
          <w:szCs w:val="18"/>
        </w:rPr>
        <w:t xml:space="preserve">ust. 1 pkt. 1 i </w:t>
      </w:r>
      <w:r w:rsidRPr="001C46FA">
        <w:rPr>
          <w:rFonts w:ascii="Verdana" w:hAnsi="Verdana"/>
          <w:sz w:val="18"/>
          <w:szCs w:val="18"/>
        </w:rPr>
        <w:t xml:space="preserve">ust. </w:t>
      </w:r>
      <w:r w:rsidR="00A17CDB" w:rsidRPr="001C46FA">
        <w:rPr>
          <w:rFonts w:ascii="Verdana" w:hAnsi="Verdana"/>
          <w:sz w:val="18"/>
          <w:szCs w:val="18"/>
        </w:rPr>
        <w:t>2</w:t>
      </w:r>
      <w:r w:rsidRPr="001C46FA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C46FA">
        <w:rPr>
          <w:rFonts w:ascii="Verdana" w:hAnsi="Verdana"/>
          <w:sz w:val="18"/>
          <w:szCs w:val="18"/>
        </w:rPr>
        <w:t xml:space="preserve"> </w:t>
      </w:r>
      <w:r w:rsidR="00CC1A8E" w:rsidRPr="001C46F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1C46FA">
        <w:rPr>
          <w:rFonts w:ascii="Verdana" w:hAnsi="Verdana"/>
          <w:sz w:val="18"/>
          <w:szCs w:val="18"/>
        </w:rPr>
        <w:t>t.j</w:t>
      </w:r>
      <w:proofErr w:type="spellEnd"/>
      <w:r w:rsidR="00CC1A8E" w:rsidRPr="001C46FA">
        <w:rPr>
          <w:rFonts w:ascii="Verdana" w:hAnsi="Verdana"/>
          <w:sz w:val="18"/>
          <w:szCs w:val="18"/>
        </w:rPr>
        <w:t xml:space="preserve">. ze zm.) </w:t>
      </w:r>
      <w:r w:rsidRPr="001C46FA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C46FA">
        <w:rPr>
          <w:rFonts w:ascii="Verdana" w:hAnsi="Verdana"/>
          <w:sz w:val="18"/>
          <w:szCs w:val="18"/>
        </w:rPr>
        <w:t>Pzp</w:t>
      </w:r>
      <w:proofErr w:type="spellEnd"/>
      <w:r w:rsidRPr="001C46FA">
        <w:rPr>
          <w:rFonts w:ascii="Verdana" w:hAnsi="Verdana"/>
          <w:sz w:val="18"/>
          <w:szCs w:val="18"/>
        </w:rPr>
        <w:t>”</w:t>
      </w:r>
      <w:r w:rsidR="00D26ED6" w:rsidRPr="001C46FA">
        <w:rPr>
          <w:rFonts w:ascii="Verdana" w:hAnsi="Verdana"/>
          <w:sz w:val="18"/>
          <w:szCs w:val="18"/>
        </w:rPr>
        <w:t xml:space="preserve">, </w:t>
      </w:r>
      <w:r w:rsidRPr="001C46FA">
        <w:rPr>
          <w:rFonts w:ascii="Verdana" w:hAnsi="Verdana"/>
          <w:sz w:val="18"/>
          <w:szCs w:val="18"/>
        </w:rPr>
        <w:t>informuje</w:t>
      </w:r>
      <w:r w:rsidR="00D26ED6" w:rsidRPr="001C46FA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C46FA">
        <w:rPr>
          <w:rFonts w:ascii="Verdana" w:hAnsi="Verdana"/>
          <w:sz w:val="18"/>
          <w:szCs w:val="18"/>
        </w:rPr>
        <w:t>najkorzystniejsz</w:t>
      </w:r>
      <w:r w:rsidR="00D26ED6" w:rsidRPr="001C46FA">
        <w:rPr>
          <w:rFonts w:ascii="Verdana" w:hAnsi="Verdana"/>
          <w:sz w:val="18"/>
          <w:szCs w:val="18"/>
        </w:rPr>
        <w:t xml:space="preserve">a wybrana została </w:t>
      </w:r>
      <w:r w:rsidR="00756CDA" w:rsidRPr="001C46FA">
        <w:rPr>
          <w:rFonts w:ascii="Verdana" w:hAnsi="Verdana"/>
          <w:sz w:val="18"/>
          <w:szCs w:val="18"/>
        </w:rPr>
        <w:t>ofer</w:t>
      </w:r>
      <w:r w:rsidR="00D26ED6" w:rsidRPr="001C46FA">
        <w:rPr>
          <w:rFonts w:ascii="Verdana" w:hAnsi="Verdana"/>
          <w:sz w:val="18"/>
          <w:szCs w:val="18"/>
        </w:rPr>
        <w:t>t</w:t>
      </w:r>
      <w:r w:rsidR="009F0E5C" w:rsidRPr="001C46FA">
        <w:rPr>
          <w:rFonts w:ascii="Verdana" w:hAnsi="Verdana"/>
          <w:sz w:val="18"/>
          <w:szCs w:val="18"/>
        </w:rPr>
        <w:t>a</w:t>
      </w:r>
      <w:r w:rsidR="00D26ED6" w:rsidRPr="001C46FA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E4323" w:rsidRPr="001C46FA" w14:paraId="76AB44C2" w14:textId="77777777" w:rsidTr="00AD045A">
        <w:trPr>
          <w:cantSplit/>
        </w:trPr>
        <w:tc>
          <w:tcPr>
            <w:tcW w:w="10150" w:type="dxa"/>
          </w:tcPr>
          <w:p w14:paraId="7C3E8E17" w14:textId="77777777" w:rsidR="00DE4323" w:rsidRPr="001C46FA" w:rsidRDefault="00DE4323" w:rsidP="00AD045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1C46FA">
              <w:rPr>
                <w:rFonts w:ascii="Verdana" w:hAnsi="Verdana"/>
                <w:b/>
                <w:sz w:val="18"/>
                <w:szCs w:val="18"/>
              </w:rPr>
              <w:t>Altium</w:t>
            </w:r>
            <w:proofErr w:type="spellEnd"/>
            <w:r w:rsidRPr="001C46FA">
              <w:rPr>
                <w:rFonts w:ascii="Verdana" w:hAnsi="Verdana"/>
                <w:b/>
                <w:sz w:val="18"/>
                <w:szCs w:val="18"/>
              </w:rPr>
              <w:t xml:space="preserve"> International Sp. z o. o.</w:t>
            </w:r>
          </w:p>
          <w:p w14:paraId="06DE0291" w14:textId="7F4DF2BC" w:rsidR="00DE4323" w:rsidRPr="001C46FA" w:rsidRDefault="00F37137" w:rsidP="00AD045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DE4323" w:rsidRPr="001C46FA">
              <w:rPr>
                <w:rFonts w:ascii="Verdana" w:hAnsi="Verdana"/>
                <w:bCs/>
                <w:sz w:val="18"/>
                <w:szCs w:val="18"/>
              </w:rPr>
              <w:t xml:space="preserve">Puławska 303 </w:t>
            </w:r>
          </w:p>
          <w:p w14:paraId="0E15320C" w14:textId="77777777" w:rsidR="00DE4323" w:rsidRPr="001C46FA" w:rsidRDefault="00DE4323" w:rsidP="00AD045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C46FA">
              <w:rPr>
                <w:rFonts w:ascii="Verdana" w:hAnsi="Verdana"/>
                <w:bCs/>
                <w:sz w:val="18"/>
                <w:szCs w:val="18"/>
              </w:rPr>
              <w:t>02-785 Warszawa</w:t>
            </w:r>
          </w:p>
          <w:p w14:paraId="177D7811" w14:textId="007F8E03" w:rsidR="00DE4323" w:rsidRPr="001C46FA" w:rsidRDefault="00DE4323" w:rsidP="00AD045A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373D721" w14:textId="7E38B723" w:rsidR="00DE4323" w:rsidRPr="001C46FA" w:rsidRDefault="00DE4323" w:rsidP="00AD045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C46FA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11434F" w:rsidRPr="001C46FA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1C46FA">
              <w:rPr>
                <w:rFonts w:ascii="Verdana" w:hAnsi="Verdana"/>
                <w:sz w:val="18"/>
                <w:szCs w:val="18"/>
              </w:rPr>
              <w:t>brutto</w:t>
            </w:r>
            <w:r w:rsidR="0011434F" w:rsidRPr="001C46FA">
              <w:rPr>
                <w:rFonts w:ascii="Verdana" w:hAnsi="Verdana"/>
                <w:sz w:val="18"/>
                <w:szCs w:val="18"/>
              </w:rPr>
              <w:t>:</w:t>
            </w:r>
            <w:r w:rsidRPr="001C46F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46FA">
              <w:rPr>
                <w:rFonts w:ascii="Verdana" w:hAnsi="Verdana"/>
                <w:b/>
                <w:sz w:val="18"/>
                <w:szCs w:val="18"/>
              </w:rPr>
              <w:t>398 889.00 zł</w:t>
            </w:r>
            <w:r w:rsidRPr="001C46F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E10D43F" w14:textId="77777777" w:rsidR="00DE4323" w:rsidRPr="001C46FA" w:rsidRDefault="00DE4323" w:rsidP="00AD045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C46FA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C46F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46FA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C46FA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379B872" w14:textId="77777777" w:rsidR="003A0AFC" w:rsidRPr="001C46FA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C46FA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5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411"/>
        <w:gridCol w:w="992"/>
        <w:gridCol w:w="1134"/>
        <w:gridCol w:w="1134"/>
        <w:gridCol w:w="992"/>
      </w:tblGrid>
      <w:tr w:rsidR="001C46FA" w:rsidRPr="001C46FA" w14:paraId="72E53FE8" w14:textId="77777777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AF3EA" w14:textId="77777777" w:rsidR="001C46FA" w:rsidRPr="001C46FA" w:rsidRDefault="001C46F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1C46FA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C5D9A" w14:textId="77777777" w:rsidR="001C46FA" w:rsidRPr="001C46FA" w:rsidRDefault="001C46F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D80D" w14:textId="77777777" w:rsidR="001C46FA" w:rsidRPr="001C46FA" w:rsidRDefault="001C46F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05558" w14:textId="77777777" w:rsidR="001C46FA" w:rsidRPr="001C46FA" w:rsidRDefault="001C46F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6FD03" w14:textId="77777777" w:rsidR="001C46FA" w:rsidRPr="001C46FA" w:rsidRDefault="001C46F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55972" w14:textId="77777777" w:rsidR="001C46FA" w:rsidRPr="001C46FA" w:rsidRDefault="001C46F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1C46FA" w:rsidRPr="001C46FA" w14:paraId="6155ECD7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18AC9" w14:textId="77777777" w:rsidR="001C46FA" w:rsidRPr="001C46FA" w:rsidRDefault="001C46F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2341" w14:textId="77777777" w:rsidR="001C46FA" w:rsidRPr="001C46FA" w:rsidRDefault="001C46F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1C46FA">
              <w:rPr>
                <w:rFonts w:ascii="Verdana" w:hAnsi="Verdana" w:cs="Times New Roman"/>
                <w:b/>
                <w:sz w:val="18"/>
                <w:szCs w:val="18"/>
              </w:rPr>
              <w:t>Altium</w:t>
            </w:r>
            <w:proofErr w:type="spellEnd"/>
            <w:r w:rsidRPr="001C46FA">
              <w:rPr>
                <w:rFonts w:ascii="Verdana" w:hAnsi="Verdana" w:cs="Times New Roman"/>
                <w:b/>
                <w:sz w:val="18"/>
                <w:szCs w:val="18"/>
              </w:rPr>
              <w:t xml:space="preserve"> International Sp. z o. o.</w:t>
            </w:r>
          </w:p>
          <w:p w14:paraId="40432D1C" w14:textId="77777777" w:rsidR="001C46FA" w:rsidRPr="001C46FA" w:rsidRDefault="001C46F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bCs/>
                <w:sz w:val="18"/>
                <w:szCs w:val="18"/>
              </w:rPr>
              <w:t xml:space="preserve">Ul. Puławska 303 </w:t>
            </w:r>
          </w:p>
          <w:p w14:paraId="6C26635C" w14:textId="77777777" w:rsidR="001C46FA" w:rsidRPr="001C46FA" w:rsidRDefault="001C46F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bCs/>
                <w:sz w:val="18"/>
                <w:szCs w:val="18"/>
              </w:rPr>
              <w:t>02-785 Warszawa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EB89C" w14:textId="77777777" w:rsidR="001C46FA" w:rsidRPr="001C46FA" w:rsidRDefault="001C46F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F9A3" w14:textId="77777777" w:rsidR="001C46FA" w:rsidRPr="001C46FA" w:rsidRDefault="001C46F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1A834" w14:textId="77777777" w:rsidR="001C46FA" w:rsidRPr="001C46FA" w:rsidRDefault="001C46F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E7908" w14:textId="77777777" w:rsidR="001C46FA" w:rsidRPr="001C46FA" w:rsidRDefault="001C46F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1C46FA" w:rsidRPr="001C46FA" w14:paraId="1E5C0E81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BD224" w14:textId="77777777" w:rsidR="001C46FA" w:rsidRPr="001C46FA" w:rsidRDefault="001C46F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98759" w14:textId="77777777" w:rsidR="001C46FA" w:rsidRPr="001C46FA" w:rsidRDefault="001C46F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b/>
                <w:sz w:val="18"/>
                <w:szCs w:val="18"/>
              </w:rPr>
              <w:t>„SHIM-POL A.M.BORZYMOWSKI” E. Borzymowska-Reszka, A. Reszka Spółka Jawna</w:t>
            </w:r>
          </w:p>
          <w:p w14:paraId="3A7A13C2" w14:textId="77777777" w:rsidR="001C46FA" w:rsidRPr="001C46FA" w:rsidRDefault="001C46F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bCs/>
                <w:sz w:val="18"/>
                <w:szCs w:val="18"/>
              </w:rPr>
              <w:t xml:space="preserve">Ul. Lubomirskiego 5 </w:t>
            </w:r>
          </w:p>
          <w:p w14:paraId="7854DCAE" w14:textId="77777777" w:rsidR="001C46FA" w:rsidRPr="001C46FA" w:rsidRDefault="001C46F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bCs/>
                <w:sz w:val="18"/>
                <w:szCs w:val="18"/>
              </w:rPr>
              <w:t>05-080 Izabelin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2EBEE" w14:textId="77777777" w:rsidR="001C46FA" w:rsidRPr="001C46FA" w:rsidRDefault="001C46F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C46FA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1F8E2" w14:textId="77777777" w:rsidR="001C46FA" w:rsidRPr="001C46FA" w:rsidRDefault="001C46F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1C46FA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5AD67" w14:textId="77777777" w:rsidR="001C46FA" w:rsidRPr="001C46FA" w:rsidRDefault="001C46F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1C46FA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9FDD7" w14:textId="77777777" w:rsidR="001C46FA" w:rsidRPr="001C46FA" w:rsidRDefault="001C46F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C46F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1C46FA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1C91E01D" w14:textId="77777777" w:rsidR="001C46FA" w:rsidRPr="001C46FA" w:rsidRDefault="001C46FA" w:rsidP="001C46FA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4CA525D5" w14:textId="116CF8CF" w:rsidR="001C46FA" w:rsidRPr="001C46FA" w:rsidRDefault="001C46FA" w:rsidP="001C46FA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1C46FA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1C46FA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0BE898A0" w14:textId="77777777" w:rsidR="00E85D70" w:rsidRPr="001C46FA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7533D903" w14:textId="77777777" w:rsidR="00F960D7" w:rsidRPr="001C46FA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1192C58" w14:textId="77777777" w:rsidR="00F960D7" w:rsidRPr="001C46FA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1C46F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69C67" w14:textId="77777777" w:rsidR="00355F7A" w:rsidRDefault="00355F7A">
      <w:r>
        <w:separator/>
      </w:r>
    </w:p>
  </w:endnote>
  <w:endnote w:type="continuationSeparator" w:id="0">
    <w:p w14:paraId="2EE7DE22" w14:textId="77777777" w:rsidR="00355F7A" w:rsidRDefault="00355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AB92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40BE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095FE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CB1099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E880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9F937" w14:textId="77777777" w:rsidR="00355F7A" w:rsidRDefault="00355F7A">
      <w:r>
        <w:separator/>
      </w:r>
    </w:p>
  </w:footnote>
  <w:footnote w:type="continuationSeparator" w:id="0">
    <w:p w14:paraId="4056EC3B" w14:textId="77777777" w:rsidR="00355F7A" w:rsidRDefault="00355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A7E8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9B13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E8F8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5F7A"/>
    <w:rsid w:val="00005838"/>
    <w:rsid w:val="00022322"/>
    <w:rsid w:val="00042497"/>
    <w:rsid w:val="000C1E6F"/>
    <w:rsid w:val="000E4E56"/>
    <w:rsid w:val="0011434F"/>
    <w:rsid w:val="001A1468"/>
    <w:rsid w:val="001B7815"/>
    <w:rsid w:val="001C31ED"/>
    <w:rsid w:val="001C46FA"/>
    <w:rsid w:val="002B1E4F"/>
    <w:rsid w:val="002B6761"/>
    <w:rsid w:val="003445A0"/>
    <w:rsid w:val="00355F7A"/>
    <w:rsid w:val="0037298A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323"/>
    <w:rsid w:val="00DE4BF6"/>
    <w:rsid w:val="00E30B2D"/>
    <w:rsid w:val="00E62859"/>
    <w:rsid w:val="00E85D70"/>
    <w:rsid w:val="00F33C66"/>
    <w:rsid w:val="00F37137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36CE8C"/>
  <w15:chartTrackingRefBased/>
  <w15:docId w15:val="{9BC0ECA4-D750-4E31-8C4D-894B1C066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C46F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1350</Characters>
  <Application>Microsoft Office Word</Application>
  <DocSecurity>0</DocSecurity>
  <Lines>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2026-01-15T09:08:00Z</dcterms:created>
  <dcterms:modified xsi:type="dcterms:W3CDTF">2026-01-15T09:08:00Z</dcterms:modified>
</cp:coreProperties>
</file>