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080D1D" w:rsidRPr="001F5F17" w:rsidRDefault="00080D1D" w:rsidP="00080D1D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1F5F17">
        <w:rPr>
          <w:rFonts w:ascii="Verdana" w:hAnsi="Verdana"/>
          <w:spacing w:val="20"/>
          <w:sz w:val="18"/>
          <w:szCs w:val="18"/>
        </w:rPr>
        <w:t>OŚWIADCZENIE</w:t>
      </w:r>
    </w:p>
    <w:p w:rsidR="00080D1D" w:rsidRPr="001F5F17" w:rsidRDefault="00080D1D" w:rsidP="00080D1D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1F5F17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080D1D" w:rsidRPr="001F5F17" w:rsidRDefault="00080D1D" w:rsidP="00080D1D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……………………………………………………………………………..</w:t>
      </w:r>
    </w:p>
    <w:p w:rsidR="00080D1D" w:rsidRPr="001F5F17" w:rsidRDefault="00080D1D" w:rsidP="00080D1D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080D1D" w:rsidRPr="001F5F17" w:rsidRDefault="00080D1D" w:rsidP="00080D1D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Na potrzeby postępowania o udzielenie zamówienia publicznego prowadzonym w trybie przetargu nieograniczonego na:</w:t>
      </w:r>
      <w:r w:rsidR="002C6CF4">
        <w:rPr>
          <w:rFonts w:ascii="Verdana" w:hAnsi="Verdana"/>
          <w:sz w:val="18"/>
          <w:szCs w:val="18"/>
        </w:rPr>
        <w:t xml:space="preserve"> </w:t>
      </w:r>
      <w:r w:rsidR="002C6CF4" w:rsidRPr="002C6CF4">
        <w:rPr>
          <w:rFonts w:ascii="Verdana" w:eastAsia="Times New Roman" w:hAnsi="Verdana"/>
          <w:b/>
          <w:sz w:val="18"/>
          <w:szCs w:val="18"/>
          <w:lang w:eastAsia="pl-PL"/>
        </w:rPr>
        <w:t>Dostawa sprzętu komputerowego dla CR - KC-DE-zp.272-711/25</w:t>
      </w:r>
    </w:p>
    <w:p w:rsidR="00080D1D" w:rsidRPr="001F5F17" w:rsidRDefault="00080D1D" w:rsidP="00080D1D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działając na podstawie art. 108 ust. 1 pkt 5 ustawy z dnia 29 stycznia 2004 roku - Prawo zamówień publicznych (</w:t>
      </w:r>
      <w:proofErr w:type="spellStart"/>
      <w:r w:rsidRPr="001F5F17">
        <w:rPr>
          <w:rFonts w:ascii="Verdana" w:hAnsi="Verdana"/>
          <w:sz w:val="18"/>
          <w:szCs w:val="18"/>
        </w:rPr>
        <w:t>t.j</w:t>
      </w:r>
      <w:proofErr w:type="spellEnd"/>
      <w:r w:rsidRPr="001F5F17">
        <w:rPr>
          <w:rFonts w:ascii="Verdana" w:hAnsi="Verdana"/>
          <w:sz w:val="18"/>
          <w:szCs w:val="18"/>
        </w:rPr>
        <w:t xml:space="preserve">. Dz.U. z 2024r. poz. 1320 z </w:t>
      </w:r>
      <w:proofErr w:type="spellStart"/>
      <w:r w:rsidRPr="001F5F17">
        <w:rPr>
          <w:rFonts w:ascii="Verdana" w:hAnsi="Verdana"/>
          <w:sz w:val="18"/>
          <w:szCs w:val="18"/>
        </w:rPr>
        <w:t>późn</w:t>
      </w:r>
      <w:proofErr w:type="spellEnd"/>
      <w:r w:rsidRPr="001F5F17">
        <w:rPr>
          <w:rFonts w:ascii="Verdana" w:hAnsi="Verdana"/>
          <w:sz w:val="18"/>
          <w:szCs w:val="18"/>
        </w:rPr>
        <w:t>. zm.).</w:t>
      </w:r>
      <w:bookmarkStart w:id="0" w:name="_GoBack"/>
      <w:bookmarkEnd w:id="0"/>
    </w:p>
    <w:p w:rsidR="00080D1D" w:rsidRPr="001F5F17" w:rsidRDefault="00080D1D" w:rsidP="00080D1D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1F5F17">
        <w:rPr>
          <w:rFonts w:ascii="Verdana" w:hAnsi="Verdana"/>
          <w:sz w:val="18"/>
          <w:szCs w:val="18"/>
        </w:rPr>
        <w:t xml:space="preserve"> </w:t>
      </w:r>
      <w:r w:rsidRPr="001F5F17">
        <w:rPr>
          <w:rFonts w:ascii="Verdana" w:hAnsi="Verdana"/>
          <w:b/>
          <w:bCs/>
          <w:sz w:val="18"/>
          <w:szCs w:val="18"/>
        </w:rPr>
        <w:t>art. 108 ust. 1 pkt 5)</w:t>
      </w:r>
      <w:r w:rsidRPr="001F5F17">
        <w:rPr>
          <w:rFonts w:ascii="Verdana" w:hAnsi="Verdana"/>
          <w:sz w:val="18"/>
          <w:szCs w:val="18"/>
        </w:rPr>
        <w:t xml:space="preserve">  ustawy z dnia 11 września 2019 roku - Prawo zamówień publicznych (Dz. U. z 2023. poz. 1605) </w:t>
      </w:r>
      <w:r w:rsidRPr="001F5F1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1F5F1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1F5F1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1F5F17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1F5F17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1F5F1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080D1D" w:rsidRPr="001F5F17" w:rsidRDefault="00080D1D" w:rsidP="00080D1D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1F5F1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080D1D" w:rsidRPr="001F5F17" w:rsidRDefault="00080D1D" w:rsidP="00080D1D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080D1D" w:rsidRPr="001F5F17" w:rsidRDefault="00080D1D" w:rsidP="00080D1D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:rsidR="00080D1D" w:rsidRPr="001F5F17" w:rsidRDefault="00080D1D" w:rsidP="00080D1D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 w stosunku do Wykonawców, którzy złożyli odrębne oferty, w niniejszym postępowaniu o udzielenie zamówienia publicznego.</w:t>
      </w:r>
    </w:p>
    <w:p w:rsidR="00080D1D" w:rsidRPr="001F5F17" w:rsidRDefault="00080D1D" w:rsidP="00080D1D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80D1D" w:rsidRPr="001F5F17" w:rsidTr="00204FF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D1D" w:rsidRPr="001F5F17" w:rsidRDefault="00080D1D" w:rsidP="00204FF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D1D" w:rsidRPr="001F5F17" w:rsidRDefault="00080D1D" w:rsidP="00204FF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D1D" w:rsidRPr="001F5F17" w:rsidRDefault="00080D1D" w:rsidP="00204FF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080D1D" w:rsidRPr="001F5F17" w:rsidTr="00204FF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D1D" w:rsidRPr="001F5F17" w:rsidRDefault="00080D1D" w:rsidP="00204FF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D1D" w:rsidRPr="001F5F17" w:rsidRDefault="00080D1D" w:rsidP="00204FF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D1D" w:rsidRPr="001F5F17" w:rsidRDefault="00080D1D" w:rsidP="00204FF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80D1D" w:rsidRPr="001F5F17" w:rsidTr="00204FF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D1D" w:rsidRPr="001F5F17" w:rsidRDefault="00080D1D" w:rsidP="00204FF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D1D" w:rsidRPr="001F5F17" w:rsidRDefault="00080D1D" w:rsidP="00204FF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D1D" w:rsidRPr="001F5F17" w:rsidRDefault="00080D1D" w:rsidP="00204FF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080D1D" w:rsidRPr="001F5F17" w:rsidTr="00204FF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D1D" w:rsidRPr="001F5F17" w:rsidRDefault="00080D1D" w:rsidP="00204FF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D1D" w:rsidRPr="001F5F17" w:rsidRDefault="00080D1D" w:rsidP="00204FF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D1D" w:rsidRPr="001F5F17" w:rsidRDefault="00080D1D" w:rsidP="00204FF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080D1D" w:rsidRPr="001F5F17" w:rsidRDefault="00080D1D" w:rsidP="00080D1D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080D1D" w:rsidRPr="001F5F17" w:rsidRDefault="00080D1D" w:rsidP="00080D1D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080D1D" w:rsidRPr="001F5F17" w:rsidRDefault="00080D1D" w:rsidP="00080D1D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080D1D" w:rsidRPr="001F5F17" w:rsidRDefault="00080D1D" w:rsidP="00080D1D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080D1D" w:rsidRPr="001F5F17" w:rsidRDefault="00080D1D" w:rsidP="00080D1D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080D1D" w:rsidRPr="001F5F17" w:rsidRDefault="00080D1D" w:rsidP="00080D1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080D1D" w:rsidRPr="001F5F17" w:rsidRDefault="00080D1D" w:rsidP="00080D1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1F5F1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080D1D" w:rsidRPr="00B51E99" w:rsidRDefault="00080D1D" w:rsidP="00080D1D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080D1D" w:rsidRPr="001F5F17" w:rsidRDefault="00080D1D" w:rsidP="00080D1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</w:pPr>
      <w:r w:rsidRPr="001F5F17">
        <w:rPr>
          <w:rFonts w:ascii="Verdana" w:hAnsi="Verdana" w:cs="Calibri"/>
          <w:color w:val="FF0000"/>
          <w:sz w:val="18"/>
          <w:szCs w:val="18"/>
          <w:lang w:eastAsia="zh-CN"/>
        </w:rPr>
        <w:t>Oświadczenie</w:t>
      </w: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 xml:space="preserve"> należy sporządzić w postaci elektronicznej i podpisać kwalifikowanym</w:t>
      </w:r>
    </w:p>
    <w:p w:rsidR="00080D1D" w:rsidRPr="001F5F17" w:rsidRDefault="00080D1D" w:rsidP="00080D1D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8"/>
          <w:szCs w:val="18"/>
          <w:lang w:eastAsia="zh-CN"/>
        </w:rPr>
      </w:pP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>podpisem elektronicznym</w:t>
      </w:r>
    </w:p>
    <w:p w:rsidR="00080D1D" w:rsidRPr="005741C5" w:rsidRDefault="00080D1D" w:rsidP="00080D1D">
      <w:pPr>
        <w:widowControl w:val="0"/>
        <w:adjustRightInd w:val="0"/>
        <w:jc w:val="center"/>
        <w:textAlignment w:val="baseline"/>
      </w:pPr>
    </w:p>
    <w:p w:rsidR="00E67EFE" w:rsidRPr="005741C5" w:rsidRDefault="00E67EFE" w:rsidP="00080D1D">
      <w:pPr>
        <w:pStyle w:val="Nagwek3"/>
        <w:ind w:left="0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0904" w:rsidRDefault="00330904">
      <w:pPr>
        <w:spacing w:after="0" w:line="240" w:lineRule="auto"/>
      </w:pPr>
      <w:r>
        <w:separator/>
      </w:r>
    </w:p>
  </w:endnote>
  <w:endnote w:type="continuationSeparator" w:id="0">
    <w:p w:rsidR="00330904" w:rsidRDefault="00330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2C6CF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2C6CF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C6CF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C6C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0904" w:rsidRDefault="00330904">
      <w:pPr>
        <w:spacing w:after="0" w:line="240" w:lineRule="auto"/>
      </w:pPr>
      <w:r>
        <w:separator/>
      </w:r>
    </w:p>
  </w:footnote>
  <w:footnote w:type="continuationSeparator" w:id="0">
    <w:p w:rsidR="00330904" w:rsidRDefault="003309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C6C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C6C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2C6C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30904"/>
    <w:rsid w:val="000563B7"/>
    <w:rsid w:val="00080D1D"/>
    <w:rsid w:val="000E6C60"/>
    <w:rsid w:val="001F4E82"/>
    <w:rsid w:val="00237270"/>
    <w:rsid w:val="00285E58"/>
    <w:rsid w:val="002C6CF4"/>
    <w:rsid w:val="00330904"/>
    <w:rsid w:val="003D1274"/>
    <w:rsid w:val="00430A9F"/>
    <w:rsid w:val="005741C5"/>
    <w:rsid w:val="005E5BD1"/>
    <w:rsid w:val="00623F70"/>
    <w:rsid w:val="008D11D6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841A17D"/>
  <w15:docId w15:val="{5FB5BA64-DA3B-4008-A9D7-26899ED08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0D1D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080D1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88410-2A5D-4A30-ABAE-D222B97D6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4</cp:revision>
  <dcterms:created xsi:type="dcterms:W3CDTF">2026-01-15T12:33:00Z</dcterms:created>
  <dcterms:modified xsi:type="dcterms:W3CDTF">2026-01-15T12:37:00Z</dcterms:modified>
</cp:coreProperties>
</file>