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F290D" w14:textId="77777777" w:rsidR="001A4CF3" w:rsidRDefault="001A4CF3" w:rsidP="001A4CF3">
      <w:pPr>
        <w:keepNext/>
        <w:jc w:val="right"/>
        <w:outlineLvl w:val="2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ab/>
      </w:r>
      <w:r>
        <w:rPr>
          <w:rFonts w:ascii="Verdana" w:hAnsi="Verdana"/>
          <w:bCs/>
          <w:color w:val="000000"/>
          <w:sz w:val="20"/>
          <w:szCs w:val="20"/>
        </w:rPr>
        <w:tab/>
      </w:r>
      <w:r>
        <w:rPr>
          <w:rFonts w:ascii="Verdana" w:hAnsi="Verdana"/>
          <w:bCs/>
          <w:color w:val="000000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sz w:val="20"/>
          <w:szCs w:val="20"/>
        </w:rPr>
        <w:t>Załącznik nr 1</w:t>
      </w:r>
    </w:p>
    <w:p w14:paraId="25D6A25A" w14:textId="77777777" w:rsidR="001A4CF3" w:rsidRDefault="001A4CF3" w:rsidP="001A4CF3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000000"/>
          <w:sz w:val="20"/>
          <w:szCs w:val="20"/>
        </w:rPr>
      </w:pPr>
    </w:p>
    <w:p w14:paraId="361F2D3D" w14:textId="44A07CAB" w:rsidR="001A4CF3" w:rsidRDefault="001A4CF3" w:rsidP="001A4CF3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FORMULARZ OFERTY</w:t>
      </w:r>
    </w:p>
    <w:p w14:paraId="65174F21" w14:textId="77777777" w:rsidR="001A4CF3" w:rsidRDefault="001A4CF3" w:rsidP="001A4CF3">
      <w:pPr>
        <w:tabs>
          <w:tab w:val="left" w:pos="694"/>
          <w:tab w:val="right" w:pos="9000"/>
        </w:tabs>
        <w:rPr>
          <w:rFonts w:ascii="Verdana" w:hAnsi="Verdana"/>
          <w:b/>
          <w:color w:val="000000"/>
          <w:sz w:val="20"/>
          <w:szCs w:val="20"/>
        </w:rPr>
      </w:pPr>
    </w:p>
    <w:p w14:paraId="4A439A40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NAZWA WYKONAWCY:……………………………………………………………………..</w:t>
      </w:r>
    </w:p>
    <w:p w14:paraId="1E816D5B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FORMA PROWADZONEJ DZIAŁALNOŚCI: .........................................................................</w:t>
      </w:r>
    </w:p>
    <w:p w14:paraId="664D094F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ADRES:…………………………………………………………………………………………</w:t>
      </w:r>
    </w:p>
    <w:p w14:paraId="346AFFF4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POWIAT:…………………………………WOJEWÓDZTWO …………………………….....</w:t>
      </w:r>
    </w:p>
    <w:p w14:paraId="07EA0ED5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  <w:lang w:val="de-DE"/>
        </w:rPr>
      </w:pPr>
      <w:r>
        <w:rPr>
          <w:rFonts w:ascii="Verdana" w:hAnsi="Verdana"/>
          <w:color w:val="000000"/>
          <w:sz w:val="20"/>
          <w:szCs w:val="20"/>
          <w:lang w:val="de-DE"/>
        </w:rPr>
        <w:t>TEL.</w:t>
      </w:r>
      <w:r>
        <w:rPr>
          <w:rFonts w:ascii="Verdana" w:hAnsi="Verdana"/>
          <w:color w:val="000000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947B707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  <w:lang w:val="de-DE"/>
        </w:rPr>
      </w:pPr>
      <w:r>
        <w:rPr>
          <w:rFonts w:ascii="Verdana" w:hAnsi="Verdana"/>
          <w:color w:val="000000"/>
          <w:sz w:val="20"/>
          <w:szCs w:val="20"/>
          <w:lang w:val="de-DE"/>
        </w:rPr>
        <w:t xml:space="preserve">FAX </w:t>
      </w:r>
      <w:r>
        <w:rPr>
          <w:rFonts w:ascii="Verdana" w:hAnsi="Verdana"/>
          <w:color w:val="000000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F45637C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  <w:lang w:val="de-DE"/>
        </w:rPr>
      </w:pPr>
      <w:r>
        <w:rPr>
          <w:rFonts w:ascii="Verdana" w:hAnsi="Verdana"/>
          <w:color w:val="000000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4063AA6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color w:val="000000"/>
          <w:sz w:val="20"/>
          <w:szCs w:val="20"/>
        </w:rPr>
        <w:t>REGON:………………………………………………...</w:t>
      </w:r>
    </w:p>
    <w:p w14:paraId="2E04F1C2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BANK/ NR KONTA ……………………………………………………………………………</w:t>
      </w:r>
    </w:p>
    <w:p w14:paraId="0EBB7845" w14:textId="77777777" w:rsidR="001A4CF3" w:rsidRDefault="001A4CF3" w:rsidP="001A4CF3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Do: Nazwa i siedziba Zamawiającego:</w:t>
      </w:r>
    </w:p>
    <w:p w14:paraId="4901ABE8" w14:textId="77777777" w:rsidR="001A4CF3" w:rsidRDefault="001A4CF3" w:rsidP="001A4CF3">
      <w:pPr>
        <w:ind w:right="-110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Akademia Górniczo – Hutnicza im. Stanisława Staszica w Krakowie</w:t>
      </w:r>
    </w:p>
    <w:p w14:paraId="602CD000" w14:textId="77777777" w:rsidR="001A4CF3" w:rsidRDefault="001A4CF3" w:rsidP="001A4CF3">
      <w:pPr>
        <w:ind w:right="-110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Dział Zamówień Publicznych  </w:t>
      </w:r>
    </w:p>
    <w:p w14:paraId="32347F58" w14:textId="77777777" w:rsidR="001A4CF3" w:rsidRDefault="001A4CF3" w:rsidP="001A4CF3">
      <w:pPr>
        <w:ind w:right="-110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Al. Mickiewicza 30, 30-059 Kraków,  </w:t>
      </w:r>
    </w:p>
    <w:p w14:paraId="230629AA" w14:textId="77777777" w:rsidR="001A4CF3" w:rsidRDefault="001A4CF3" w:rsidP="001A4CF3">
      <w:pPr>
        <w:ind w:firstLine="3969"/>
        <w:rPr>
          <w:rFonts w:ascii="Verdana" w:hAnsi="Verdana"/>
          <w:b/>
          <w:color w:val="000000"/>
          <w:sz w:val="20"/>
          <w:szCs w:val="20"/>
        </w:rPr>
      </w:pPr>
    </w:p>
    <w:p w14:paraId="3E79184E" w14:textId="146DD118" w:rsidR="001A4CF3" w:rsidRDefault="001A4CF3" w:rsidP="001A4CF3">
      <w:pPr>
        <w:widowControl w:val="0"/>
        <w:ind w:right="1"/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bCs/>
          <w:iCs/>
          <w:color w:val="000000"/>
          <w:sz w:val="20"/>
          <w:szCs w:val="20"/>
        </w:rPr>
        <w:t>Wykonanie dokumentacji projektowej modernizacji (przebudowy i remontu kapitalnego) budynku domu studenckiego DS6 „Bratek” przy ul. Rostafińskiego 6 w Krakowie – KC-DE-zp.272-723/25</w:t>
      </w:r>
      <w:r>
        <w:rPr>
          <w:rFonts w:ascii="Verdana" w:hAnsi="Verdana"/>
          <w:b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t>oferuję realizację przedmiotu zamówienia, zgodnie z zasadami określonymi w specyfikacji warunków zamówienia.</w:t>
      </w:r>
    </w:p>
    <w:p w14:paraId="75E67AA5" w14:textId="77777777" w:rsidR="001A4CF3" w:rsidRDefault="001A4CF3" w:rsidP="001A4CF3">
      <w:pPr>
        <w:tabs>
          <w:tab w:val="right" w:pos="9000"/>
        </w:tabs>
        <w:rPr>
          <w:rFonts w:ascii="Verdana" w:hAnsi="Verdana"/>
          <w:color w:val="000000"/>
          <w:sz w:val="20"/>
          <w:szCs w:val="20"/>
        </w:rPr>
      </w:pPr>
    </w:p>
    <w:p w14:paraId="25FBF1D9" w14:textId="77777777" w:rsidR="001A4CF3" w:rsidRDefault="001A4CF3" w:rsidP="001A4CF3">
      <w:pPr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Cena brutto za całość tj. Etap I÷II:   ..........................................PLN</w:t>
      </w:r>
    </w:p>
    <w:p w14:paraId="4D79C682" w14:textId="77777777" w:rsidR="001A4CF3" w:rsidRDefault="001A4CF3" w:rsidP="001A4CF3">
      <w:pPr>
        <w:widowControl w:val="0"/>
        <w:ind w:right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Słownie brutto :....................................................................</w:t>
      </w:r>
    </w:p>
    <w:p w14:paraId="53C1374D" w14:textId="77777777" w:rsidR="001A4CF3" w:rsidRDefault="001A4CF3" w:rsidP="001A4CF3">
      <w:pPr>
        <w:widowControl w:val="0"/>
        <w:ind w:right="1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w tym:</w:t>
      </w:r>
    </w:p>
    <w:p w14:paraId="36736927" w14:textId="6CF3ADD2" w:rsidR="001A4CF3" w:rsidRDefault="001A4CF3" w:rsidP="001A4CF3">
      <w:pPr>
        <w:widowControl w:val="0"/>
        <w:ind w:right="1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Cena brutto za etap I: ………………… PLN </w:t>
      </w:r>
      <w:r>
        <w:rPr>
          <w:rFonts w:ascii="Verdana" w:hAnsi="Verdana"/>
          <w:bCs/>
          <w:color w:val="000000"/>
          <w:sz w:val="20"/>
          <w:szCs w:val="20"/>
        </w:rPr>
        <w:t xml:space="preserve">(nie mniej niż 85% </w:t>
      </w:r>
      <w:r w:rsidR="00D04EFF">
        <w:rPr>
          <w:rFonts w:ascii="Verdana" w:hAnsi="Verdana"/>
          <w:bCs/>
          <w:color w:val="000000"/>
          <w:sz w:val="20"/>
          <w:szCs w:val="20"/>
        </w:rPr>
        <w:t xml:space="preserve">a nie więcej niż 90% </w:t>
      </w:r>
      <w:r>
        <w:rPr>
          <w:rFonts w:ascii="Verdana" w:hAnsi="Verdana"/>
          <w:bCs/>
          <w:color w:val="000000"/>
          <w:sz w:val="20"/>
          <w:szCs w:val="20"/>
        </w:rPr>
        <w:t>wartości</w:t>
      </w:r>
      <w:r w:rsidR="00D04EFF">
        <w:rPr>
          <w:rFonts w:ascii="Verdana" w:hAnsi="Verdana"/>
          <w:bCs/>
          <w:color w:val="000000"/>
          <w:sz w:val="20"/>
          <w:szCs w:val="20"/>
        </w:rPr>
        <w:t xml:space="preserve"> zamówienia</w:t>
      </w:r>
      <w:r>
        <w:rPr>
          <w:rFonts w:ascii="Verdana" w:hAnsi="Verdana"/>
          <w:bCs/>
          <w:color w:val="000000"/>
          <w:sz w:val="20"/>
          <w:szCs w:val="20"/>
        </w:rPr>
        <w:t xml:space="preserve"> brutto</w:t>
      </w:r>
      <w:r w:rsidR="00D04EFF">
        <w:rPr>
          <w:rFonts w:ascii="Verdana" w:hAnsi="Verdana"/>
          <w:bCs/>
          <w:color w:val="000000"/>
          <w:sz w:val="20"/>
          <w:szCs w:val="20"/>
        </w:rPr>
        <w:t>, tj. sumy</w:t>
      </w:r>
      <w:r w:rsidR="004F024D">
        <w:rPr>
          <w:rFonts w:ascii="Verdana" w:hAnsi="Verdana"/>
          <w:bCs/>
          <w:color w:val="000000"/>
          <w:sz w:val="20"/>
          <w:szCs w:val="20"/>
        </w:rPr>
        <w:t xml:space="preserve"> Etapu I </w:t>
      </w:r>
      <w:r w:rsidR="004F024D">
        <w:rPr>
          <w:rFonts w:ascii="Verdana" w:hAnsi="Verdana"/>
          <w:b/>
          <w:color w:val="000000"/>
          <w:sz w:val="20"/>
          <w:szCs w:val="20"/>
        </w:rPr>
        <w:t xml:space="preserve">÷ </w:t>
      </w:r>
      <w:r w:rsidR="004F024D">
        <w:rPr>
          <w:rFonts w:ascii="Verdana" w:hAnsi="Verdana"/>
          <w:bCs/>
          <w:color w:val="000000"/>
          <w:sz w:val="20"/>
          <w:szCs w:val="20"/>
        </w:rPr>
        <w:t>II</w:t>
      </w:r>
      <w:r>
        <w:rPr>
          <w:rFonts w:ascii="Verdana" w:hAnsi="Verdana"/>
          <w:bCs/>
          <w:color w:val="000000"/>
          <w:sz w:val="20"/>
          <w:szCs w:val="20"/>
        </w:rPr>
        <w:t>).</w:t>
      </w:r>
    </w:p>
    <w:p w14:paraId="0495D164" w14:textId="77777777" w:rsidR="001A4CF3" w:rsidRDefault="001A4CF3" w:rsidP="001A4CF3">
      <w:pPr>
        <w:widowControl w:val="0"/>
        <w:ind w:right="1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Cena brutto za etap II ……………………… PLN </w:t>
      </w:r>
      <w:r>
        <w:rPr>
          <w:rFonts w:ascii="Verdana" w:hAnsi="Verdana"/>
          <w:bCs/>
          <w:color w:val="000000"/>
          <w:sz w:val="20"/>
          <w:szCs w:val="20"/>
        </w:rPr>
        <w:t>(NADZÓR AUTORSKI):</w:t>
      </w:r>
    </w:p>
    <w:p w14:paraId="028EA31A" w14:textId="54007107" w:rsidR="001A4CF3" w:rsidRDefault="001A4CF3" w:rsidP="001A4CF3">
      <w:pPr>
        <w:widowControl w:val="0"/>
        <w:ind w:right="1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>ilość pobytów</w:t>
      </w:r>
      <w:r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D04EFF">
        <w:rPr>
          <w:rFonts w:ascii="Verdana" w:hAnsi="Verdana"/>
          <w:b/>
          <w:color w:val="000000"/>
          <w:sz w:val="20"/>
          <w:szCs w:val="20"/>
        </w:rPr>
        <w:t>50</w:t>
      </w:r>
      <w:r>
        <w:rPr>
          <w:rFonts w:ascii="Verdana" w:hAnsi="Verdana"/>
          <w:b/>
          <w:color w:val="000000"/>
          <w:sz w:val="20"/>
          <w:szCs w:val="20"/>
        </w:rPr>
        <w:t xml:space="preserve"> x Stawka brutto za pobyt ………... zł = ………….. PLN</w:t>
      </w:r>
    </w:p>
    <w:p w14:paraId="3513D1A5" w14:textId="77777777" w:rsidR="001A4CF3" w:rsidRDefault="001A4CF3" w:rsidP="001A4CF3">
      <w:pPr>
        <w:widowControl w:val="0"/>
        <w:rPr>
          <w:rFonts w:ascii="Verdana" w:hAnsi="Verdana"/>
          <w:b/>
          <w:color w:val="000000"/>
          <w:sz w:val="20"/>
          <w:szCs w:val="20"/>
        </w:rPr>
      </w:pPr>
    </w:p>
    <w:p w14:paraId="545E7F6F" w14:textId="77777777" w:rsidR="001A4CF3" w:rsidRDefault="001A4CF3" w:rsidP="001A4CF3">
      <w:pPr>
        <w:widowControl w:val="0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Powyższa cena zawiera podatek VAT w wysokości .......... % tj. .……………… PLN</w:t>
      </w:r>
    </w:p>
    <w:p w14:paraId="484BA3A9" w14:textId="77777777" w:rsidR="001A4CF3" w:rsidRDefault="001A4CF3" w:rsidP="001A4CF3">
      <w:pPr>
        <w:rPr>
          <w:rFonts w:ascii="Verdana" w:hAnsi="Verdana"/>
          <w:b/>
          <w:color w:val="000000"/>
          <w:sz w:val="20"/>
          <w:szCs w:val="20"/>
        </w:rPr>
      </w:pPr>
    </w:p>
    <w:p w14:paraId="18D2582C" w14:textId="77777777" w:rsidR="001A4CF3" w:rsidRDefault="001A4CF3" w:rsidP="001A4CF3">
      <w:pPr>
        <w:tabs>
          <w:tab w:val="left" w:pos="708"/>
        </w:tabs>
        <w:ind w:left="426"/>
        <w:jc w:val="both"/>
        <w:outlineLvl w:val="1"/>
        <w:rPr>
          <w:color w:val="00000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Termin realizacji umowy: </w:t>
      </w:r>
      <w:r>
        <w:rPr>
          <w:rFonts w:ascii="Verdana" w:hAnsi="Verdana" w:cs="Verdana"/>
          <w:b/>
          <w:bCs/>
          <w:iCs/>
          <w:color w:val="000000"/>
          <w:sz w:val="18"/>
          <w:szCs w:val="18"/>
        </w:rPr>
        <w:t>do 24 miesięcy od daty zawarcia umowy, w tym:</w:t>
      </w:r>
    </w:p>
    <w:p w14:paraId="588D584A" w14:textId="77777777" w:rsidR="001A4CF3" w:rsidRDefault="001A4CF3" w:rsidP="001A4CF3">
      <w:pPr>
        <w:numPr>
          <w:ilvl w:val="0"/>
          <w:numId w:val="10"/>
        </w:numPr>
        <w:suppressAutoHyphens/>
        <w:contextualSpacing/>
        <w:jc w:val="both"/>
        <w:rPr>
          <w:color w:val="000000"/>
        </w:rPr>
      </w:pPr>
      <w:r>
        <w:rPr>
          <w:rFonts w:ascii="Verdana" w:hAnsi="Verdana" w:cs="Verdana"/>
          <w:bCs/>
          <w:iCs/>
          <w:color w:val="000000"/>
          <w:sz w:val="18"/>
          <w:szCs w:val="18"/>
        </w:rPr>
        <w:t>Termin realizacji</w:t>
      </w:r>
      <w:r>
        <w:rPr>
          <w:rFonts w:ascii="Verdana" w:hAnsi="Verdana" w:cs="Verdana"/>
          <w:b/>
          <w:bCs/>
          <w:iCs/>
          <w:color w:val="000000"/>
          <w:sz w:val="18"/>
          <w:szCs w:val="18"/>
        </w:rPr>
        <w:t xml:space="preserve"> </w:t>
      </w:r>
      <w:r>
        <w:rPr>
          <w:rFonts w:ascii="Verdana" w:eastAsia="Calibri" w:hAnsi="Verdana" w:cs="Verdana"/>
          <w:color w:val="000000"/>
          <w:sz w:val="18"/>
          <w:szCs w:val="18"/>
          <w:lang w:eastAsia="en-US"/>
        </w:rPr>
        <w:t xml:space="preserve">dla </w:t>
      </w:r>
      <w:bookmarkStart w:id="0" w:name="_Hlk166672986"/>
      <w:r>
        <w:rPr>
          <w:rFonts w:ascii="Verdana" w:eastAsia="Calibri" w:hAnsi="Verdana" w:cs="Verdana"/>
          <w:color w:val="000000"/>
          <w:sz w:val="18"/>
          <w:szCs w:val="18"/>
          <w:lang w:eastAsia="en-US"/>
        </w:rPr>
        <w:t xml:space="preserve">Etapu I - </w:t>
      </w:r>
      <w:r>
        <w:rPr>
          <w:rFonts w:ascii="Verdana" w:eastAsia="Calibri" w:hAnsi="Verdana" w:cs="Verdana"/>
          <w:b/>
          <w:color w:val="000000"/>
          <w:sz w:val="18"/>
          <w:szCs w:val="18"/>
          <w:lang w:eastAsia="en-US"/>
        </w:rPr>
        <w:t>do 6 miesięcy od daty zawarcia umowy</w:t>
      </w:r>
      <w:r>
        <w:rPr>
          <w:rFonts w:ascii="Verdana" w:eastAsia="Calibri" w:hAnsi="Verdana" w:cs="Verdana"/>
          <w:color w:val="000000"/>
          <w:sz w:val="18"/>
          <w:szCs w:val="18"/>
          <w:lang w:eastAsia="en-US"/>
        </w:rPr>
        <w:t xml:space="preserve"> </w:t>
      </w:r>
      <w:bookmarkEnd w:id="0"/>
    </w:p>
    <w:p w14:paraId="4180F396" w14:textId="77777777" w:rsidR="001A4CF3" w:rsidRDefault="001A4CF3" w:rsidP="001A4CF3">
      <w:pPr>
        <w:numPr>
          <w:ilvl w:val="0"/>
          <w:numId w:val="10"/>
        </w:numPr>
        <w:suppressAutoHyphens/>
        <w:contextualSpacing/>
        <w:jc w:val="both"/>
        <w:rPr>
          <w:color w:val="000000"/>
        </w:rPr>
      </w:pPr>
      <w:r>
        <w:rPr>
          <w:rFonts w:ascii="Verdana" w:hAnsi="Verdana" w:cs="Verdana"/>
          <w:bCs/>
          <w:iCs/>
          <w:color w:val="000000"/>
          <w:sz w:val="18"/>
          <w:szCs w:val="18"/>
        </w:rPr>
        <w:t>Termin realizacji</w:t>
      </w:r>
      <w:r>
        <w:rPr>
          <w:rFonts w:ascii="Verdana" w:hAnsi="Verdana" w:cs="Verdana"/>
          <w:b/>
          <w:bCs/>
          <w:iCs/>
          <w:color w:val="000000"/>
          <w:sz w:val="18"/>
          <w:szCs w:val="18"/>
        </w:rPr>
        <w:t xml:space="preserve"> </w:t>
      </w:r>
      <w:r>
        <w:rPr>
          <w:rFonts w:ascii="Verdana" w:eastAsia="Calibri" w:hAnsi="Verdana" w:cs="Verdana"/>
          <w:color w:val="000000"/>
          <w:sz w:val="18"/>
          <w:szCs w:val="18"/>
          <w:lang w:eastAsia="en-US"/>
        </w:rPr>
        <w:t>dla</w:t>
      </w:r>
      <w:r>
        <w:rPr>
          <w:rFonts w:ascii="Verdana" w:hAnsi="Verdana" w:cs="Verdana"/>
          <w:color w:val="000000"/>
          <w:sz w:val="18"/>
          <w:szCs w:val="18"/>
        </w:rPr>
        <w:t xml:space="preserve"> Etapu II – </w:t>
      </w:r>
      <w:bookmarkStart w:id="1" w:name="_Hlk177460246"/>
      <w:r>
        <w:rPr>
          <w:rFonts w:ascii="Verdana" w:hAnsi="Verdana" w:cs="Verdana"/>
          <w:color w:val="000000"/>
          <w:sz w:val="18"/>
          <w:szCs w:val="18"/>
        </w:rPr>
        <w:t xml:space="preserve">sukcesywnie w okresie przygotowania i realizacji robót budowlanych </w:t>
      </w:r>
      <w:bookmarkEnd w:id="1"/>
      <w:r>
        <w:rPr>
          <w:rFonts w:ascii="Verdana" w:hAnsi="Verdana" w:cs="Verdana"/>
          <w:color w:val="000000"/>
          <w:sz w:val="18"/>
          <w:szCs w:val="18"/>
        </w:rPr>
        <w:t xml:space="preserve">jednak nie później niż </w:t>
      </w:r>
      <w:r>
        <w:rPr>
          <w:rFonts w:ascii="Verdana" w:hAnsi="Verdana" w:cs="Verdana"/>
          <w:b/>
          <w:color w:val="000000"/>
          <w:sz w:val="18"/>
          <w:szCs w:val="18"/>
        </w:rPr>
        <w:t>do 24 miesięcy od daty zawarcia umowy</w:t>
      </w:r>
    </w:p>
    <w:p w14:paraId="0B0DA021" w14:textId="77777777" w:rsidR="001A4CF3" w:rsidRDefault="001A4CF3" w:rsidP="001A4CF3">
      <w:pPr>
        <w:tabs>
          <w:tab w:val="left" w:pos="426"/>
        </w:tabs>
        <w:jc w:val="both"/>
        <w:rPr>
          <w:rFonts w:ascii="Verdana" w:hAnsi="Verdana"/>
          <w:b/>
          <w:color w:val="000000"/>
          <w:sz w:val="20"/>
          <w:szCs w:val="20"/>
        </w:rPr>
      </w:pPr>
    </w:p>
    <w:p w14:paraId="24C4D547" w14:textId="77777777" w:rsidR="001A4CF3" w:rsidRDefault="001A4CF3" w:rsidP="001A4CF3">
      <w:pPr>
        <w:shd w:val="clear" w:color="auto" w:fill="FFFFFF"/>
        <w:tabs>
          <w:tab w:val="left" w:leader="dot" w:pos="7522"/>
        </w:tabs>
        <w:ind w:left="5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Doświadczenie projektanta architekta, </w:t>
      </w:r>
      <w:r>
        <w:rPr>
          <w:rFonts w:ascii="Verdana" w:hAnsi="Verdana"/>
          <w:bCs/>
          <w:color w:val="000000"/>
          <w:sz w:val="20"/>
          <w:szCs w:val="20"/>
          <w:u w:val="single"/>
        </w:rPr>
        <w:t>skierowanego przez Wykonawcę do realizacji zamówienia</w:t>
      </w:r>
      <w:r>
        <w:rPr>
          <w:rFonts w:ascii="Verdana" w:hAnsi="Verdana"/>
          <w:bCs/>
          <w:color w:val="000000"/>
          <w:sz w:val="20"/>
          <w:szCs w:val="20"/>
        </w:rPr>
        <w:t xml:space="preserve"> – pełniącego funkcję kierownika zespołu projektowego:</w:t>
      </w:r>
      <w:r>
        <w:rPr>
          <w:rFonts w:ascii="Verdana" w:hAnsi="Verdana"/>
          <w:b/>
          <w:color w:val="000000"/>
          <w:sz w:val="20"/>
          <w:szCs w:val="20"/>
        </w:rPr>
        <w:t xml:space="preserve"> </w:t>
      </w:r>
    </w:p>
    <w:p w14:paraId="2E36BC9E" w14:textId="77777777" w:rsidR="001A4CF3" w:rsidRDefault="001A4CF3" w:rsidP="001A4CF3">
      <w:pPr>
        <w:ind w:right="-47"/>
        <w:jc w:val="both"/>
        <w:rPr>
          <w:rFonts w:ascii="Verdana" w:hAnsi="Verdana"/>
          <w:color w:val="000000"/>
          <w:sz w:val="20"/>
          <w:szCs w:val="20"/>
        </w:rPr>
      </w:pPr>
    </w:p>
    <w:p w14:paraId="04EEB93E" w14:textId="77777777" w:rsidR="001A4CF3" w:rsidRDefault="001A4CF3" w:rsidP="001A4CF3">
      <w:pPr>
        <w:ind w:right="-47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(Imię i Nazwisko)</w:t>
      </w:r>
      <w:r>
        <w:rPr>
          <w:rFonts w:ascii="Verdana" w:hAnsi="Verdana"/>
          <w:b/>
          <w:color w:val="000000"/>
          <w:sz w:val="20"/>
          <w:szCs w:val="20"/>
        </w:rPr>
        <w:t xml:space="preserve"> - ……………………….…..: </w:t>
      </w:r>
    </w:p>
    <w:p w14:paraId="554529B5" w14:textId="77777777" w:rsidR="001A4CF3" w:rsidRDefault="001A4CF3" w:rsidP="001A4CF3">
      <w:pPr>
        <w:ind w:right="-47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- ilość realizacji zgodnych z wymaganiami Zamawiającego:  </w:t>
      </w:r>
      <w:r>
        <w:rPr>
          <w:rFonts w:ascii="Verdana" w:hAnsi="Verdana"/>
          <w:color w:val="000000"/>
          <w:sz w:val="20"/>
          <w:szCs w:val="20"/>
        </w:rPr>
        <w:t>………………. (kryterium oceny ofert)</w:t>
      </w:r>
    </w:p>
    <w:p w14:paraId="595DE8B5" w14:textId="77777777" w:rsidR="001A4CF3" w:rsidRDefault="001A4CF3" w:rsidP="001A4CF3">
      <w:pPr>
        <w:ind w:right="-47"/>
        <w:jc w:val="both"/>
        <w:rPr>
          <w:rFonts w:ascii="Verdana" w:hAnsi="Verdana"/>
          <w:color w:val="000000"/>
          <w:sz w:val="20"/>
          <w:szCs w:val="20"/>
        </w:rPr>
      </w:pPr>
    </w:p>
    <w:p w14:paraId="02B54D70" w14:textId="77777777" w:rsidR="001A4CF3" w:rsidRDefault="001A4CF3" w:rsidP="001A4CF3">
      <w:pPr>
        <w:tabs>
          <w:tab w:val="left" w:pos="42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Termin płatności: </w:t>
      </w:r>
      <w:r>
        <w:rPr>
          <w:rFonts w:ascii="Verdana" w:hAnsi="Verdana"/>
          <w:color w:val="000000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E0414A8" w14:textId="77777777" w:rsidR="001A4CF3" w:rsidRDefault="001A4CF3" w:rsidP="001A4CF3">
      <w:pPr>
        <w:tabs>
          <w:tab w:val="left" w:pos="426"/>
        </w:tabs>
        <w:jc w:val="both"/>
        <w:rPr>
          <w:rFonts w:ascii="Verdana" w:hAnsi="Verdana"/>
          <w:color w:val="000000"/>
          <w:sz w:val="20"/>
          <w:szCs w:val="20"/>
        </w:rPr>
      </w:pPr>
    </w:p>
    <w:p w14:paraId="4D992C73" w14:textId="77777777" w:rsidR="001A4CF3" w:rsidRDefault="001A4CF3" w:rsidP="001A4CF3">
      <w:pPr>
        <w:rPr>
          <w:rFonts w:ascii="Verdana" w:hAnsi="Verdana"/>
          <w:b/>
          <w:color w:val="000000"/>
          <w:sz w:val="20"/>
          <w:szCs w:val="20"/>
          <w:u w:val="single"/>
        </w:rPr>
      </w:pPr>
      <w:r>
        <w:rPr>
          <w:rFonts w:ascii="Verdana" w:hAnsi="Verdana"/>
          <w:b/>
          <w:color w:val="000000"/>
          <w:sz w:val="20"/>
          <w:szCs w:val="20"/>
          <w:u w:val="single"/>
        </w:rPr>
        <w:t>Jednocześnie oświadczamy, że:</w:t>
      </w:r>
    </w:p>
    <w:p w14:paraId="084B1332" w14:textId="77777777" w:rsidR="001A4CF3" w:rsidRDefault="001A4CF3" w:rsidP="001A4CF3">
      <w:pPr>
        <w:numPr>
          <w:ilvl w:val="0"/>
          <w:numId w:val="1"/>
        </w:numPr>
        <w:suppressAutoHyphens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>
        <w:rPr>
          <w:rFonts w:ascii="Verdana" w:hAnsi="Verdana"/>
          <w:color w:val="000000"/>
          <w:sz w:val="20"/>
          <w:szCs w:val="20"/>
        </w:rPr>
        <w:t xml:space="preserve"> </w:t>
      </w:r>
    </w:p>
    <w:p w14:paraId="432C095B" w14:textId="77777777" w:rsidR="001A4CF3" w:rsidRDefault="001A4CF3" w:rsidP="001A4CF3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</w:t>
      </w:r>
      <w:r>
        <w:rPr>
          <w:rFonts w:ascii="Verdana" w:hAnsi="Verdana"/>
          <w:color w:val="000000"/>
          <w:sz w:val="20"/>
          <w:szCs w:val="20"/>
          <w:lang w:eastAsia="ar-SA"/>
        </w:rPr>
        <w:lastRenderedPageBreak/>
        <w:t>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B6FB7A3" w14:textId="77777777" w:rsidR="001A4CF3" w:rsidRDefault="001A4CF3" w:rsidP="001A4CF3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Oświadczamy, ze jesteśmy mikro/małym/średnim/dużym przedsiębiorstwem </w:t>
      </w:r>
      <w:r>
        <w:rPr>
          <w:rFonts w:ascii="Verdana" w:hAnsi="Verdana"/>
          <w:b/>
          <w:color w:val="000000"/>
          <w:sz w:val="20"/>
          <w:szCs w:val="20"/>
          <w:vertAlign w:val="superscript"/>
        </w:rPr>
        <w:footnoteReference w:id="1"/>
      </w:r>
      <w:r>
        <w:rPr>
          <w:rFonts w:ascii="Verdana" w:hAnsi="Verdana"/>
          <w:b/>
          <w:color w:val="000000"/>
          <w:sz w:val="20"/>
          <w:szCs w:val="20"/>
        </w:rPr>
        <w:t>*</w:t>
      </w:r>
    </w:p>
    <w:p w14:paraId="57E497F1" w14:textId="77777777" w:rsidR="001A4CF3" w:rsidRDefault="001A4CF3" w:rsidP="001A4CF3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oświadczamy, że oferta została sporządzona na podstawie: SWZ,  a oferowana cena obejmuje cały zakres prac objętych przedmiotem zamówienia, które wykonamy zgodnie z zasadami obecnie obowiązującej wiedzy technicznej.</w:t>
      </w:r>
    </w:p>
    <w:p w14:paraId="77A5ED70" w14:textId="77777777" w:rsidR="001A4CF3" w:rsidRDefault="001A4CF3" w:rsidP="001A4CF3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Wykaz osób, przeznaczonych do realizacji zamówienia w ramach kryteriów oceny ofert:</w:t>
      </w:r>
    </w:p>
    <w:p w14:paraId="3392C950" w14:textId="77777777" w:rsidR="001A4CF3" w:rsidRDefault="001A4CF3" w:rsidP="001A4CF3">
      <w:pPr>
        <w:jc w:val="both"/>
        <w:rPr>
          <w:rFonts w:ascii="Verdana" w:eastAsia="Calibri" w:hAnsi="Verdana"/>
          <w:color w:val="000000"/>
          <w:sz w:val="20"/>
          <w:szCs w:val="20"/>
          <w:lang w:eastAsia="en-US"/>
        </w:rPr>
      </w:pPr>
      <w:r>
        <w:rPr>
          <w:rFonts w:ascii="Verdana" w:eastAsia="Calibri" w:hAnsi="Verdana"/>
          <w:b/>
          <w:color w:val="000000"/>
          <w:sz w:val="20"/>
          <w:szCs w:val="20"/>
          <w:lang w:eastAsia="en-US"/>
        </w:rPr>
        <w:t xml:space="preserve">Wykaz doświadczenia projektanta architekta, </w:t>
      </w:r>
      <w:r>
        <w:rPr>
          <w:rFonts w:ascii="Verdana" w:eastAsia="Calibri" w:hAnsi="Verdana"/>
          <w:b/>
          <w:color w:val="000000"/>
          <w:sz w:val="20"/>
          <w:szCs w:val="20"/>
          <w:u w:val="single"/>
          <w:lang w:eastAsia="en-US"/>
        </w:rPr>
        <w:t>skierowanego przez Wykonawcę do realizacji zamówienia</w:t>
      </w:r>
      <w:r>
        <w:rPr>
          <w:rFonts w:ascii="Verdana" w:eastAsia="Calibri" w:hAnsi="Verdana"/>
          <w:b/>
          <w:color w:val="000000"/>
          <w:sz w:val="20"/>
          <w:szCs w:val="20"/>
          <w:lang w:eastAsia="en-US"/>
        </w:rPr>
        <w:t xml:space="preserve"> – pełniącego funkcję kierownika zespołu projektowego:</w:t>
      </w:r>
      <w:r>
        <w:rPr>
          <w:rFonts w:ascii="Verdana" w:eastAsia="Calibri" w:hAnsi="Verdana"/>
          <w:color w:val="000000"/>
          <w:sz w:val="20"/>
          <w:szCs w:val="20"/>
          <w:lang w:eastAsia="en-US"/>
        </w:rPr>
        <w:t xml:space="preserve"> Doświadczenie zawodowe projektanta architekta:</w:t>
      </w:r>
    </w:p>
    <w:p w14:paraId="2141E3FF" w14:textId="77777777" w:rsidR="001A4CF3" w:rsidRDefault="001A4CF3" w:rsidP="001A4CF3">
      <w:pPr>
        <w:jc w:val="both"/>
        <w:rPr>
          <w:rFonts w:ascii="Verdana" w:eastAsia="Calibri" w:hAnsi="Verdana"/>
          <w:color w:val="000000"/>
          <w:sz w:val="20"/>
          <w:szCs w:val="20"/>
          <w:lang w:eastAsia="en-US"/>
        </w:rPr>
      </w:pPr>
    </w:p>
    <w:tbl>
      <w:tblPr>
        <w:tblW w:w="921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484"/>
        <w:gridCol w:w="2059"/>
        <w:gridCol w:w="1558"/>
        <w:gridCol w:w="1561"/>
        <w:gridCol w:w="1130"/>
      </w:tblGrid>
      <w:tr w:rsidR="00255CBA" w:rsidRPr="00255CBA" w14:paraId="0B43FB2C" w14:textId="77777777" w:rsidTr="00255CBA">
        <w:trPr>
          <w:trHeight w:val="72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4709F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Imię i nazwisko osoby </w:t>
            </w:r>
          </w:p>
          <w:p w14:paraId="2BF16C70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(projektanta architekta)</w:t>
            </w:r>
          </w:p>
          <w:p w14:paraId="67D9D515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4"/>
                <w:szCs w:val="14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która będzie pełnić funkcję kierownika zespołu projektowego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08303" w14:textId="7490CD73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4"/>
                <w:szCs w:val="14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Tytuł projektu/ Pełna nazwa </w:t>
            </w:r>
            <w:r w:rsidR="004F024D"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inwestycji </w:t>
            </w: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(informacje pozwalająca na weryfikacje przez Zamawiającego)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ED1A6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4"/>
                <w:szCs w:val="14"/>
              </w:rPr>
            </w:pPr>
            <w:r>
              <w:rPr>
                <w:rFonts w:ascii="Verdana" w:eastAsia="Calibri" w:hAnsi="Verdana"/>
                <w:bCs/>
                <w:color w:val="000000"/>
                <w:sz w:val="14"/>
                <w:szCs w:val="14"/>
              </w:rPr>
              <w:t>Opis projektu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D92B1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Wartość</w:t>
            </w:r>
          </w:p>
          <w:p w14:paraId="0AF14B6C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4"/>
                <w:szCs w:val="14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projektu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72DC6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4"/>
                <w:szCs w:val="14"/>
              </w:rPr>
            </w:pPr>
            <w:r>
              <w:rPr>
                <w:rFonts w:ascii="Verdana" w:eastAsia="Calibri" w:hAnsi="Verdana"/>
                <w:color w:val="000000"/>
                <w:sz w:val="14"/>
                <w:szCs w:val="14"/>
                <w:lang w:eastAsia="en-US"/>
              </w:rPr>
              <w:t>Zakres wykonywanej czynności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3DFF7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4"/>
                <w:szCs w:val="14"/>
              </w:rPr>
            </w:pPr>
            <w:r>
              <w:rPr>
                <w:rFonts w:ascii="Verdana" w:eastAsia="Calibri" w:hAnsi="Verdana"/>
                <w:bCs/>
                <w:color w:val="000000"/>
                <w:sz w:val="14"/>
                <w:szCs w:val="14"/>
              </w:rPr>
              <w:t>Zamawiający</w:t>
            </w:r>
          </w:p>
        </w:tc>
      </w:tr>
      <w:tr w:rsidR="00255CBA" w:rsidRPr="00255CBA" w14:paraId="65F4B466" w14:textId="77777777" w:rsidTr="00255CBA">
        <w:trPr>
          <w:trHeight w:val="2024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84F3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1D844070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75A8BA36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64FCAC4A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…………………</w:t>
            </w:r>
          </w:p>
          <w:p w14:paraId="4C6A8AB1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…………………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9326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FC50" w14:textId="77777777" w:rsidR="00D10ED3" w:rsidRDefault="001A4CF3" w:rsidP="001A4CF3">
            <w:pP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color w:val="000000"/>
                <w:sz w:val="16"/>
                <w:szCs w:val="16"/>
              </w:rPr>
              <w:t xml:space="preserve">Projekt </w:t>
            </w:r>
            <w:r>
              <w:rPr>
                <w:rFonts w:ascii="Verdana" w:eastAsia="Calibri" w:hAnsi="Verdana" w:cs="Verdana"/>
                <w:b/>
                <w:bCs/>
                <w:iCs/>
                <w:color w:val="000000"/>
                <w:sz w:val="16"/>
                <w:szCs w:val="16"/>
                <w:lang w:eastAsia="en-US"/>
              </w:rPr>
              <w:t xml:space="preserve">budowy* lub przebudowy* lub remontu* </w:t>
            </w: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</w:p>
          <w:p w14:paraId="5FBA49E0" w14:textId="77777777" w:rsidR="00D10ED3" w:rsidRDefault="00D10ED3" w:rsidP="00D10ED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*niepotrzebne skreślić </w:t>
            </w:r>
          </w:p>
          <w:p w14:paraId="07AB97C4" w14:textId="77777777" w:rsidR="00D10ED3" w:rsidRDefault="00D10ED3" w:rsidP="001A4CF3">
            <w:pP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</w:pPr>
          </w:p>
          <w:p w14:paraId="51A9B882" w14:textId="0DBF5FA1" w:rsidR="00D10ED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 xml:space="preserve">zabudowy wielorodzinnej**, </w:t>
            </w:r>
            <w:r w:rsidR="00D04EFF"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 xml:space="preserve">budynków </w:t>
            </w: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 xml:space="preserve">zamieszkania zbiorowego**, </w:t>
            </w:r>
            <w:r w:rsidR="00D04EFF"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 xml:space="preserve">budynków </w:t>
            </w: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biurow</w:t>
            </w:r>
            <w:r w:rsidR="00D04EFF"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ych</w:t>
            </w: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** lub budynków użyteczności publicznej**</w:t>
            </w: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, </w:t>
            </w:r>
          </w:p>
          <w:p w14:paraId="385E89AE" w14:textId="77777777" w:rsidR="00D10ED3" w:rsidRDefault="00D10ED3" w:rsidP="00D10ED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**niepotrzebne skreślić </w:t>
            </w:r>
          </w:p>
          <w:p w14:paraId="6032730D" w14:textId="77777777" w:rsidR="00D10ED3" w:rsidRDefault="00D10ED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70B4F364" w14:textId="454AC348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który obejmował swoim zakresem branże </w:t>
            </w: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68EA3451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TAK*/NIE*</w:t>
            </w:r>
          </w:p>
          <w:p w14:paraId="69BA1FAF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ab/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6194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53D23EE9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43C449CF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5C5069E2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……….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DB38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19B8BE33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- projektant*</w:t>
            </w:r>
          </w:p>
          <w:p w14:paraId="5F656F9C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- sprawdzający *</w:t>
            </w:r>
          </w:p>
          <w:p w14:paraId="51779FA5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75344CF6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*- niepotrzebne skreślić </w:t>
            </w:r>
          </w:p>
          <w:p w14:paraId="72797944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392E284E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02E4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  <w:tr w:rsidR="00255CBA" w:rsidRPr="00255CBA" w14:paraId="419E71C7" w14:textId="77777777" w:rsidTr="00255CBA">
        <w:trPr>
          <w:trHeight w:val="41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9A982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8D51E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A765" w14:textId="77777777" w:rsidR="00D10ED3" w:rsidRDefault="00D10ED3" w:rsidP="00D10ED3">
            <w:pP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color w:val="000000"/>
                <w:sz w:val="16"/>
                <w:szCs w:val="16"/>
              </w:rPr>
              <w:t xml:space="preserve">Projekt </w:t>
            </w:r>
            <w:r>
              <w:rPr>
                <w:rFonts w:ascii="Verdana" w:eastAsia="Calibri" w:hAnsi="Verdana" w:cs="Verdana"/>
                <w:b/>
                <w:bCs/>
                <w:iCs/>
                <w:color w:val="000000"/>
                <w:sz w:val="16"/>
                <w:szCs w:val="16"/>
                <w:lang w:eastAsia="en-US"/>
              </w:rPr>
              <w:t xml:space="preserve">budowy* lub przebudowy* lub remontu* </w:t>
            </w: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</w:p>
          <w:p w14:paraId="74D1C546" w14:textId="77777777" w:rsidR="00D10ED3" w:rsidRDefault="00D10ED3" w:rsidP="00D10ED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*niepotrzebne skreślić </w:t>
            </w:r>
          </w:p>
          <w:p w14:paraId="2E8A0ABD" w14:textId="77777777" w:rsidR="00D10ED3" w:rsidRDefault="00D10ED3" w:rsidP="00D10ED3">
            <w:pP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</w:pPr>
          </w:p>
          <w:p w14:paraId="674F2AD8" w14:textId="77777777" w:rsidR="00D04EFF" w:rsidRDefault="00D04EFF" w:rsidP="00D04EFF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zabudowy wielorodzinnej**, budynków zamieszkania zbiorowego**, budynków biurowych** lub budynków użyteczności publicznej**</w:t>
            </w: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, </w:t>
            </w:r>
          </w:p>
          <w:p w14:paraId="7B9B019F" w14:textId="77777777" w:rsidR="00D10ED3" w:rsidRDefault="00D10ED3" w:rsidP="00D10ED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**niepotrzebne skreślić </w:t>
            </w:r>
          </w:p>
          <w:p w14:paraId="049A341E" w14:textId="77777777" w:rsidR="00D10ED3" w:rsidRDefault="00D10ED3" w:rsidP="00D10ED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2ACE0B96" w14:textId="77777777" w:rsidR="00D10ED3" w:rsidRDefault="00D10ED3" w:rsidP="00D10ED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który obejmował swoim zakresem branże </w:t>
            </w: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 xml:space="preserve">konstrukcyjną, </w:t>
            </w: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lastRenderedPageBreak/>
              <w:t>sanitarną, elektryczną i teletechniczną</w:t>
            </w:r>
          </w:p>
          <w:p w14:paraId="3D9F452C" w14:textId="77777777" w:rsidR="00D10ED3" w:rsidRDefault="00D10ED3" w:rsidP="00D10ED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TAK*/NIE*</w:t>
            </w:r>
          </w:p>
          <w:p w14:paraId="7772061C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47B8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6B095F3E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6197C209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15FBBE7F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………….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BED6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0AF11A7F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5E922C43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28B8F409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5A76D41C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- projektant*</w:t>
            </w:r>
          </w:p>
          <w:p w14:paraId="1BB42405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- sprawdzający *</w:t>
            </w:r>
          </w:p>
          <w:p w14:paraId="68D6923B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0AB4C70A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*- niepotrzebne skreślić </w:t>
            </w:r>
          </w:p>
          <w:p w14:paraId="544489CC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646735AB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C3CD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  <w:tr w:rsidR="00255CBA" w:rsidRPr="00255CBA" w14:paraId="3D483FA9" w14:textId="77777777" w:rsidTr="00255CBA">
        <w:trPr>
          <w:trHeight w:val="202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FC51E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A0A55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6DFF" w14:textId="77777777" w:rsidR="00D10ED3" w:rsidRDefault="00D10ED3" w:rsidP="00D10ED3">
            <w:pP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color w:val="000000"/>
                <w:sz w:val="16"/>
                <w:szCs w:val="16"/>
              </w:rPr>
              <w:t xml:space="preserve">Projekt </w:t>
            </w:r>
            <w:r>
              <w:rPr>
                <w:rFonts w:ascii="Verdana" w:eastAsia="Calibri" w:hAnsi="Verdana" w:cs="Verdana"/>
                <w:b/>
                <w:bCs/>
                <w:iCs/>
                <w:color w:val="000000"/>
                <w:sz w:val="16"/>
                <w:szCs w:val="16"/>
                <w:lang w:eastAsia="en-US"/>
              </w:rPr>
              <w:t xml:space="preserve">budowy* lub przebudowy* lub remontu* </w:t>
            </w: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</w:p>
          <w:p w14:paraId="43E18E47" w14:textId="77777777" w:rsidR="00D10ED3" w:rsidRDefault="00D10ED3" w:rsidP="00D10ED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*niepotrzebne skreślić </w:t>
            </w:r>
          </w:p>
          <w:p w14:paraId="3F1C0DF0" w14:textId="77777777" w:rsidR="00D10ED3" w:rsidRDefault="00D10ED3" w:rsidP="00D10ED3">
            <w:pP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</w:pPr>
          </w:p>
          <w:p w14:paraId="632B9A4D" w14:textId="77777777" w:rsidR="00D04EFF" w:rsidRDefault="00D04EFF" w:rsidP="00D04EFF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zabudowy wielorodzinnej**, budynków zamieszkania zbiorowego**, budynków biurowych** lub budynków użyteczności publicznej**</w:t>
            </w: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, </w:t>
            </w:r>
          </w:p>
          <w:p w14:paraId="30552161" w14:textId="77777777" w:rsidR="00D10ED3" w:rsidRDefault="00D10ED3" w:rsidP="00D10ED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**niepotrzebne skreślić </w:t>
            </w:r>
          </w:p>
          <w:p w14:paraId="4CEE5E5A" w14:textId="77777777" w:rsidR="00D10ED3" w:rsidRDefault="00D10ED3" w:rsidP="00D10ED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6FA693E9" w14:textId="77777777" w:rsidR="00D10ED3" w:rsidRDefault="00D10ED3" w:rsidP="00D10ED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który obejmował swoim zakresem branże </w:t>
            </w: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64853D17" w14:textId="77777777" w:rsidR="00D10ED3" w:rsidRDefault="00D10ED3" w:rsidP="00D10ED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TAK*/NIE*</w:t>
            </w:r>
          </w:p>
          <w:p w14:paraId="7A2474B3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02C4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3FDD1044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1EC5CC3C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2538D0DF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0FB1C1E6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………….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4196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07A8F7B4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7833708E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6871F251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7669FBA4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5AE7CA32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- projektant*</w:t>
            </w:r>
          </w:p>
          <w:p w14:paraId="0944D7AE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- sprawdzający *</w:t>
            </w:r>
          </w:p>
          <w:p w14:paraId="3112D6D3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3AC8215D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*- niepotrzebne skreślić </w:t>
            </w:r>
          </w:p>
          <w:p w14:paraId="2AB4B5EB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71B3B6A2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262E2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</w:tr>
      <w:tr w:rsidR="00255CBA" w:rsidRPr="00255CBA" w14:paraId="577921E7" w14:textId="77777777" w:rsidTr="00255CBA">
        <w:trPr>
          <w:trHeight w:val="202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EFBC8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DE2C7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877A" w14:textId="77777777" w:rsidR="00D10ED3" w:rsidRDefault="00D10ED3" w:rsidP="00D10ED3">
            <w:pP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color w:val="000000"/>
                <w:sz w:val="16"/>
                <w:szCs w:val="16"/>
              </w:rPr>
              <w:t xml:space="preserve">Projekt </w:t>
            </w:r>
            <w:r>
              <w:rPr>
                <w:rFonts w:ascii="Verdana" w:eastAsia="Calibri" w:hAnsi="Verdana" w:cs="Verdana"/>
                <w:b/>
                <w:bCs/>
                <w:iCs/>
                <w:color w:val="000000"/>
                <w:sz w:val="16"/>
                <w:szCs w:val="16"/>
                <w:lang w:eastAsia="en-US"/>
              </w:rPr>
              <w:t xml:space="preserve">budowy* lub przebudowy* lub remontu* </w:t>
            </w: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</w:p>
          <w:p w14:paraId="2BAB3148" w14:textId="77777777" w:rsidR="00D10ED3" w:rsidRDefault="00D10ED3" w:rsidP="00D10ED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*niepotrzebne skreślić </w:t>
            </w:r>
          </w:p>
          <w:p w14:paraId="618E6874" w14:textId="77777777" w:rsidR="00D10ED3" w:rsidRDefault="00D10ED3" w:rsidP="00D10ED3">
            <w:pP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</w:pPr>
          </w:p>
          <w:p w14:paraId="1ACB6327" w14:textId="77777777" w:rsidR="00D04EFF" w:rsidRDefault="00D04EFF" w:rsidP="00D04EFF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zabudowy wielorodzinnej**, budynków zamieszkania zbiorowego**, budynków biurowych** lub budynków użyteczności publicznej**</w:t>
            </w: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, </w:t>
            </w:r>
          </w:p>
          <w:p w14:paraId="45FD608E" w14:textId="77777777" w:rsidR="00D10ED3" w:rsidRDefault="00D10ED3" w:rsidP="00D10ED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**niepotrzebne skreślić </w:t>
            </w:r>
          </w:p>
          <w:p w14:paraId="246DF178" w14:textId="77777777" w:rsidR="00D10ED3" w:rsidRDefault="00D10ED3" w:rsidP="00D10ED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28D53FD1" w14:textId="77777777" w:rsidR="00D10ED3" w:rsidRDefault="00D10ED3" w:rsidP="00D10ED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który obejmował swoim zakresem branże </w:t>
            </w: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17FE09BF" w14:textId="77777777" w:rsidR="00D10ED3" w:rsidRDefault="00D10ED3" w:rsidP="00D10ED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TAK*/NIE*</w:t>
            </w:r>
          </w:p>
          <w:p w14:paraId="70E79E51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8B5B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363BD456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304DBC83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3145C7A8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………….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383E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45BF95EA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61E7015B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762BE79B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0D612690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63112286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23666212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- projektant*</w:t>
            </w:r>
          </w:p>
          <w:p w14:paraId="29CD1BE4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- sprawdzający *</w:t>
            </w:r>
          </w:p>
          <w:p w14:paraId="3CB3BB04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561A6357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*- niepotrzebne skreślić </w:t>
            </w:r>
          </w:p>
          <w:p w14:paraId="4D61E71B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E33B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</w:tr>
      <w:tr w:rsidR="00255CBA" w:rsidRPr="00255CBA" w14:paraId="70D84142" w14:textId="77777777" w:rsidTr="00255CBA">
        <w:trPr>
          <w:trHeight w:val="202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68218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9B121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8AF8B" w14:textId="77777777" w:rsidR="00D10ED3" w:rsidRDefault="00D10ED3" w:rsidP="00D10ED3">
            <w:pP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color w:val="000000"/>
                <w:sz w:val="16"/>
                <w:szCs w:val="16"/>
              </w:rPr>
              <w:t xml:space="preserve">Projekt </w:t>
            </w:r>
            <w:r>
              <w:rPr>
                <w:rFonts w:ascii="Verdana" w:eastAsia="Calibri" w:hAnsi="Verdana" w:cs="Verdana"/>
                <w:b/>
                <w:bCs/>
                <w:iCs/>
                <w:color w:val="000000"/>
                <w:sz w:val="16"/>
                <w:szCs w:val="16"/>
                <w:lang w:eastAsia="en-US"/>
              </w:rPr>
              <w:t xml:space="preserve">budowy* lub przebudowy* lub remontu* </w:t>
            </w: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</w:p>
          <w:p w14:paraId="39032217" w14:textId="77777777" w:rsidR="00D10ED3" w:rsidRDefault="00D10ED3" w:rsidP="00D10ED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*niepotrzebne skreślić </w:t>
            </w:r>
          </w:p>
          <w:p w14:paraId="483FA7D8" w14:textId="77777777" w:rsidR="00D10ED3" w:rsidRDefault="00D10ED3" w:rsidP="00D10ED3">
            <w:pP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</w:pPr>
          </w:p>
          <w:p w14:paraId="07A78738" w14:textId="77777777" w:rsidR="00D04EFF" w:rsidRDefault="00D04EFF" w:rsidP="00D04EFF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zabudowy wielorodzinnej**, budynków zamieszkania zbiorowego**, budynków biurowych** lub budynków użyteczności publicznej**</w:t>
            </w: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, </w:t>
            </w:r>
          </w:p>
          <w:p w14:paraId="00DC0DBB" w14:textId="77777777" w:rsidR="00D10ED3" w:rsidRDefault="00D10ED3" w:rsidP="00D10ED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**niepotrzebne skreślić </w:t>
            </w:r>
          </w:p>
          <w:p w14:paraId="15076F0A" w14:textId="77777777" w:rsidR="00D10ED3" w:rsidRDefault="00D10ED3" w:rsidP="00D10ED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593B9DA3" w14:textId="77777777" w:rsidR="00D10ED3" w:rsidRDefault="00D10ED3" w:rsidP="00D10ED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który obejmował swoim zakresem branże </w:t>
            </w: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5F1B54BC" w14:textId="77777777" w:rsidR="00D10ED3" w:rsidRDefault="00D10ED3" w:rsidP="00D10ED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lastRenderedPageBreak/>
              <w:t>TAK*/NIE*</w:t>
            </w:r>
          </w:p>
          <w:p w14:paraId="0EB5DBB6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A8A50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1C591DEB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21DD87C8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………….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BB1A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2C4CBE2C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17285CC7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027BFA04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- projektant*</w:t>
            </w:r>
          </w:p>
          <w:p w14:paraId="69331603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- sprawdzający *</w:t>
            </w:r>
          </w:p>
          <w:p w14:paraId="67E05186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23A469C2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*- niepotrzebne skreślić </w:t>
            </w:r>
          </w:p>
          <w:p w14:paraId="7579F66A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62EF3086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73CD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  <w:tr w:rsidR="00255CBA" w:rsidRPr="00255CBA" w14:paraId="55156D8E" w14:textId="77777777" w:rsidTr="00255CBA">
        <w:trPr>
          <w:trHeight w:val="154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C6D40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7F5DC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281A" w14:textId="77777777" w:rsidR="00D10ED3" w:rsidRDefault="00D10ED3" w:rsidP="00D10ED3">
            <w:pP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color w:val="000000"/>
                <w:sz w:val="16"/>
                <w:szCs w:val="16"/>
              </w:rPr>
              <w:t xml:space="preserve">Projekt </w:t>
            </w:r>
            <w:r>
              <w:rPr>
                <w:rFonts w:ascii="Verdana" w:eastAsia="Calibri" w:hAnsi="Verdana" w:cs="Verdana"/>
                <w:b/>
                <w:bCs/>
                <w:iCs/>
                <w:color w:val="000000"/>
                <w:sz w:val="16"/>
                <w:szCs w:val="16"/>
                <w:lang w:eastAsia="en-US"/>
              </w:rPr>
              <w:t xml:space="preserve">budowy* lub przebudowy* lub remontu* </w:t>
            </w: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</w:p>
          <w:p w14:paraId="02C91B9B" w14:textId="77777777" w:rsidR="00D10ED3" w:rsidRDefault="00D10ED3" w:rsidP="00D10ED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*niepotrzebne skreślić </w:t>
            </w:r>
          </w:p>
          <w:p w14:paraId="7834B896" w14:textId="77777777" w:rsidR="00D10ED3" w:rsidRDefault="00D10ED3" w:rsidP="00D10ED3">
            <w:pP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</w:pPr>
          </w:p>
          <w:p w14:paraId="40FB1DBA" w14:textId="77777777" w:rsidR="00D04EFF" w:rsidRDefault="00D04EFF" w:rsidP="00D04EFF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zabudowy wielorodzinnej**, budynków zamieszkania zbiorowego**, budynków biurowych** lub budynków użyteczności publicznej**</w:t>
            </w: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, </w:t>
            </w:r>
          </w:p>
          <w:p w14:paraId="4E2D18E4" w14:textId="77777777" w:rsidR="00D10ED3" w:rsidRDefault="00D10ED3" w:rsidP="00D10ED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**niepotrzebne skreślić </w:t>
            </w:r>
          </w:p>
          <w:p w14:paraId="3320C057" w14:textId="77777777" w:rsidR="00D10ED3" w:rsidRDefault="00D10ED3" w:rsidP="00D10ED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0A7F9776" w14:textId="77777777" w:rsidR="00D10ED3" w:rsidRDefault="00D10ED3" w:rsidP="00D10ED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 xml:space="preserve">który obejmował swoim zakresem branże </w:t>
            </w:r>
            <w:r>
              <w:rPr>
                <w:rFonts w:ascii="Verdana" w:eastAsia="Calibri" w:hAnsi="Verdana" w:cs="Verdana"/>
                <w:bCs/>
                <w:iCs/>
                <w:color w:val="000000"/>
                <w:sz w:val="16"/>
                <w:szCs w:val="16"/>
                <w:lang w:eastAsia="en-US"/>
              </w:rPr>
              <w:t>konstrukcyjną, sanitarną, elektryczną i teletechniczną</w:t>
            </w:r>
          </w:p>
          <w:p w14:paraId="5BE232C7" w14:textId="77777777" w:rsidR="00D10ED3" w:rsidRDefault="00D10ED3" w:rsidP="00D10ED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TAK*/NIE*</w:t>
            </w:r>
          </w:p>
          <w:p w14:paraId="1CE1EAA9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22F3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2DED832E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0BCE5511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  <w:t>………….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24BD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3868214B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0DD2060A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4D3E69E0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6E7091B6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  <w:p w14:paraId="6F92DD10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7037A905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- projektant*</w:t>
            </w:r>
          </w:p>
          <w:p w14:paraId="225C088C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- sprawdzający *</w:t>
            </w:r>
          </w:p>
          <w:p w14:paraId="3FC0B3B5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  <w:p w14:paraId="5EBB0037" w14:textId="77777777" w:rsidR="001A4CF3" w:rsidRDefault="001A4CF3" w:rsidP="001A4CF3">
            <w:pPr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*- niepotrzebne skreślić </w:t>
            </w:r>
          </w:p>
          <w:p w14:paraId="4704398A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02AC5" w14:textId="77777777" w:rsidR="001A4CF3" w:rsidRDefault="001A4CF3" w:rsidP="001A4CF3">
            <w:pPr>
              <w:rPr>
                <w:rFonts w:ascii="Verdana" w:eastAsia="Calibri" w:hAnsi="Verdana"/>
                <w:bCs/>
                <w:color w:val="000000"/>
                <w:sz w:val="16"/>
                <w:szCs w:val="16"/>
              </w:rPr>
            </w:pPr>
          </w:p>
        </w:tc>
      </w:tr>
    </w:tbl>
    <w:p w14:paraId="3218BDF3" w14:textId="77777777" w:rsidR="001A4CF3" w:rsidRDefault="001A4CF3" w:rsidP="001A4CF3">
      <w:pPr>
        <w:widowControl w:val="0"/>
        <w:jc w:val="both"/>
        <w:rPr>
          <w:rFonts w:ascii="Verdana" w:hAnsi="Verdana"/>
          <w:b/>
          <w:color w:val="000000"/>
          <w:sz w:val="16"/>
          <w:szCs w:val="16"/>
        </w:rPr>
      </w:pPr>
    </w:p>
    <w:p w14:paraId="7A3BD330" w14:textId="77777777" w:rsidR="001A4CF3" w:rsidRDefault="001A4CF3" w:rsidP="001A4CF3">
      <w:pPr>
        <w:widowControl w:val="0"/>
        <w:jc w:val="both"/>
        <w:rPr>
          <w:rFonts w:ascii="Verdana" w:hAnsi="Verdana"/>
          <w:b/>
          <w:color w:val="000000"/>
          <w:sz w:val="16"/>
          <w:szCs w:val="16"/>
        </w:rPr>
      </w:pPr>
      <w:r>
        <w:rPr>
          <w:rFonts w:ascii="Verdana" w:hAnsi="Verdana"/>
          <w:b/>
          <w:color w:val="000000"/>
          <w:sz w:val="16"/>
          <w:szCs w:val="16"/>
        </w:rPr>
        <w:t>Prosimy o rzetelne wypełnianie tabeli, ponieważ:</w:t>
      </w:r>
    </w:p>
    <w:p w14:paraId="0127C143" w14:textId="77777777" w:rsidR="001A4CF3" w:rsidRDefault="001A4CF3" w:rsidP="001A4CF3">
      <w:pPr>
        <w:widowControl w:val="0"/>
        <w:numPr>
          <w:ilvl w:val="0"/>
          <w:numId w:val="11"/>
        </w:numPr>
        <w:jc w:val="both"/>
        <w:rPr>
          <w:rFonts w:ascii="Verdana" w:hAnsi="Verdana"/>
          <w:b/>
          <w:color w:val="000000"/>
          <w:sz w:val="16"/>
          <w:szCs w:val="16"/>
        </w:rPr>
      </w:pPr>
      <w:r>
        <w:rPr>
          <w:rFonts w:ascii="Verdana" w:hAnsi="Verdana"/>
          <w:b/>
          <w:color w:val="000000"/>
          <w:sz w:val="16"/>
          <w:szCs w:val="16"/>
        </w:rPr>
        <w:t xml:space="preserve">Zamawiający, na podstawie art. 109 ust.1 pkt 10 ustawy </w:t>
      </w:r>
      <w:proofErr w:type="spellStart"/>
      <w:r>
        <w:rPr>
          <w:rFonts w:ascii="Verdana" w:hAnsi="Verdana"/>
          <w:b/>
          <w:color w:val="000000"/>
          <w:sz w:val="16"/>
          <w:szCs w:val="16"/>
        </w:rPr>
        <w:t>Pzp</w:t>
      </w:r>
      <w:proofErr w:type="spellEnd"/>
      <w:r>
        <w:rPr>
          <w:rFonts w:ascii="Verdana" w:hAnsi="Verdana"/>
          <w:b/>
          <w:color w:val="000000"/>
          <w:sz w:val="16"/>
          <w:szCs w:val="16"/>
        </w:rPr>
        <w:t>, wykluczy - z postępowania o udzielenie zamówienia – Wykonawcę, który w wyniku lekkomyślności lub niedbalstwa przedstawił informacje wprowadzające w błąd, co mogło mieć istotny wpływ na decyzje podejmowane przez Zamawiającego w postępowaniu o udzielenie zamówienia.</w:t>
      </w:r>
    </w:p>
    <w:p w14:paraId="6D2DE707" w14:textId="77777777" w:rsidR="001A4CF3" w:rsidRDefault="001A4CF3" w:rsidP="001A4CF3">
      <w:p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</w:p>
    <w:p w14:paraId="1504E086" w14:textId="77777777" w:rsidR="001A4CF3" w:rsidRDefault="001A4CF3" w:rsidP="001A4CF3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>
        <w:rPr>
          <w:rFonts w:ascii="Verdana" w:hAnsi="Verdana"/>
          <w:bCs/>
          <w:iCs/>
          <w:color w:val="000000"/>
          <w:sz w:val="20"/>
          <w:szCs w:val="20"/>
        </w:rPr>
        <w:t>Ośw</w:t>
      </w:r>
      <w:r>
        <w:rPr>
          <w:rFonts w:ascii="Verdana" w:hAnsi="Verdana"/>
          <w:color w:val="000000"/>
          <w:sz w:val="20"/>
          <w:szCs w:val="20"/>
        </w:rPr>
        <w:t xml:space="preserve">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261FC3" w14:textId="77777777" w:rsidR="001A4CF3" w:rsidRDefault="001A4CF3" w:rsidP="001A4CF3">
      <w:pPr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9D66B1" w14:textId="77777777" w:rsidR="001A4CF3" w:rsidRDefault="001A4CF3" w:rsidP="001A4CF3">
      <w:pPr>
        <w:suppressAutoHyphens/>
        <w:ind w:left="142" w:hanging="142"/>
        <w:jc w:val="both"/>
        <w:rPr>
          <w:rFonts w:ascii="Verdana" w:eastAsia="Calibri" w:hAnsi="Verdana"/>
          <w:color w:val="000000"/>
          <w:sz w:val="20"/>
          <w:szCs w:val="20"/>
          <w:lang w:eastAsia="zh-CN"/>
        </w:rPr>
      </w:pPr>
      <w:r>
        <w:rPr>
          <w:rFonts w:ascii="Verdana" w:eastAsia="Calibri" w:hAnsi="Verdana"/>
          <w:color w:val="000000"/>
          <w:sz w:val="16"/>
          <w:szCs w:val="16"/>
          <w:lang w:eastAsia="zh-CN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D7948AE" w14:textId="77777777" w:rsidR="001A4CF3" w:rsidRDefault="001A4CF3" w:rsidP="001A4CF3">
      <w:pPr>
        <w:suppressAutoHyphens/>
        <w:ind w:left="142" w:hanging="142"/>
        <w:jc w:val="both"/>
        <w:rPr>
          <w:rFonts w:ascii="Verdana" w:eastAsia="Calibri" w:hAnsi="Verdana"/>
          <w:color w:val="000000"/>
          <w:sz w:val="20"/>
          <w:szCs w:val="20"/>
          <w:lang w:eastAsia="zh-CN"/>
        </w:rPr>
      </w:pPr>
    </w:p>
    <w:p w14:paraId="00E5ED6B" w14:textId="77777777" w:rsidR="001A4CF3" w:rsidRDefault="001A4CF3" w:rsidP="001A4CF3">
      <w:pPr>
        <w:numPr>
          <w:ilvl w:val="0"/>
          <w:numId w:val="12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Oświadczam/y, że warunek określony w pkt. 8.2 </w:t>
      </w:r>
      <w:proofErr w:type="spellStart"/>
      <w:r>
        <w:rPr>
          <w:rFonts w:ascii="Verdana" w:hAnsi="Verdana"/>
          <w:b/>
          <w:color w:val="000000"/>
          <w:sz w:val="20"/>
          <w:szCs w:val="20"/>
        </w:rPr>
        <w:t>ppkt</w:t>
      </w:r>
      <w:proofErr w:type="spellEnd"/>
      <w:r>
        <w:rPr>
          <w:rFonts w:ascii="Verdana" w:hAnsi="Verdana"/>
          <w:b/>
          <w:color w:val="000000"/>
          <w:sz w:val="20"/>
          <w:szCs w:val="20"/>
        </w:rPr>
        <w:t xml:space="preserve">  4 SWZ spełniamy osobiście/ powołujemy się na zasoby podmiotu trzeciego w następującym zakresie</w:t>
      </w:r>
      <w:r>
        <w:rPr>
          <w:rFonts w:ascii="Verdana" w:hAnsi="Verdana"/>
          <w:b/>
          <w:color w:val="000000"/>
          <w:sz w:val="20"/>
          <w:szCs w:val="20"/>
          <w:vertAlign w:val="superscript"/>
        </w:rPr>
        <w:footnoteReference w:id="2"/>
      </w:r>
      <w:r>
        <w:rPr>
          <w:rFonts w:ascii="Verdana" w:hAnsi="Verdana"/>
          <w:b/>
          <w:color w:val="000000"/>
          <w:sz w:val="20"/>
          <w:szCs w:val="20"/>
        </w:rPr>
        <w:t xml:space="preserve"> …………………………………</w:t>
      </w:r>
    </w:p>
    <w:p w14:paraId="0FD1C9D0" w14:textId="77777777" w:rsidR="001A4CF3" w:rsidRDefault="001A4CF3" w:rsidP="001A4CF3">
      <w:pPr>
        <w:numPr>
          <w:ilvl w:val="0"/>
          <w:numId w:val="12"/>
        </w:numPr>
        <w:tabs>
          <w:tab w:val="left" w:pos="0"/>
        </w:tabs>
        <w:suppressAutoHyphens/>
        <w:ind w:right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55CBA" w:rsidRPr="00255CBA" w14:paraId="08F14AC6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E37DCEB" w14:textId="77777777" w:rsidR="001A4CF3" w:rsidRDefault="001A4CF3" w:rsidP="001A4CF3">
            <w:pPr>
              <w:autoSpaceDE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0231D18" w14:textId="77777777" w:rsidR="001A4CF3" w:rsidRDefault="001A4CF3" w:rsidP="001A4CF3">
            <w:pPr>
              <w:autoSpaceDE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Opis części zamówienia, którą wykonawca </w:t>
            </w:r>
          </w:p>
          <w:p w14:paraId="1E1FEB60" w14:textId="77777777" w:rsidR="001A4CF3" w:rsidRDefault="001A4CF3" w:rsidP="001A4CF3">
            <w:pPr>
              <w:autoSpaceDE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958A8E" w14:textId="77777777" w:rsidR="001A4CF3" w:rsidRDefault="001A4CF3" w:rsidP="001A4CF3">
            <w:pPr>
              <w:autoSpaceDE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Nazwa podwykonawcy</w:t>
            </w:r>
          </w:p>
        </w:tc>
      </w:tr>
      <w:tr w:rsidR="00255CBA" w:rsidRPr="00255CBA" w14:paraId="651FA7D9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CE3199" w14:textId="77777777" w:rsidR="001A4CF3" w:rsidRDefault="001A4CF3" w:rsidP="001A4CF3">
            <w:pPr>
              <w:autoSpaceDE w:val="0"/>
              <w:snapToGrid w:val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517FBE" w14:textId="77777777" w:rsidR="001A4CF3" w:rsidRDefault="001A4CF3" w:rsidP="001A4CF3">
            <w:pPr>
              <w:autoSpaceDE w:val="0"/>
              <w:snapToGri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E6899" w14:textId="77777777" w:rsidR="001A4CF3" w:rsidRDefault="001A4CF3" w:rsidP="001A4CF3">
            <w:pPr>
              <w:autoSpaceDE w:val="0"/>
              <w:snapToGri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</w:tbl>
    <w:p w14:paraId="0A7709D3" w14:textId="77777777" w:rsidR="001A4CF3" w:rsidRDefault="001A4CF3" w:rsidP="001A4CF3">
      <w:pPr>
        <w:numPr>
          <w:ilvl w:val="0"/>
          <w:numId w:val="12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color w:val="000000"/>
          <w:sz w:val="20"/>
          <w:szCs w:val="20"/>
          <w:lang w:eastAsia="zh-CN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Oświadczenie, w przypadku </w:t>
      </w:r>
      <w:r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>
        <w:rPr>
          <w:rFonts w:ascii="Verdana" w:hAnsi="Verdana"/>
          <w:color w:val="000000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55CBA" w:rsidRPr="00255CBA" w14:paraId="492916DC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3C09CE7" w14:textId="77777777" w:rsidR="001A4CF3" w:rsidRDefault="001A4CF3" w:rsidP="001A4CF3">
            <w:pPr>
              <w:autoSpaceDE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4FF4B3" w14:textId="77777777" w:rsidR="001A4CF3" w:rsidRDefault="001A4CF3" w:rsidP="001A4CF3">
            <w:pPr>
              <w:autoSpaceDE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B6C5E" w14:textId="77777777" w:rsidR="001A4CF3" w:rsidRDefault="001A4CF3" w:rsidP="001A4CF3">
            <w:pPr>
              <w:autoSpaceDE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Usługa, dostawa (zakres), który wykonają 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 xml:space="preserve">poszczególni wykonawcy </w:t>
            </w:r>
          </w:p>
        </w:tc>
      </w:tr>
      <w:tr w:rsidR="00255CBA" w:rsidRPr="00255CBA" w14:paraId="5496C557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85EBF0D" w14:textId="77777777" w:rsidR="001A4CF3" w:rsidRDefault="001A4CF3" w:rsidP="001A4CF3">
            <w:pPr>
              <w:autoSpaceDE w:val="0"/>
              <w:snapToGrid w:val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D43A59" w14:textId="77777777" w:rsidR="001A4CF3" w:rsidRDefault="001A4CF3" w:rsidP="001A4CF3">
            <w:pPr>
              <w:autoSpaceDE w:val="0"/>
              <w:snapToGri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F665C" w14:textId="77777777" w:rsidR="001A4CF3" w:rsidRDefault="001A4CF3" w:rsidP="001A4CF3">
            <w:pPr>
              <w:autoSpaceDE w:val="0"/>
              <w:snapToGri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255CBA" w:rsidRPr="00255CBA" w14:paraId="52EE724A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71D865A" w14:textId="77777777" w:rsidR="001A4CF3" w:rsidRDefault="001A4CF3" w:rsidP="001A4CF3">
            <w:pPr>
              <w:autoSpaceDE w:val="0"/>
              <w:snapToGrid w:val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2B80C2E" w14:textId="77777777" w:rsidR="001A4CF3" w:rsidRDefault="001A4CF3" w:rsidP="001A4CF3">
            <w:pPr>
              <w:autoSpaceDE w:val="0"/>
              <w:snapToGri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8003F" w14:textId="77777777" w:rsidR="001A4CF3" w:rsidRDefault="001A4CF3" w:rsidP="001A4CF3">
            <w:pPr>
              <w:autoSpaceDE w:val="0"/>
              <w:snapToGri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</w:tbl>
    <w:p w14:paraId="20A365F7" w14:textId="77777777" w:rsidR="001A4CF3" w:rsidRDefault="001A4CF3" w:rsidP="001A4CF3">
      <w:pPr>
        <w:numPr>
          <w:ilvl w:val="0"/>
          <w:numId w:val="12"/>
        </w:numPr>
        <w:suppressAutoHyphens/>
        <w:ind w:hanging="357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>
        <w:rPr>
          <w:rFonts w:ascii="Verdana" w:hAnsi="Verdana"/>
          <w:color w:val="000000"/>
          <w:sz w:val="20"/>
          <w:szCs w:val="20"/>
        </w:rPr>
        <w:t>Upoważnionymi do reprezentowania naszej firmy są następujące osoby:</w:t>
      </w:r>
    </w:p>
    <w:p w14:paraId="378B697B" w14:textId="77777777" w:rsidR="001A4CF3" w:rsidRDefault="001A4CF3" w:rsidP="001A4CF3">
      <w:pPr>
        <w:keepNext/>
        <w:numPr>
          <w:ilvl w:val="0"/>
          <w:numId w:val="8"/>
        </w:numPr>
        <w:tabs>
          <w:tab w:val="num" w:pos="1080"/>
        </w:tabs>
        <w:ind w:left="1080" w:hanging="357"/>
        <w:outlineLvl w:val="0"/>
        <w:rPr>
          <w:rFonts w:ascii="Verdana" w:hAnsi="Verdana" w:cs="Arial"/>
          <w:b/>
          <w:bCs/>
          <w:color w:val="000000"/>
          <w:kern w:val="32"/>
          <w:sz w:val="20"/>
          <w:szCs w:val="20"/>
        </w:rPr>
      </w:pPr>
      <w:r>
        <w:rPr>
          <w:rFonts w:ascii="Verdana" w:hAnsi="Verdana"/>
          <w:b/>
          <w:bCs/>
          <w:color w:val="000000"/>
          <w:kern w:val="32"/>
          <w:sz w:val="20"/>
          <w:szCs w:val="20"/>
        </w:rPr>
        <w:tab/>
        <w:t>Imię i Nazwisko</w:t>
      </w:r>
      <w:r>
        <w:rPr>
          <w:rFonts w:ascii="Verdana" w:hAnsi="Verdana"/>
          <w:b/>
          <w:bCs/>
          <w:color w:val="000000"/>
          <w:kern w:val="32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kern w:val="32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kern w:val="32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kern w:val="32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kern w:val="32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kern w:val="32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kern w:val="32"/>
          <w:sz w:val="20"/>
          <w:szCs w:val="20"/>
        </w:rPr>
        <w:tab/>
      </w:r>
    </w:p>
    <w:p w14:paraId="7A5A68B9" w14:textId="77777777" w:rsidR="001A4CF3" w:rsidRDefault="001A4CF3" w:rsidP="001A4CF3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color w:val="000000"/>
          <w:sz w:val="20"/>
          <w:szCs w:val="20"/>
        </w:rPr>
      </w:pPr>
    </w:p>
    <w:p w14:paraId="797087A0" w14:textId="77777777" w:rsidR="001A4CF3" w:rsidRDefault="001A4CF3" w:rsidP="001A4CF3">
      <w:pPr>
        <w:tabs>
          <w:tab w:val="left" w:pos="426"/>
        </w:tabs>
        <w:ind w:left="426" w:right="1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ab/>
        <w:t xml:space="preserve"> </w:t>
      </w:r>
    </w:p>
    <w:p w14:paraId="6D10003B" w14:textId="77777777" w:rsidR="001A4CF3" w:rsidRDefault="001A4CF3" w:rsidP="001A4CF3">
      <w:pPr>
        <w:numPr>
          <w:ilvl w:val="0"/>
          <w:numId w:val="12"/>
        </w:numPr>
        <w:suppressAutoHyphens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color w:val="000000"/>
          <w:sz w:val="20"/>
          <w:szCs w:val="20"/>
        </w:rPr>
        <w:t>ych</w:t>
      </w:r>
      <w:proofErr w:type="spellEnd"/>
      <w:r>
        <w:rPr>
          <w:rFonts w:ascii="Verdana" w:hAnsi="Verdana"/>
          <w:color w:val="000000"/>
          <w:sz w:val="20"/>
          <w:szCs w:val="20"/>
        </w:rPr>
        <w:t>) dokumentu(ów) ……………………...........................…… które dołączamy do oferty.</w:t>
      </w:r>
    </w:p>
    <w:p w14:paraId="19E5C20F" w14:textId="77777777" w:rsidR="001A4CF3" w:rsidRDefault="001A4CF3" w:rsidP="001A4CF3">
      <w:pPr>
        <w:numPr>
          <w:ilvl w:val="0"/>
          <w:numId w:val="12"/>
        </w:numPr>
        <w:suppressAutoHyphens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załącznikami do niniejszej oferty są:</w:t>
      </w:r>
    </w:p>
    <w:p w14:paraId="1E527F36" w14:textId="77777777" w:rsidR="001A4CF3" w:rsidRDefault="001A4CF3" w:rsidP="001A4CF3">
      <w:pPr>
        <w:numPr>
          <w:ilvl w:val="1"/>
          <w:numId w:val="9"/>
        </w:numPr>
        <w:suppressAutoHyphens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………………………………………………………………………………………….</w:t>
      </w:r>
    </w:p>
    <w:p w14:paraId="5DE6F236" w14:textId="77777777" w:rsidR="001A4CF3" w:rsidRDefault="001A4CF3" w:rsidP="001A4CF3">
      <w:pPr>
        <w:numPr>
          <w:ilvl w:val="1"/>
          <w:numId w:val="9"/>
        </w:numPr>
        <w:suppressAutoHyphens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……………………………………………..……………………………………………</w:t>
      </w:r>
    </w:p>
    <w:p w14:paraId="7FE6F946" w14:textId="77777777" w:rsidR="001A4CF3" w:rsidRDefault="001A4CF3" w:rsidP="001A4CF3">
      <w:pPr>
        <w:numPr>
          <w:ilvl w:val="1"/>
          <w:numId w:val="9"/>
        </w:numPr>
        <w:suppressAutoHyphens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..............................................................................</w:t>
      </w:r>
    </w:p>
    <w:p w14:paraId="5AF5F5B4" w14:textId="77777777" w:rsidR="001A4CF3" w:rsidRDefault="001A4CF3" w:rsidP="001A4CF3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000000"/>
          <w:sz w:val="20"/>
          <w:szCs w:val="20"/>
        </w:rPr>
      </w:pPr>
    </w:p>
    <w:p w14:paraId="28DFDD39" w14:textId="77777777" w:rsidR="001A4CF3" w:rsidRDefault="001A4CF3" w:rsidP="001A4CF3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000000"/>
          <w:sz w:val="20"/>
          <w:szCs w:val="20"/>
        </w:rPr>
      </w:pPr>
      <w:r>
        <w:rPr>
          <w:rFonts w:ascii="Verdana" w:hAnsi="Verdana"/>
          <w:bCs/>
          <w:i/>
          <w:iCs/>
          <w:color w:val="000000"/>
          <w:sz w:val="20"/>
          <w:szCs w:val="20"/>
        </w:rPr>
        <w:t>Dokument należy sporządzić w postaci elektronicznej i podpisać kwalifikowanym</w:t>
      </w:r>
    </w:p>
    <w:p w14:paraId="4B78FF8A" w14:textId="0DDF2524" w:rsidR="00FE545C" w:rsidRDefault="001A4CF3" w:rsidP="001A4CF3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Cs/>
          <w:i/>
          <w:iCs/>
          <w:color w:val="000000"/>
          <w:sz w:val="20"/>
          <w:szCs w:val="20"/>
        </w:rPr>
        <w:t>podpisem elektronicznym lub podpisem zaufanym lub podpisem osobistym.</w:t>
      </w: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002EA" w14:textId="77777777" w:rsidR="008C6B62" w:rsidRDefault="008C6B62">
      <w:r>
        <w:separator/>
      </w:r>
    </w:p>
  </w:endnote>
  <w:endnote w:type="continuationSeparator" w:id="0">
    <w:p w14:paraId="4C072AC3" w14:textId="77777777" w:rsidR="008C6B62" w:rsidRDefault="008C6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CAC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4950B" w14:textId="77777777" w:rsidR="008C6B62" w:rsidRDefault="008C6B62">
      <w:r>
        <w:separator/>
      </w:r>
    </w:p>
  </w:footnote>
  <w:footnote w:type="continuationSeparator" w:id="0">
    <w:p w14:paraId="161F8E65" w14:textId="77777777" w:rsidR="008C6B62" w:rsidRDefault="008C6B62">
      <w:r>
        <w:continuationSeparator/>
      </w:r>
    </w:p>
  </w:footnote>
  <w:footnote w:id="1">
    <w:p w14:paraId="3CC11116" w14:textId="77777777" w:rsidR="001A4CF3" w:rsidRDefault="001A4CF3" w:rsidP="001A4CF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5B94425" w14:textId="77777777" w:rsidR="001A4CF3" w:rsidRDefault="001A4CF3" w:rsidP="001A4CF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3AC8672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D"/>
    <w:multiLevelType w:val="multilevel"/>
    <w:tmpl w:val="0000000D"/>
    <w:name w:val="WW8Num22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cs="Symbo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C96F778"/>
    <w:lvl w:ilvl="0" w:tplc="5C988880">
      <w:start w:val="7"/>
      <w:numFmt w:val="decimal"/>
      <w:lvlText w:val="%1."/>
      <w:lvlJc w:val="left"/>
      <w:pPr>
        <w:ind w:left="720" w:hanging="360"/>
      </w:pPr>
      <w:rPr>
        <w:b w:val="0"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EA3320"/>
    <w:multiLevelType w:val="hybridMultilevel"/>
    <w:tmpl w:val="361A0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516EB5"/>
    <w:multiLevelType w:val="hybridMultilevel"/>
    <w:tmpl w:val="ECAC4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88983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34215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0521723">
    <w:abstractNumId w:val="3"/>
  </w:num>
  <w:num w:numId="4" w16cid:durableId="485366371">
    <w:abstractNumId w:val="7"/>
  </w:num>
  <w:num w:numId="5" w16cid:durableId="857932413">
    <w:abstractNumId w:val="6"/>
  </w:num>
  <w:num w:numId="6" w16cid:durableId="872036077">
    <w:abstractNumId w:val="9"/>
  </w:num>
  <w:num w:numId="7" w16cid:durableId="827014404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322437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775099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07074764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94720162">
    <w:abstractNumId w:val="9"/>
  </w:num>
  <w:num w:numId="12" w16cid:durableId="607659182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AE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4CF3"/>
    <w:rsid w:val="001D4612"/>
    <w:rsid w:val="00207E98"/>
    <w:rsid w:val="00255CBA"/>
    <w:rsid w:val="002723B0"/>
    <w:rsid w:val="002F2AE0"/>
    <w:rsid w:val="00315A4A"/>
    <w:rsid w:val="00332A0F"/>
    <w:rsid w:val="004B7300"/>
    <w:rsid w:val="004C6753"/>
    <w:rsid w:val="004F024D"/>
    <w:rsid w:val="00595C87"/>
    <w:rsid w:val="005B0418"/>
    <w:rsid w:val="005D2C65"/>
    <w:rsid w:val="005E5646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C6B62"/>
    <w:rsid w:val="008D2AB8"/>
    <w:rsid w:val="008F1C66"/>
    <w:rsid w:val="00970FE4"/>
    <w:rsid w:val="00972FC6"/>
    <w:rsid w:val="00A0022B"/>
    <w:rsid w:val="00A346FE"/>
    <w:rsid w:val="00A47B4D"/>
    <w:rsid w:val="00A6189C"/>
    <w:rsid w:val="00A83018"/>
    <w:rsid w:val="00A85BC1"/>
    <w:rsid w:val="00B774DC"/>
    <w:rsid w:val="00C17C36"/>
    <w:rsid w:val="00C969A6"/>
    <w:rsid w:val="00CA7D36"/>
    <w:rsid w:val="00D04EFF"/>
    <w:rsid w:val="00D10ED3"/>
    <w:rsid w:val="00D24208"/>
    <w:rsid w:val="00D60C38"/>
    <w:rsid w:val="00D66893"/>
    <w:rsid w:val="00D90ACB"/>
    <w:rsid w:val="00DC1500"/>
    <w:rsid w:val="00E44371"/>
    <w:rsid w:val="00E54F45"/>
    <w:rsid w:val="00E949B0"/>
    <w:rsid w:val="00EC0BEA"/>
    <w:rsid w:val="00F00591"/>
    <w:rsid w:val="00F40A5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DCCADE"/>
  <w15:chartTrackingRefBased/>
  <w15:docId w15:val="{14A60D7E-F25E-4476-A4C6-A5FDB6740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4E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BF113-DE19-432A-B1E4-1DBBDCBFA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1250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2025-12-16T10:10:00Z</cp:lastPrinted>
  <dcterms:created xsi:type="dcterms:W3CDTF">2026-01-14T09:55:00Z</dcterms:created>
  <dcterms:modified xsi:type="dcterms:W3CDTF">2026-01-14T09:55:00Z</dcterms:modified>
</cp:coreProperties>
</file>