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BF931A" w14:textId="77777777" w:rsidR="00035DEC" w:rsidRPr="00B21572" w:rsidRDefault="00226E96" w:rsidP="00035DEC">
      <w:pPr>
        <w:spacing w:after="480"/>
        <w:jc w:val="right"/>
      </w:pPr>
      <w:r w:rsidRPr="00B21572">
        <w:t>Niepołomice</w:t>
      </w:r>
      <w:r w:rsidR="00035DEC" w:rsidRPr="00B21572">
        <w:t xml:space="preserve"> dnia: </w:t>
      </w:r>
      <w:r w:rsidRPr="00B21572">
        <w:t>2026-01-14</w:t>
      </w:r>
    </w:p>
    <w:p w14:paraId="027B2098" w14:textId="77777777" w:rsidR="00035DEC" w:rsidRPr="00B21572" w:rsidRDefault="00226E96" w:rsidP="00035DEC">
      <w:pPr>
        <w:spacing w:line="360" w:lineRule="auto"/>
        <w:rPr>
          <w:b/>
          <w:bCs/>
        </w:rPr>
      </w:pPr>
      <w:r w:rsidRPr="00B21572">
        <w:rPr>
          <w:b/>
          <w:bCs/>
        </w:rPr>
        <w:t>GMINA NIEPOŁOMICE</w:t>
      </w:r>
    </w:p>
    <w:p w14:paraId="489E1A05" w14:textId="77777777" w:rsidR="00035DEC" w:rsidRPr="00B21572" w:rsidRDefault="00226E96" w:rsidP="00035DEC">
      <w:pPr>
        <w:spacing w:line="360" w:lineRule="auto"/>
      </w:pPr>
      <w:r w:rsidRPr="00B21572">
        <w:t>Pl. Zwycięstwa</w:t>
      </w:r>
      <w:r w:rsidR="00035DEC" w:rsidRPr="00B21572">
        <w:t xml:space="preserve"> </w:t>
      </w:r>
      <w:r w:rsidRPr="00B21572">
        <w:t>13</w:t>
      </w:r>
    </w:p>
    <w:p w14:paraId="74591180" w14:textId="77777777" w:rsidR="00035DEC" w:rsidRPr="00B21572" w:rsidRDefault="00226E96" w:rsidP="00035DEC">
      <w:r w:rsidRPr="00B21572">
        <w:t>32-005</w:t>
      </w:r>
      <w:r w:rsidR="00035DEC" w:rsidRPr="00B21572">
        <w:t xml:space="preserve"> </w:t>
      </w:r>
      <w:r w:rsidRPr="00B21572">
        <w:t>Niepołomice</w:t>
      </w:r>
    </w:p>
    <w:p w14:paraId="049877A1" w14:textId="189F0E77" w:rsidR="00035DEC" w:rsidRPr="00B21572" w:rsidRDefault="00B21572" w:rsidP="00035DEC">
      <w:pPr>
        <w:spacing w:after="480"/>
        <w:jc w:val="both"/>
        <w:rPr>
          <w:bCs/>
        </w:rPr>
      </w:pPr>
      <w:r w:rsidRPr="00B21572">
        <w:rPr>
          <w:bCs/>
        </w:rPr>
        <w:t>Pismo: ZP.271.61.2025.1</w:t>
      </w:r>
    </w:p>
    <w:p w14:paraId="68320200" w14:textId="77777777" w:rsidR="00035DEC" w:rsidRPr="00B21572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B21572">
        <w:rPr>
          <w:b/>
        </w:rPr>
        <w:t>WYKONAWCY</w:t>
      </w:r>
    </w:p>
    <w:p w14:paraId="6183A1C6" w14:textId="77777777" w:rsidR="00035DEC" w:rsidRPr="00B21572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B21572">
        <w:t>ubiegający się o zamówienie</w:t>
      </w:r>
    </w:p>
    <w:p w14:paraId="11E218BA" w14:textId="77777777" w:rsidR="00035DEC" w:rsidRPr="00B21572" w:rsidRDefault="00035DEC" w:rsidP="00035DEC">
      <w:pPr>
        <w:spacing w:after="120" w:line="360" w:lineRule="auto"/>
        <w:jc w:val="both"/>
        <w:rPr>
          <w:rFonts w:eastAsia="Calibri"/>
          <w:lang w:eastAsia="en-US"/>
        </w:rPr>
      </w:pPr>
      <w:r w:rsidRPr="00B21572">
        <w:rPr>
          <w:rFonts w:eastAsia="Calibri"/>
          <w:lang w:eastAsia="en-US"/>
        </w:rPr>
        <w:t xml:space="preserve">Dotyczy: </w:t>
      </w:r>
      <w:r w:rsidRPr="00B21572">
        <w:t>postępowania o udzielenie zamówienia publicznego</w:t>
      </w:r>
      <w:r w:rsidRPr="00B21572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B21572" w14:paraId="0C77FCDD" w14:textId="77777777" w:rsidTr="00B32FF9">
        <w:tc>
          <w:tcPr>
            <w:tcW w:w="2269" w:type="dxa"/>
          </w:tcPr>
          <w:p w14:paraId="29DB4B59" w14:textId="77777777" w:rsidR="00035DEC" w:rsidRPr="00B21572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B21572">
              <w:t>Nazwa zamówienia:</w:t>
            </w:r>
          </w:p>
        </w:tc>
        <w:tc>
          <w:tcPr>
            <w:tcW w:w="6803" w:type="dxa"/>
          </w:tcPr>
          <w:p w14:paraId="5CE65C83" w14:textId="77777777" w:rsidR="00035DEC" w:rsidRPr="00B21572" w:rsidRDefault="00226E96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21572">
              <w:rPr>
                <w:bCs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  <w:r w:rsidR="00035DEC" w:rsidRPr="00B21572">
              <w:rPr>
                <w:bCs/>
              </w:rPr>
              <w:t>.</w:t>
            </w:r>
          </w:p>
        </w:tc>
      </w:tr>
      <w:tr w:rsidR="00226E96" w:rsidRPr="00B21572" w14:paraId="583E4AD0" w14:textId="77777777" w:rsidTr="001F57D0">
        <w:tc>
          <w:tcPr>
            <w:tcW w:w="2269" w:type="dxa"/>
          </w:tcPr>
          <w:p w14:paraId="722C53A5" w14:textId="77777777" w:rsidR="00226E96" w:rsidRPr="00B21572" w:rsidRDefault="00226E96" w:rsidP="001F57D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B21572">
              <w:t>Numer referencyjny:</w:t>
            </w:r>
          </w:p>
        </w:tc>
        <w:tc>
          <w:tcPr>
            <w:tcW w:w="6803" w:type="dxa"/>
          </w:tcPr>
          <w:p w14:paraId="2991C4F9" w14:textId="77777777" w:rsidR="00226E96" w:rsidRPr="00B21572" w:rsidRDefault="00226E96" w:rsidP="001F57D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21572">
              <w:rPr>
                <w:bCs/>
              </w:rPr>
              <w:t>ZP.271.61.2025</w:t>
            </w:r>
          </w:p>
        </w:tc>
      </w:tr>
    </w:tbl>
    <w:p w14:paraId="68C8FCE7" w14:textId="77777777" w:rsidR="00035DEC" w:rsidRPr="00B21572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B21572" w14:paraId="3832FE5E" w14:textId="77777777" w:rsidTr="00B32FF9">
        <w:tc>
          <w:tcPr>
            <w:tcW w:w="9330" w:type="dxa"/>
            <w:shd w:val="clear" w:color="auto" w:fill="F2F2F2"/>
            <w:hideMark/>
          </w:tcPr>
          <w:p w14:paraId="019B26FA" w14:textId="77777777" w:rsidR="00035DEC" w:rsidRPr="00B21572" w:rsidRDefault="00035DEC" w:rsidP="00B32FF9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B21572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175522CF" w14:textId="77777777" w:rsidR="0012774F" w:rsidRPr="00B21572" w:rsidRDefault="00520165" w:rsidP="00035DEC">
      <w:pPr>
        <w:spacing w:before="600" w:after="240" w:line="360" w:lineRule="auto"/>
        <w:jc w:val="both"/>
      </w:pPr>
      <w:r w:rsidRPr="00B21572">
        <w:t xml:space="preserve">Zamawiający, </w:t>
      </w:r>
      <w:r w:rsidR="00226E96" w:rsidRPr="00B21572">
        <w:rPr>
          <w:b/>
        </w:rPr>
        <w:t>GMINA NIEPOŁOMICE</w:t>
      </w:r>
      <w:r w:rsidRPr="00B21572">
        <w:t xml:space="preserve">, działając na podstawie art. </w:t>
      </w:r>
      <w:r w:rsidR="0029606A" w:rsidRPr="00B21572">
        <w:t>1</w:t>
      </w:r>
      <w:r w:rsidRPr="00B21572">
        <w:t>3</w:t>
      </w:r>
      <w:r w:rsidR="0029606A" w:rsidRPr="00B21572">
        <w:t>5</w:t>
      </w:r>
      <w:r w:rsidRPr="00B21572">
        <w:t xml:space="preserve"> ust</w:t>
      </w:r>
      <w:r w:rsidR="00D9049C" w:rsidRPr="00B21572">
        <w:t xml:space="preserve">. </w:t>
      </w:r>
      <w:r w:rsidR="0029606A" w:rsidRPr="00B21572">
        <w:t>6</w:t>
      </w:r>
      <w:r w:rsidRPr="00B21572">
        <w:t xml:space="preserve"> ustawy z dnia </w:t>
      </w:r>
      <w:r w:rsidR="0029606A" w:rsidRPr="00B21572">
        <w:t>11</w:t>
      </w:r>
      <w:r w:rsidRPr="00B21572">
        <w:t xml:space="preserve"> </w:t>
      </w:r>
      <w:r w:rsidR="0029606A" w:rsidRPr="00B21572">
        <w:t xml:space="preserve">września </w:t>
      </w:r>
      <w:r w:rsidRPr="00B21572">
        <w:t>20</w:t>
      </w:r>
      <w:r w:rsidR="0029606A" w:rsidRPr="00B21572">
        <w:t>19</w:t>
      </w:r>
      <w:r w:rsidRPr="00B21572">
        <w:t xml:space="preserve"> r</w:t>
      </w:r>
      <w:r w:rsidR="0029606A" w:rsidRPr="00B21572">
        <w:t>.</w:t>
      </w:r>
      <w:r w:rsidRPr="00B21572">
        <w:t xml:space="preserve"> Prawo </w:t>
      </w:r>
      <w:r w:rsidR="0029606A" w:rsidRPr="00B21572">
        <w:t>z</w:t>
      </w:r>
      <w:r w:rsidRPr="00B21572">
        <w:t xml:space="preserve">amówień </w:t>
      </w:r>
      <w:r w:rsidR="0029606A" w:rsidRPr="00B21572">
        <w:t>p</w:t>
      </w:r>
      <w:r w:rsidRPr="00B21572">
        <w:t xml:space="preserve">ublicznych </w:t>
      </w:r>
      <w:r w:rsidR="00226E96" w:rsidRPr="00B21572">
        <w:t>(</w:t>
      </w:r>
      <w:proofErr w:type="spellStart"/>
      <w:r w:rsidR="00226E96" w:rsidRPr="00B21572">
        <w:t>t.j</w:t>
      </w:r>
      <w:proofErr w:type="spellEnd"/>
      <w:r w:rsidR="00226E96" w:rsidRPr="00B21572">
        <w:t>. Dz. U. z 2024 r. poz. 1320 z późn. zm.)</w:t>
      </w:r>
      <w:r w:rsidR="00BE7BFD" w:rsidRPr="00B21572">
        <w:t xml:space="preserve">, </w:t>
      </w:r>
      <w:r w:rsidR="00D9049C" w:rsidRPr="00B21572">
        <w:t>udostępnia</w:t>
      </w:r>
      <w:r w:rsidR="00BE7BFD" w:rsidRPr="00B21572">
        <w:t xml:space="preserve"> poniżej treść zapytań do S</w:t>
      </w:r>
      <w:r w:rsidR="0012774F" w:rsidRPr="00B21572">
        <w:t>pecyfikacji Warunków Zamówienia (</w:t>
      </w:r>
      <w:r w:rsidR="0012774F" w:rsidRPr="00B21572">
        <w:rPr>
          <w:lang w:eastAsia="ar-SA"/>
        </w:rPr>
        <w:t>zwanej dalej</w:t>
      </w:r>
      <w:r w:rsidR="0012774F" w:rsidRPr="00B21572">
        <w:rPr>
          <w:b/>
          <w:lang w:eastAsia="ar-SA"/>
        </w:rPr>
        <w:t xml:space="preserve"> </w:t>
      </w:r>
      <w:r w:rsidR="0012774F" w:rsidRPr="00B21572">
        <w:rPr>
          <w:bCs/>
          <w:lang w:eastAsia="ar-SA"/>
        </w:rPr>
        <w:t>”SWZ”)</w:t>
      </w:r>
      <w:r w:rsidR="00D9049C" w:rsidRPr="00B21572">
        <w:rPr>
          <w:bCs/>
          <w:lang w:eastAsia="ar-SA"/>
        </w:rPr>
        <w:t xml:space="preserve"> </w:t>
      </w:r>
      <w:r w:rsidR="00D9049C" w:rsidRPr="00B21572">
        <w:t>wraz z wyjaśnieniami</w:t>
      </w:r>
      <w:r w:rsidR="0012774F" w:rsidRPr="00B21572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26E96" w:rsidRPr="00B21572" w14:paraId="4B0D5298" w14:textId="77777777" w:rsidTr="001F57D0">
        <w:tc>
          <w:tcPr>
            <w:tcW w:w="9356" w:type="dxa"/>
          </w:tcPr>
          <w:p w14:paraId="38252927" w14:textId="68EEA2C6" w:rsidR="00226E96" w:rsidRPr="00B21572" w:rsidRDefault="00226E96" w:rsidP="001F57D0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B21572">
              <w:rPr>
                <w:b/>
                <w:bCs/>
              </w:rPr>
              <w:t>Pytani</w:t>
            </w:r>
            <w:r w:rsidR="00B21572" w:rsidRPr="00B21572">
              <w:rPr>
                <w:b/>
                <w:bCs/>
              </w:rPr>
              <w:t>a</w:t>
            </w:r>
            <w:r w:rsidR="007A3445">
              <w:rPr>
                <w:b/>
                <w:bCs/>
              </w:rPr>
              <w:t>:</w:t>
            </w:r>
          </w:p>
          <w:p w14:paraId="04A8A1BA" w14:textId="77777777" w:rsidR="00226E96" w:rsidRPr="00B21572" w:rsidRDefault="00226E96" w:rsidP="001F57D0">
            <w:pPr>
              <w:spacing w:after="120" w:line="360" w:lineRule="auto"/>
              <w:ind w:left="30" w:right="-72"/>
              <w:jc w:val="both"/>
            </w:pPr>
            <w:r w:rsidRPr="00B21572">
              <w:t xml:space="preserve">Pytanie nr 1 </w:t>
            </w:r>
          </w:p>
          <w:p w14:paraId="4382BDCF" w14:textId="11FDAE89" w:rsidR="00226E96" w:rsidRPr="00B21572" w:rsidRDefault="00226E96" w:rsidP="00B21572">
            <w:pPr>
              <w:spacing w:after="120" w:line="360" w:lineRule="auto"/>
              <w:ind w:left="30" w:right="-72"/>
              <w:jc w:val="both"/>
            </w:pPr>
            <w:r w:rsidRPr="00B21572">
              <w:t>§1.3. Zakres rzeczowy przedmiotu umowy obejmuje w szczególności dostarczenie dokumentacji powykonawczej tj. protokołu odbioru ilościowego wyszczególniającego: przedmiot dostawy, wykazu ilościowo - wartościowego (kwota netto/ brutto) poszczególnych elementów wyposażenia, kart gwarancyjnych, certyfikatów, atestów, deklaracji zgodności oraz instrukcji użytkowania wyposażenia.</w:t>
            </w:r>
          </w:p>
          <w:p w14:paraId="09B88BA3" w14:textId="77777777" w:rsidR="00226E96" w:rsidRPr="00B21572" w:rsidRDefault="00226E96" w:rsidP="001F57D0">
            <w:pPr>
              <w:spacing w:after="120" w:line="360" w:lineRule="auto"/>
              <w:ind w:left="30" w:right="-72"/>
              <w:jc w:val="both"/>
            </w:pPr>
            <w:r w:rsidRPr="00B21572">
              <w:t>Wnosimy do Zamawiającego o zmianę powyższego zapisu, ze względu na fakt, iż wraz z dostawą sprzętu nie są dostarczane instrukcje obsługi, ani karty gwarancyjne. Serwis świadczony jest w oparciu o indywidualny numer seryjny produktu. Na jego podstawie Zamawiający uzyskuje w trakcie gwarancji wszelką pomoc techniczną oraz serwisową nabywanego sprzętu. Ponadto dokumentacja techniczna dostępna jest na stronach www producentów w wersji elektronicznej. Wnosimy zatem o usunięcie wszelkich wzmianek o kartach gwarancyjnych w umowie oraz o dopuszczenie wersji elektronicznych pozostałych dokumentów.</w:t>
            </w:r>
          </w:p>
          <w:p w14:paraId="07D1B31A" w14:textId="77777777" w:rsidR="00226E96" w:rsidRPr="00B21572" w:rsidRDefault="00226E96" w:rsidP="001F57D0">
            <w:pPr>
              <w:spacing w:after="120" w:line="360" w:lineRule="auto"/>
              <w:ind w:left="30" w:right="-72"/>
              <w:jc w:val="both"/>
            </w:pPr>
          </w:p>
          <w:p w14:paraId="12D0997B" w14:textId="77777777" w:rsidR="00226E96" w:rsidRPr="00B21572" w:rsidRDefault="00226E96" w:rsidP="001F57D0">
            <w:pPr>
              <w:spacing w:after="120" w:line="360" w:lineRule="auto"/>
              <w:ind w:left="30" w:right="-72"/>
              <w:jc w:val="both"/>
            </w:pPr>
            <w:r w:rsidRPr="00B21572">
              <w:t>Pytanie nr 2</w:t>
            </w:r>
          </w:p>
          <w:p w14:paraId="031FC694" w14:textId="21216690" w:rsidR="00226E96" w:rsidRPr="00B21572" w:rsidRDefault="00226E96" w:rsidP="00B21572">
            <w:pPr>
              <w:spacing w:after="120" w:line="360" w:lineRule="auto"/>
              <w:ind w:left="30" w:right="-72"/>
              <w:jc w:val="both"/>
            </w:pPr>
            <w:r w:rsidRPr="00B21572">
              <w:t xml:space="preserve">§8.5. Okres gwarancji przedłuża się o czas, w jakim Użytkownik nie mógł wykorzystywać przedmiotu dostawy </w:t>
            </w:r>
            <w:r w:rsidRPr="00B21572">
              <w:lastRenderedPageBreak/>
              <w:t>zgodnie z jego przeznaczeniem na skutek wystąpienia wad.</w:t>
            </w:r>
          </w:p>
          <w:p w14:paraId="7511C9C5" w14:textId="77777777" w:rsidR="00226E96" w:rsidRPr="00B21572" w:rsidRDefault="00226E96" w:rsidP="001F57D0">
            <w:pPr>
              <w:spacing w:after="120" w:line="360" w:lineRule="auto"/>
              <w:ind w:left="30" w:right="-72"/>
              <w:jc w:val="both"/>
            </w:pPr>
            <w:r w:rsidRPr="00B21572">
              <w:t xml:space="preserve">Wnioskujemy do Zamawiającego o wykreślenie zapisów, ponieważ okres gwarancji na przedmiot zamówienia oraz na jego komponenty/elementy składowe, obowiązuje przez czas, jaki Zamawiający uwzględnił w dokumentacji postępowania i nie może zostać przedłużony o czas naprawy. </w:t>
            </w:r>
          </w:p>
          <w:p w14:paraId="467678A3" w14:textId="77777777" w:rsidR="00226E96" w:rsidRPr="00B21572" w:rsidRDefault="00226E96" w:rsidP="001F57D0">
            <w:pPr>
              <w:spacing w:after="120" w:line="360" w:lineRule="auto"/>
              <w:ind w:left="30" w:right="-72"/>
              <w:jc w:val="both"/>
            </w:pPr>
          </w:p>
          <w:p w14:paraId="49FEEF8A" w14:textId="77777777" w:rsidR="00226E96" w:rsidRPr="00B21572" w:rsidRDefault="00226E96" w:rsidP="001F57D0">
            <w:pPr>
              <w:spacing w:after="120" w:line="360" w:lineRule="auto"/>
              <w:ind w:left="30" w:right="-72"/>
              <w:jc w:val="both"/>
            </w:pPr>
            <w:r w:rsidRPr="00B21572">
              <w:t>Pytanie nr 3</w:t>
            </w:r>
          </w:p>
          <w:p w14:paraId="0F9404D1" w14:textId="4FBBB52B" w:rsidR="00226E96" w:rsidRPr="00B21572" w:rsidRDefault="00226E96" w:rsidP="00B21572">
            <w:pPr>
              <w:spacing w:after="120" w:line="360" w:lineRule="auto"/>
              <w:ind w:left="30" w:right="-72"/>
              <w:jc w:val="both"/>
            </w:pPr>
            <w:r w:rsidRPr="00B21572">
              <w:t>§9.3. Wykonawca zobowiązany jest uczestniczyć w odbiorze osobiście lub wyznaczyć upoważnionego pisemnie pełnomocnika. Nieobecność Wykonawcy lub pełnomocnika nie wstrzymuje czynności odbioru, Wykonawca traci jednak w tym wypadku prawo do zgłoszenia swoich uwag i wniosków w stosunku do wyniku odbioru.</w:t>
            </w:r>
          </w:p>
          <w:p w14:paraId="3C89737C" w14:textId="77777777" w:rsidR="00226E96" w:rsidRPr="00B21572" w:rsidRDefault="00226E96" w:rsidP="001F57D0">
            <w:pPr>
              <w:spacing w:after="120" w:line="360" w:lineRule="auto"/>
              <w:ind w:left="30" w:right="-72"/>
              <w:jc w:val="both"/>
            </w:pPr>
            <w:r w:rsidRPr="00B21572">
              <w:t xml:space="preserve">Zwracamy się do Zamawiającego o rezygnację z wymogu osobistego uczestnictwa przedstawiciela Wykonawcy w odbiorze, ewentualnie o dopuszczenie formy zdalnego odbioru za </w:t>
            </w:r>
            <w:proofErr w:type="spellStart"/>
            <w:r w:rsidRPr="00B21572">
              <w:t>posrednictwem</w:t>
            </w:r>
            <w:proofErr w:type="spellEnd"/>
            <w:r w:rsidRPr="00B21572">
              <w:t xml:space="preserve"> aplikacji zoom.</w:t>
            </w:r>
          </w:p>
          <w:p w14:paraId="62C883F9" w14:textId="77777777" w:rsidR="007A3445" w:rsidRDefault="007A3445" w:rsidP="001F57D0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00202050" w14:textId="6E08CDB5" w:rsidR="00226E96" w:rsidRPr="00B21572" w:rsidRDefault="00226E96" w:rsidP="001F57D0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B21572">
              <w:rPr>
                <w:b/>
                <w:bCs/>
              </w:rPr>
              <w:t>Stanowisko (wyjaśnienie) Zamawiającego:</w:t>
            </w:r>
          </w:p>
          <w:p w14:paraId="3853A13A" w14:textId="77777777" w:rsidR="00226E96" w:rsidRPr="00B21572" w:rsidRDefault="00B21572" w:rsidP="001F57D0">
            <w:pPr>
              <w:spacing w:after="60" w:line="360" w:lineRule="auto"/>
              <w:ind w:left="30" w:right="-72"/>
              <w:jc w:val="both"/>
              <w:rPr>
                <w:b/>
                <w:bCs/>
              </w:rPr>
            </w:pPr>
            <w:r w:rsidRPr="00B21572">
              <w:rPr>
                <w:b/>
                <w:bCs/>
              </w:rPr>
              <w:t>Ad. 1</w:t>
            </w:r>
          </w:p>
          <w:p w14:paraId="1CCAABFA" w14:textId="56BEBA8D" w:rsidR="00B21572" w:rsidRPr="00B21572" w:rsidRDefault="00B21572" w:rsidP="007A3445">
            <w:pPr>
              <w:spacing w:after="60" w:line="360" w:lineRule="auto"/>
              <w:ind w:left="30" w:right="-72"/>
              <w:jc w:val="both"/>
            </w:pPr>
            <w:r w:rsidRPr="00B21572">
              <w:t>Zamawiający nie wyraża zgody.</w:t>
            </w:r>
          </w:p>
          <w:p w14:paraId="1571E530" w14:textId="77777777" w:rsidR="00B21572" w:rsidRPr="00B21572" w:rsidRDefault="00B21572" w:rsidP="001F57D0">
            <w:pPr>
              <w:spacing w:after="60" w:line="360" w:lineRule="auto"/>
              <w:ind w:left="30" w:right="-72"/>
              <w:jc w:val="both"/>
              <w:rPr>
                <w:b/>
                <w:bCs/>
              </w:rPr>
            </w:pPr>
            <w:r w:rsidRPr="00B21572">
              <w:rPr>
                <w:b/>
                <w:bCs/>
              </w:rPr>
              <w:t>Ad 2</w:t>
            </w:r>
          </w:p>
          <w:p w14:paraId="462ABEA1" w14:textId="417BE4F6" w:rsidR="00B21572" w:rsidRDefault="00B21572" w:rsidP="007A3445">
            <w:pPr>
              <w:spacing w:after="60" w:line="360" w:lineRule="auto"/>
              <w:ind w:left="30" w:right="-72"/>
              <w:jc w:val="both"/>
            </w:pPr>
            <w:r w:rsidRPr="00B21572">
              <w:t>Zamawiający nie wyraża zgody</w:t>
            </w:r>
            <w:r w:rsidR="007A3445">
              <w:t>.</w:t>
            </w:r>
          </w:p>
          <w:p w14:paraId="6B843C61" w14:textId="2719C3D7" w:rsidR="00B21572" w:rsidRPr="00B21572" w:rsidRDefault="00B21572" w:rsidP="001F57D0">
            <w:pPr>
              <w:spacing w:after="60" w:line="360" w:lineRule="auto"/>
              <w:ind w:left="30" w:right="-72"/>
              <w:jc w:val="both"/>
              <w:rPr>
                <w:b/>
                <w:bCs/>
              </w:rPr>
            </w:pPr>
            <w:r w:rsidRPr="00B21572">
              <w:rPr>
                <w:b/>
                <w:bCs/>
              </w:rPr>
              <w:t>Ad 3</w:t>
            </w:r>
          </w:p>
        </w:tc>
      </w:tr>
    </w:tbl>
    <w:p w14:paraId="59267519" w14:textId="490B94B9" w:rsidR="00BE7BFD" w:rsidRDefault="00B21572" w:rsidP="00520165">
      <w:pPr>
        <w:jc w:val="both"/>
      </w:pPr>
      <w:r w:rsidRPr="00B21572">
        <w:lastRenderedPageBreak/>
        <w:t>Zamawiający nie wyraża zgody</w:t>
      </w:r>
      <w:r w:rsidR="007A3445">
        <w:t>.</w:t>
      </w:r>
    </w:p>
    <w:p w14:paraId="443D9464" w14:textId="77777777" w:rsidR="008E3415" w:rsidRDefault="008E3415" w:rsidP="00520165">
      <w:pPr>
        <w:jc w:val="both"/>
      </w:pPr>
    </w:p>
    <w:p w14:paraId="0A0D5244" w14:textId="77777777" w:rsidR="008E3415" w:rsidRDefault="008E3415" w:rsidP="00520165">
      <w:pPr>
        <w:jc w:val="both"/>
      </w:pPr>
    </w:p>
    <w:p w14:paraId="67C9CF34" w14:textId="77777777" w:rsidR="008E3415" w:rsidRDefault="008E3415" w:rsidP="00520165">
      <w:pPr>
        <w:jc w:val="both"/>
      </w:pPr>
    </w:p>
    <w:sectPr w:rsidR="008E3415" w:rsidSect="007A344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993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A1F450" w14:textId="77777777" w:rsidR="007F2714" w:rsidRDefault="007F2714">
      <w:r>
        <w:separator/>
      </w:r>
    </w:p>
  </w:endnote>
  <w:endnote w:type="continuationSeparator" w:id="0">
    <w:p w14:paraId="7DF05F04" w14:textId="77777777" w:rsidR="007F2714" w:rsidRDefault="007F2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6CB2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5C98C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55C4F" w14:textId="0F00592A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8BEB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EA2D6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1DCB2F8" w14:textId="77777777" w:rsidR="006D4AB3" w:rsidRDefault="006D4AB3">
    <w:pPr>
      <w:pStyle w:val="Stopka"/>
      <w:tabs>
        <w:tab w:val="clear" w:pos="4536"/>
        <w:tab w:val="left" w:pos="6237"/>
      </w:tabs>
    </w:pPr>
  </w:p>
  <w:p w14:paraId="5ACA92F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877F11" w14:textId="77777777" w:rsidR="007F2714" w:rsidRDefault="007F2714">
      <w:r>
        <w:separator/>
      </w:r>
    </w:p>
  </w:footnote>
  <w:footnote w:type="continuationSeparator" w:id="0">
    <w:p w14:paraId="2F605025" w14:textId="77777777" w:rsidR="007F2714" w:rsidRDefault="007F27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129BF" w14:textId="77777777" w:rsidR="00226E96" w:rsidRDefault="00226E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3F664" w14:textId="210CAD52" w:rsidR="00226E96" w:rsidRDefault="008E3415">
    <w:pPr>
      <w:pStyle w:val="Nagwek"/>
    </w:pPr>
    <w:r>
      <w:rPr>
        <w:noProof/>
      </w:rPr>
      <w:pict w14:anchorId="07B0B4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6pt;height:3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">
          <v:imagedata r:id="rId1" o:title="" cropright="-14f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6D32D" w14:textId="77777777" w:rsidR="00226E96" w:rsidRDefault="00226E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07973374">
    <w:abstractNumId w:val="3"/>
  </w:num>
  <w:num w:numId="2" w16cid:durableId="1034308640">
    <w:abstractNumId w:val="6"/>
  </w:num>
  <w:num w:numId="3" w16cid:durableId="427772547">
    <w:abstractNumId w:val="2"/>
  </w:num>
  <w:num w:numId="4" w16cid:durableId="1414164884">
    <w:abstractNumId w:val="5"/>
  </w:num>
  <w:num w:numId="5" w16cid:durableId="408583100">
    <w:abstractNumId w:val="0"/>
  </w:num>
  <w:num w:numId="6" w16cid:durableId="565606941">
    <w:abstractNumId w:val="1"/>
  </w:num>
  <w:num w:numId="7" w16cid:durableId="19441919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2714"/>
    <w:rsid w:val="00031374"/>
    <w:rsid w:val="00035DEC"/>
    <w:rsid w:val="000A1097"/>
    <w:rsid w:val="000E2A8F"/>
    <w:rsid w:val="0012774F"/>
    <w:rsid w:val="00144B7A"/>
    <w:rsid w:val="00180C6E"/>
    <w:rsid w:val="00226E96"/>
    <w:rsid w:val="0029606A"/>
    <w:rsid w:val="003E653F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A3445"/>
    <w:rsid w:val="007D7198"/>
    <w:rsid w:val="007F2714"/>
    <w:rsid w:val="00870F9F"/>
    <w:rsid w:val="008804B6"/>
    <w:rsid w:val="00897AB0"/>
    <w:rsid w:val="008A3553"/>
    <w:rsid w:val="008E3415"/>
    <w:rsid w:val="009003D1"/>
    <w:rsid w:val="00947A50"/>
    <w:rsid w:val="00A905AC"/>
    <w:rsid w:val="00B1255C"/>
    <w:rsid w:val="00B21572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ECFCFA"/>
  <w15:chartTrackingRefBased/>
  <w15:docId w15:val="{EB360CE9-7D37-4AEF-BC67-7906AB773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367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2026-01-14T07:58:00Z</cp:lastPrinted>
  <dcterms:created xsi:type="dcterms:W3CDTF">2026-01-14T08:02:00Z</dcterms:created>
  <dcterms:modified xsi:type="dcterms:W3CDTF">2026-01-14T08:02:00Z</dcterms:modified>
</cp:coreProperties>
</file>