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331BB" w14:textId="0AD13613" w:rsidR="00081D13" w:rsidRPr="003208F6" w:rsidRDefault="004B4900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3208F6">
        <w:rPr>
          <w:sz w:val="20"/>
          <w:szCs w:val="20"/>
        </w:rPr>
        <w:t>Niepołomice</w:t>
      </w:r>
      <w:r w:rsidR="00081D13" w:rsidRPr="003208F6">
        <w:rPr>
          <w:sz w:val="20"/>
          <w:szCs w:val="20"/>
        </w:rPr>
        <w:t xml:space="preserve"> dnia: </w:t>
      </w:r>
      <w:r w:rsidRPr="003208F6">
        <w:rPr>
          <w:sz w:val="20"/>
          <w:szCs w:val="20"/>
        </w:rPr>
        <w:t>2026-01-1</w:t>
      </w:r>
      <w:r w:rsidR="003208F6" w:rsidRPr="003208F6">
        <w:rPr>
          <w:sz w:val="20"/>
          <w:szCs w:val="20"/>
        </w:rPr>
        <w:t>3</w:t>
      </w:r>
    </w:p>
    <w:p w14:paraId="0BB7A4AF" w14:textId="77777777" w:rsidR="00081D13" w:rsidRPr="003208F6" w:rsidRDefault="004B4900" w:rsidP="003208F6">
      <w:pPr>
        <w:ind w:right="3969"/>
        <w:rPr>
          <w:b/>
          <w:bCs/>
          <w:sz w:val="20"/>
          <w:szCs w:val="20"/>
        </w:rPr>
      </w:pPr>
      <w:r w:rsidRPr="003208F6">
        <w:rPr>
          <w:b/>
          <w:bCs/>
          <w:sz w:val="20"/>
          <w:szCs w:val="20"/>
        </w:rPr>
        <w:t>GMINA NIEPOŁOMICE</w:t>
      </w:r>
    </w:p>
    <w:p w14:paraId="1F358792" w14:textId="77777777" w:rsidR="00081D13" w:rsidRPr="003208F6" w:rsidRDefault="004B4900" w:rsidP="003208F6">
      <w:pPr>
        <w:ind w:right="3969"/>
        <w:rPr>
          <w:sz w:val="20"/>
          <w:szCs w:val="20"/>
        </w:rPr>
      </w:pPr>
      <w:r w:rsidRPr="003208F6">
        <w:rPr>
          <w:sz w:val="20"/>
          <w:szCs w:val="20"/>
        </w:rPr>
        <w:t>Pl. Zwycięstwa</w:t>
      </w:r>
      <w:r w:rsidR="00081D13" w:rsidRPr="003208F6">
        <w:rPr>
          <w:sz w:val="20"/>
          <w:szCs w:val="20"/>
        </w:rPr>
        <w:t xml:space="preserve"> </w:t>
      </w:r>
      <w:r w:rsidRPr="003208F6">
        <w:rPr>
          <w:sz w:val="20"/>
          <w:szCs w:val="20"/>
        </w:rPr>
        <w:t>13</w:t>
      </w:r>
    </w:p>
    <w:p w14:paraId="639EB624" w14:textId="77777777" w:rsidR="00081D13" w:rsidRPr="003208F6" w:rsidRDefault="004B4900" w:rsidP="003208F6">
      <w:pPr>
        <w:ind w:right="3969"/>
        <w:rPr>
          <w:sz w:val="20"/>
          <w:szCs w:val="20"/>
        </w:rPr>
      </w:pPr>
      <w:r w:rsidRPr="003208F6">
        <w:rPr>
          <w:sz w:val="20"/>
          <w:szCs w:val="20"/>
        </w:rPr>
        <w:t>32-005</w:t>
      </w:r>
      <w:r w:rsidR="00081D13" w:rsidRPr="003208F6">
        <w:rPr>
          <w:sz w:val="20"/>
          <w:szCs w:val="20"/>
        </w:rPr>
        <w:t xml:space="preserve"> </w:t>
      </w:r>
      <w:r w:rsidRPr="003208F6">
        <w:rPr>
          <w:sz w:val="20"/>
          <w:szCs w:val="20"/>
        </w:rPr>
        <w:t>Niepołomice</w:t>
      </w:r>
    </w:p>
    <w:p w14:paraId="42B8166A" w14:textId="77777777" w:rsidR="00081D13" w:rsidRPr="003208F6" w:rsidRDefault="00081D13" w:rsidP="003208F6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208F6" w14:paraId="09FA8AC9" w14:textId="77777777" w:rsidTr="00C13EA9">
        <w:tc>
          <w:tcPr>
            <w:tcW w:w="10065" w:type="dxa"/>
            <w:shd w:val="clear" w:color="auto" w:fill="F2F2F2"/>
            <w:hideMark/>
          </w:tcPr>
          <w:p w14:paraId="2B40B6E7" w14:textId="77777777" w:rsidR="00081D13" w:rsidRPr="003208F6" w:rsidRDefault="00081D13" w:rsidP="003208F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208F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CB57FF3" w14:textId="77777777" w:rsidR="00081D13" w:rsidRPr="003208F6" w:rsidRDefault="00081D13" w:rsidP="003208F6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208F6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BAAFE15" w14:textId="77777777" w:rsidR="00081D13" w:rsidRPr="003208F6" w:rsidRDefault="00081D13" w:rsidP="003208F6">
      <w:pPr>
        <w:keepNext/>
        <w:spacing w:after="240"/>
        <w:outlineLvl w:val="0"/>
        <w:rPr>
          <w:b/>
          <w:sz w:val="20"/>
          <w:szCs w:val="20"/>
        </w:rPr>
      </w:pPr>
    </w:p>
    <w:p w14:paraId="19E26D42" w14:textId="77777777" w:rsidR="00081D13" w:rsidRPr="003208F6" w:rsidRDefault="00081D13" w:rsidP="003208F6">
      <w:pPr>
        <w:spacing w:after="120"/>
        <w:jc w:val="both"/>
        <w:rPr>
          <w:rFonts w:eastAsia="Calibri"/>
          <w:sz w:val="20"/>
          <w:szCs w:val="20"/>
          <w:lang w:eastAsia="en-US"/>
        </w:rPr>
      </w:pPr>
      <w:r w:rsidRPr="003208F6">
        <w:rPr>
          <w:rFonts w:eastAsia="Calibri"/>
          <w:sz w:val="20"/>
          <w:szCs w:val="20"/>
          <w:lang w:eastAsia="en-US"/>
        </w:rPr>
        <w:t xml:space="preserve">Dotyczy </w:t>
      </w:r>
      <w:r w:rsidRPr="003208F6">
        <w:rPr>
          <w:sz w:val="20"/>
          <w:szCs w:val="20"/>
        </w:rPr>
        <w:t>postępowania o udzielenie zamówienia publicznego</w:t>
      </w:r>
      <w:r w:rsidRPr="003208F6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208F6" w14:paraId="339D8665" w14:textId="77777777" w:rsidTr="00081D13">
        <w:tc>
          <w:tcPr>
            <w:tcW w:w="2269" w:type="dxa"/>
          </w:tcPr>
          <w:p w14:paraId="1E8639BF" w14:textId="77777777" w:rsidR="00081D13" w:rsidRPr="003208F6" w:rsidRDefault="00081D13" w:rsidP="003208F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3208F6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1E6213C7" w14:textId="77777777" w:rsidR="00081D13" w:rsidRPr="003208F6" w:rsidRDefault="004B4900" w:rsidP="003208F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3208F6">
              <w:rPr>
                <w:bCs/>
                <w:sz w:val="20"/>
                <w:szCs w:val="20"/>
              </w:rPr>
              <w:t>Usługa opracowania planu ogólnego gminy Niepołomice</w:t>
            </w:r>
          </w:p>
        </w:tc>
      </w:tr>
      <w:tr w:rsidR="004B4900" w:rsidRPr="003208F6" w14:paraId="1F8C68CC" w14:textId="77777777" w:rsidTr="002E0467">
        <w:tc>
          <w:tcPr>
            <w:tcW w:w="2269" w:type="dxa"/>
          </w:tcPr>
          <w:p w14:paraId="3D39A702" w14:textId="77777777" w:rsidR="004B4900" w:rsidRPr="003208F6" w:rsidRDefault="004B4900" w:rsidP="003208F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3208F6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67C8DB28" w14:textId="77777777" w:rsidR="004B4900" w:rsidRPr="003208F6" w:rsidRDefault="004B4900" w:rsidP="003208F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3208F6">
              <w:rPr>
                <w:bCs/>
                <w:sz w:val="20"/>
                <w:szCs w:val="20"/>
              </w:rPr>
              <w:t>ZP.271.52.2025</w:t>
            </w:r>
          </w:p>
        </w:tc>
      </w:tr>
    </w:tbl>
    <w:p w14:paraId="689D16B9" w14:textId="77777777" w:rsidR="00081D13" w:rsidRPr="003208F6" w:rsidRDefault="00081D13" w:rsidP="003208F6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D7DB562" w14:textId="77777777" w:rsidR="00081D13" w:rsidRPr="003208F6" w:rsidRDefault="00C65E53" w:rsidP="003208F6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  <w:sz w:val="20"/>
          <w:szCs w:val="20"/>
        </w:rPr>
      </w:pPr>
      <w:r w:rsidRPr="003208F6">
        <w:rPr>
          <w:sz w:val="20"/>
          <w:szCs w:val="20"/>
        </w:rPr>
        <w:t xml:space="preserve">Zamawiający, </w:t>
      </w:r>
      <w:r w:rsidR="004B4900" w:rsidRPr="003208F6">
        <w:rPr>
          <w:b/>
          <w:sz w:val="20"/>
          <w:szCs w:val="20"/>
        </w:rPr>
        <w:t>GMINA NIEPOŁOMICE</w:t>
      </w:r>
      <w:r w:rsidRPr="003208F6">
        <w:rPr>
          <w:sz w:val="20"/>
          <w:szCs w:val="20"/>
        </w:rPr>
        <w:t xml:space="preserve">, działając na podstawie art. 253 </w:t>
      </w:r>
      <w:r w:rsidR="00A17CDB" w:rsidRPr="003208F6">
        <w:rPr>
          <w:sz w:val="20"/>
          <w:szCs w:val="20"/>
        </w:rPr>
        <w:t xml:space="preserve">ust. 1 pkt. 1 i </w:t>
      </w:r>
      <w:r w:rsidRPr="003208F6">
        <w:rPr>
          <w:sz w:val="20"/>
          <w:szCs w:val="20"/>
        </w:rPr>
        <w:t xml:space="preserve">ust. </w:t>
      </w:r>
      <w:r w:rsidR="00A17CDB" w:rsidRPr="003208F6">
        <w:rPr>
          <w:sz w:val="20"/>
          <w:szCs w:val="20"/>
        </w:rPr>
        <w:t>2</w:t>
      </w:r>
      <w:r w:rsidRPr="003208F6">
        <w:rPr>
          <w:sz w:val="20"/>
          <w:szCs w:val="20"/>
        </w:rPr>
        <w:t xml:space="preserve"> </w:t>
      </w:r>
      <w:r w:rsidR="00081D13" w:rsidRPr="003208F6">
        <w:rPr>
          <w:sz w:val="20"/>
          <w:szCs w:val="20"/>
        </w:rPr>
        <w:t xml:space="preserve">ustawy z dnia 11 września 2019r. Prawo zamówień publicznych </w:t>
      </w:r>
      <w:r w:rsidR="004B4900" w:rsidRPr="003208F6">
        <w:rPr>
          <w:sz w:val="20"/>
          <w:szCs w:val="20"/>
        </w:rPr>
        <w:t>(</w:t>
      </w:r>
      <w:proofErr w:type="spellStart"/>
      <w:r w:rsidR="004B4900" w:rsidRPr="003208F6">
        <w:rPr>
          <w:sz w:val="20"/>
          <w:szCs w:val="20"/>
        </w:rPr>
        <w:t>t.j</w:t>
      </w:r>
      <w:proofErr w:type="spellEnd"/>
      <w:r w:rsidR="004B4900" w:rsidRPr="003208F6">
        <w:rPr>
          <w:sz w:val="20"/>
          <w:szCs w:val="20"/>
        </w:rPr>
        <w:t xml:space="preserve">. Dz. U. z 2024 r. poz. 1320 z </w:t>
      </w:r>
      <w:proofErr w:type="spellStart"/>
      <w:r w:rsidR="004B4900" w:rsidRPr="003208F6">
        <w:rPr>
          <w:sz w:val="20"/>
          <w:szCs w:val="20"/>
        </w:rPr>
        <w:t>późn</w:t>
      </w:r>
      <w:proofErr w:type="spellEnd"/>
      <w:r w:rsidR="004B4900" w:rsidRPr="003208F6">
        <w:rPr>
          <w:sz w:val="20"/>
          <w:szCs w:val="20"/>
        </w:rPr>
        <w:t>. zm.)</w:t>
      </w:r>
      <w:r w:rsidR="00081D13" w:rsidRPr="003208F6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B4900" w:rsidRPr="003208F6" w14:paraId="725F0FE4" w14:textId="77777777" w:rsidTr="002E04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333EAFE" w14:textId="77777777" w:rsidR="003208F6" w:rsidRPr="003208F6" w:rsidRDefault="003208F6" w:rsidP="003208F6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3208F6">
              <w:rPr>
                <w:b/>
                <w:sz w:val="20"/>
                <w:szCs w:val="20"/>
              </w:rPr>
              <w:t>Konsorcjum:</w:t>
            </w:r>
          </w:p>
          <w:p w14:paraId="29CB1181" w14:textId="77777777" w:rsidR="003208F6" w:rsidRPr="003208F6" w:rsidRDefault="003208F6" w:rsidP="003208F6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3208F6">
              <w:rPr>
                <w:b/>
                <w:sz w:val="20"/>
                <w:szCs w:val="20"/>
              </w:rPr>
              <w:t>lider: MCF grupa projektowa sp. z. o.o.</w:t>
            </w:r>
          </w:p>
          <w:p w14:paraId="6E6B45D2" w14:textId="77777777" w:rsidR="003208F6" w:rsidRPr="003208F6" w:rsidRDefault="003208F6" w:rsidP="003208F6">
            <w:pPr>
              <w:spacing w:before="80"/>
              <w:ind w:left="-75"/>
              <w:jc w:val="both"/>
              <w:rPr>
                <w:bCs/>
                <w:sz w:val="20"/>
                <w:szCs w:val="20"/>
              </w:rPr>
            </w:pPr>
            <w:r w:rsidRPr="003208F6">
              <w:rPr>
                <w:bCs/>
                <w:sz w:val="20"/>
                <w:szCs w:val="20"/>
              </w:rPr>
              <w:t xml:space="preserve">Aleja Dygasińskiego 5 </w:t>
            </w:r>
          </w:p>
          <w:p w14:paraId="24627FD4" w14:textId="77777777" w:rsidR="003208F6" w:rsidRPr="003208F6" w:rsidRDefault="003208F6" w:rsidP="003208F6">
            <w:pPr>
              <w:spacing w:before="80"/>
              <w:ind w:left="-75"/>
              <w:jc w:val="both"/>
              <w:rPr>
                <w:bCs/>
                <w:sz w:val="20"/>
                <w:szCs w:val="20"/>
              </w:rPr>
            </w:pPr>
            <w:r w:rsidRPr="003208F6">
              <w:rPr>
                <w:bCs/>
                <w:sz w:val="20"/>
                <w:szCs w:val="20"/>
              </w:rPr>
              <w:t>30-820 Kraków</w:t>
            </w:r>
          </w:p>
          <w:p w14:paraId="71CEA947" w14:textId="77777777" w:rsidR="003208F6" w:rsidRPr="003208F6" w:rsidRDefault="003208F6" w:rsidP="003208F6">
            <w:pPr>
              <w:spacing w:before="80"/>
              <w:ind w:left="-75"/>
              <w:jc w:val="both"/>
              <w:rPr>
                <w:bCs/>
                <w:sz w:val="20"/>
                <w:szCs w:val="20"/>
              </w:rPr>
            </w:pPr>
            <w:r w:rsidRPr="003208F6">
              <w:rPr>
                <w:bCs/>
                <w:sz w:val="20"/>
                <w:szCs w:val="20"/>
              </w:rPr>
              <w:t>Partner: Magdalena Czechowska MC kwadrat - studio projektowe</w:t>
            </w:r>
          </w:p>
          <w:p w14:paraId="2040EAA7" w14:textId="77777777" w:rsidR="003208F6" w:rsidRPr="003208F6" w:rsidRDefault="003208F6" w:rsidP="003208F6">
            <w:pPr>
              <w:spacing w:before="80"/>
              <w:ind w:left="-75"/>
              <w:jc w:val="both"/>
              <w:rPr>
                <w:bCs/>
                <w:sz w:val="20"/>
                <w:szCs w:val="20"/>
              </w:rPr>
            </w:pPr>
            <w:r w:rsidRPr="003208F6">
              <w:rPr>
                <w:bCs/>
                <w:sz w:val="20"/>
                <w:szCs w:val="20"/>
              </w:rPr>
              <w:t>Ul. Wielicka 89-21</w:t>
            </w:r>
          </w:p>
          <w:p w14:paraId="6F6D430B" w14:textId="7576C4D5" w:rsidR="004B4900" w:rsidRPr="003208F6" w:rsidRDefault="003208F6" w:rsidP="003208F6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3208F6">
              <w:rPr>
                <w:bCs/>
                <w:sz w:val="20"/>
                <w:szCs w:val="20"/>
              </w:rPr>
              <w:t>30-552 Kraków</w:t>
            </w:r>
          </w:p>
          <w:p w14:paraId="4DB1FD59" w14:textId="77777777" w:rsidR="004B4900" w:rsidRPr="003208F6" w:rsidRDefault="004B4900" w:rsidP="003208F6">
            <w:pPr>
              <w:spacing w:before="120" w:after="40"/>
              <w:ind w:left="-75"/>
              <w:jc w:val="both"/>
              <w:rPr>
                <w:sz w:val="20"/>
                <w:szCs w:val="20"/>
              </w:rPr>
            </w:pPr>
            <w:r w:rsidRPr="003208F6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208F6">
              <w:rPr>
                <w:sz w:val="20"/>
                <w:szCs w:val="20"/>
              </w:rPr>
              <w:t xml:space="preserve"> </w:t>
            </w:r>
            <w:bookmarkEnd w:id="1"/>
            <w:r w:rsidRPr="003208F6">
              <w:rPr>
                <w:b/>
                <w:sz w:val="20"/>
                <w:szCs w:val="20"/>
              </w:rPr>
              <w:t>479 700.00 zł</w:t>
            </w:r>
            <w:r w:rsidRPr="003208F6">
              <w:rPr>
                <w:b/>
                <w:sz w:val="20"/>
                <w:szCs w:val="20"/>
              </w:rPr>
              <w:t xml:space="preserve"> brutto</w:t>
            </w:r>
            <w:r w:rsidRPr="003208F6">
              <w:rPr>
                <w:bCs/>
                <w:sz w:val="20"/>
                <w:szCs w:val="20"/>
              </w:rPr>
              <w:t>.</w:t>
            </w:r>
          </w:p>
          <w:p w14:paraId="40511F04" w14:textId="77777777" w:rsidR="004B4900" w:rsidRPr="003208F6" w:rsidRDefault="004B4900" w:rsidP="003208F6">
            <w:pPr>
              <w:spacing w:before="240" w:after="60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3208F6">
              <w:rPr>
                <w:color w:val="000000"/>
                <w:sz w:val="20"/>
                <w:szCs w:val="20"/>
              </w:rPr>
              <w:t>Uzasadnienie wyboru:</w:t>
            </w:r>
          </w:p>
          <w:p w14:paraId="031FB493" w14:textId="77777777" w:rsidR="004B4900" w:rsidRPr="003208F6" w:rsidRDefault="004B4900" w:rsidP="003208F6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sz w:val="20"/>
                <w:szCs w:val="20"/>
              </w:rPr>
            </w:pPr>
            <w:r w:rsidRPr="003208F6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43F18947" w14:textId="77777777" w:rsidR="00081D13" w:rsidRPr="003208F6" w:rsidRDefault="004B4900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3208F6">
        <w:rPr>
          <w:b/>
          <w:bCs/>
          <w:color w:val="000000"/>
          <w:sz w:val="20"/>
          <w:szCs w:val="20"/>
        </w:rPr>
        <w:t xml:space="preserve"> </w:t>
      </w:r>
      <w:r w:rsidR="00081D13" w:rsidRPr="003208F6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3208F6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851"/>
        <w:gridCol w:w="1701"/>
        <w:gridCol w:w="1984"/>
        <w:gridCol w:w="993"/>
      </w:tblGrid>
      <w:tr w:rsidR="003208F6" w:rsidRPr="003E49F8" w14:paraId="538D67CF" w14:textId="77777777" w:rsidTr="002E046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D876C3B" w14:textId="77777777" w:rsidR="003208F6" w:rsidRPr="003E49F8" w:rsidRDefault="003208F6" w:rsidP="002E046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3E49F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7F50028C" w14:textId="77777777" w:rsidR="003208F6" w:rsidRPr="003E49F8" w:rsidRDefault="003208F6" w:rsidP="002E046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9F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3B7EC373" w14:textId="77777777" w:rsidR="003208F6" w:rsidRPr="003E49F8" w:rsidRDefault="003208F6" w:rsidP="002E046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9F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91CDFBB" w14:textId="77777777" w:rsidR="003208F6" w:rsidRPr="003E49F8" w:rsidRDefault="003208F6" w:rsidP="002E046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9F8">
              <w:rPr>
                <w:rFonts w:ascii="Times New Roman" w:hAnsi="Times New Roman" w:cs="Times New Roman"/>
                <w:bCs/>
              </w:rPr>
              <w:t>doświadczenie osób wyznaczonych do realizacji zamówienia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33BFD151" w14:textId="77777777" w:rsidR="003208F6" w:rsidRPr="003E49F8" w:rsidRDefault="003208F6" w:rsidP="002E046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9F8">
              <w:rPr>
                <w:rFonts w:ascii="Times New Roman" w:hAnsi="Times New Roman" w:cs="Times New Roman"/>
                <w:bCs/>
              </w:rPr>
              <w:t>czas reakcji wykonawcy (głównego projektanta)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60CDD5BC" w14:textId="77777777" w:rsidR="003208F6" w:rsidRPr="003E49F8" w:rsidRDefault="003208F6" w:rsidP="002E046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9F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3208F6" w:rsidRPr="003E49F8" w14:paraId="2BB3AA17" w14:textId="77777777" w:rsidTr="002E0467">
        <w:tc>
          <w:tcPr>
            <w:tcW w:w="851" w:type="dxa"/>
            <w:vAlign w:val="center"/>
          </w:tcPr>
          <w:p w14:paraId="72D45A38" w14:textId="77777777" w:rsidR="003208F6" w:rsidRPr="003E49F8" w:rsidRDefault="003208F6" w:rsidP="003208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9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  <w:vAlign w:val="center"/>
          </w:tcPr>
          <w:p w14:paraId="5796175F" w14:textId="77777777" w:rsidR="003208F6" w:rsidRPr="003E49F8" w:rsidRDefault="003208F6" w:rsidP="003208F6">
            <w:pPr>
              <w:spacing w:before="80" w:after="40"/>
              <w:rPr>
                <w:sz w:val="20"/>
                <w:szCs w:val="20"/>
              </w:rPr>
            </w:pPr>
            <w:r w:rsidRPr="003E49F8">
              <w:rPr>
                <w:sz w:val="20"/>
                <w:szCs w:val="20"/>
              </w:rPr>
              <w:t>Konsorcjum:</w:t>
            </w:r>
          </w:p>
          <w:p w14:paraId="340B6942" w14:textId="77777777" w:rsidR="003208F6" w:rsidRPr="003E49F8" w:rsidRDefault="003208F6" w:rsidP="003208F6">
            <w:pPr>
              <w:spacing w:before="80" w:after="40"/>
              <w:rPr>
                <w:sz w:val="20"/>
                <w:szCs w:val="20"/>
              </w:rPr>
            </w:pPr>
            <w:r w:rsidRPr="003E49F8">
              <w:rPr>
                <w:sz w:val="20"/>
                <w:szCs w:val="20"/>
              </w:rPr>
              <w:t>lider: MCF grupa projektowa sp. z. o.o.</w:t>
            </w:r>
          </w:p>
          <w:p w14:paraId="34D1E956" w14:textId="77777777" w:rsidR="003208F6" w:rsidRPr="003E49F8" w:rsidRDefault="003208F6" w:rsidP="003208F6">
            <w:pPr>
              <w:rPr>
                <w:sz w:val="20"/>
                <w:szCs w:val="20"/>
              </w:rPr>
            </w:pPr>
            <w:r w:rsidRPr="003E49F8">
              <w:rPr>
                <w:sz w:val="20"/>
                <w:szCs w:val="20"/>
              </w:rPr>
              <w:t xml:space="preserve">Aleja Dygasińskiego 5 </w:t>
            </w:r>
          </w:p>
          <w:p w14:paraId="73F15258" w14:textId="77777777" w:rsidR="003208F6" w:rsidRPr="003E49F8" w:rsidRDefault="003208F6" w:rsidP="003208F6">
            <w:pPr>
              <w:spacing w:after="80"/>
              <w:jc w:val="both"/>
              <w:rPr>
                <w:sz w:val="20"/>
                <w:szCs w:val="20"/>
              </w:rPr>
            </w:pPr>
            <w:r w:rsidRPr="003E49F8">
              <w:rPr>
                <w:sz w:val="20"/>
                <w:szCs w:val="20"/>
              </w:rPr>
              <w:t>30-820 Kraków</w:t>
            </w:r>
          </w:p>
          <w:p w14:paraId="0BF0EC76" w14:textId="77777777" w:rsidR="003208F6" w:rsidRPr="003E49F8" w:rsidRDefault="003208F6" w:rsidP="003208F6">
            <w:pPr>
              <w:spacing w:after="80"/>
              <w:jc w:val="both"/>
              <w:rPr>
                <w:sz w:val="20"/>
                <w:szCs w:val="20"/>
              </w:rPr>
            </w:pPr>
            <w:r w:rsidRPr="003E49F8">
              <w:rPr>
                <w:sz w:val="20"/>
                <w:szCs w:val="20"/>
              </w:rPr>
              <w:t>Partner: Magdalena Czechowska MC kwadrat – studio projektowe</w:t>
            </w:r>
          </w:p>
          <w:p w14:paraId="34AC3353" w14:textId="77777777" w:rsidR="003208F6" w:rsidRPr="003E49F8" w:rsidRDefault="003208F6" w:rsidP="003208F6">
            <w:pPr>
              <w:spacing w:after="80"/>
              <w:jc w:val="both"/>
              <w:rPr>
                <w:sz w:val="20"/>
                <w:szCs w:val="20"/>
              </w:rPr>
            </w:pPr>
            <w:r w:rsidRPr="003E49F8">
              <w:rPr>
                <w:sz w:val="20"/>
                <w:szCs w:val="20"/>
              </w:rPr>
              <w:t>Ul. Wielicka 89-21</w:t>
            </w:r>
          </w:p>
          <w:p w14:paraId="4D39C36E" w14:textId="77777777" w:rsidR="003208F6" w:rsidRPr="003E49F8" w:rsidRDefault="003208F6" w:rsidP="003208F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3E49F8">
              <w:rPr>
                <w:rFonts w:ascii="Times New Roman" w:hAnsi="Times New Roman" w:cs="Times New Roman"/>
              </w:rPr>
              <w:t>30-552 Kraków</w:t>
            </w:r>
          </w:p>
        </w:tc>
        <w:tc>
          <w:tcPr>
            <w:tcW w:w="851" w:type="dxa"/>
            <w:vAlign w:val="center"/>
          </w:tcPr>
          <w:p w14:paraId="3C0B295B" w14:textId="77777777" w:rsidR="003208F6" w:rsidRPr="003E49F8" w:rsidRDefault="003208F6" w:rsidP="003208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9F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33E4C19" w14:textId="77777777" w:rsidR="003208F6" w:rsidRPr="003E49F8" w:rsidRDefault="003208F6" w:rsidP="003208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9F8">
              <w:rPr>
                <w:rFonts w:ascii="Times New Roman" w:hAnsi="Times New Roman" w:cs="Times New Roman"/>
              </w:rPr>
              <w:t xml:space="preserve">  25,00</w:t>
            </w:r>
          </w:p>
        </w:tc>
        <w:tc>
          <w:tcPr>
            <w:tcW w:w="1984" w:type="dxa"/>
            <w:vAlign w:val="center"/>
          </w:tcPr>
          <w:p w14:paraId="57FA0BDC" w14:textId="77777777" w:rsidR="003208F6" w:rsidRPr="003E49F8" w:rsidRDefault="003208F6" w:rsidP="003208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9F8">
              <w:rPr>
                <w:rFonts w:ascii="Times New Roman" w:hAnsi="Times New Roman" w:cs="Times New Roman"/>
              </w:rPr>
              <w:t xml:space="preserve">  15,00</w:t>
            </w:r>
          </w:p>
        </w:tc>
        <w:tc>
          <w:tcPr>
            <w:tcW w:w="993" w:type="dxa"/>
            <w:vAlign w:val="center"/>
          </w:tcPr>
          <w:p w14:paraId="2EA5DA47" w14:textId="77777777" w:rsidR="003208F6" w:rsidRPr="003E49F8" w:rsidRDefault="003208F6" w:rsidP="003208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9F8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3BF71A9A" w14:textId="77777777" w:rsidR="00E85D70" w:rsidRPr="003208F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1C451C7" w14:textId="77777777" w:rsidR="00F960D7" w:rsidRPr="003208F6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1A42CD24" w14:textId="62CBA2BB" w:rsidR="008642B3" w:rsidRPr="003208F6" w:rsidRDefault="008642B3" w:rsidP="00005838">
      <w:pPr>
        <w:jc w:val="right"/>
        <w:rPr>
          <w:sz w:val="20"/>
          <w:szCs w:val="20"/>
        </w:rPr>
      </w:pPr>
    </w:p>
    <w:sectPr w:rsidR="008642B3" w:rsidRPr="003208F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0C4E7" w14:textId="77777777" w:rsidR="00A171B7" w:rsidRDefault="00A171B7">
      <w:r>
        <w:separator/>
      </w:r>
    </w:p>
  </w:endnote>
  <w:endnote w:type="continuationSeparator" w:id="0">
    <w:p w14:paraId="097AEFB3" w14:textId="77777777" w:rsidR="00A171B7" w:rsidRDefault="00A17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D2719" w14:textId="77777777" w:rsidR="004B4900" w:rsidRDefault="004B49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8D637" w14:textId="35B102F8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359EA" w14:textId="77777777" w:rsidR="004B4900" w:rsidRDefault="004B4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CDC90" w14:textId="77777777" w:rsidR="00A171B7" w:rsidRDefault="00A171B7">
      <w:r>
        <w:separator/>
      </w:r>
    </w:p>
  </w:footnote>
  <w:footnote w:type="continuationSeparator" w:id="0">
    <w:p w14:paraId="0A53112F" w14:textId="77777777" w:rsidR="00A171B7" w:rsidRDefault="00A17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9FB13" w14:textId="77777777" w:rsidR="004B4900" w:rsidRDefault="004B49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6603" w14:textId="77777777" w:rsidR="004B4900" w:rsidRDefault="004B49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EEA30" w14:textId="77777777" w:rsidR="004B4900" w:rsidRDefault="004B49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1B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208F6"/>
    <w:rsid w:val="003445A0"/>
    <w:rsid w:val="003A0AFC"/>
    <w:rsid w:val="003D611C"/>
    <w:rsid w:val="00431C0B"/>
    <w:rsid w:val="00437CAD"/>
    <w:rsid w:val="004657DA"/>
    <w:rsid w:val="004B2665"/>
    <w:rsid w:val="004B4900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1B7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3B5EA5"/>
  <w15:chartTrackingRefBased/>
  <w15:docId w15:val="{1650BC0C-22C1-4B18-8E00-F5D44B14F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2026-01-12T15:52:00Z</dcterms:created>
  <dcterms:modified xsi:type="dcterms:W3CDTF">2026-01-12T15:52:00Z</dcterms:modified>
</cp:coreProperties>
</file>