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638D" w14:textId="309E72C6" w:rsidR="005D05C3" w:rsidRPr="00B552E9" w:rsidRDefault="005D05C3" w:rsidP="005D05C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B552E9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A82F84">
        <w:rPr>
          <w:rFonts w:ascii="Arial" w:hAnsi="Arial" w:cs="Arial"/>
          <w:bCs/>
          <w:iCs/>
          <w:sz w:val="18"/>
          <w:szCs w:val="18"/>
        </w:rPr>
        <w:t>4</w:t>
      </w:r>
      <w:r w:rsidRPr="00B552E9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33D324B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6344A23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Szpital Specjalistyczny im. Stefana Żeromskiego SPZOZ w Krakowie</w:t>
      </w:r>
    </w:p>
    <w:p w14:paraId="5F0CE965" w14:textId="77777777" w:rsidR="005D05C3" w:rsidRPr="0012157F" w:rsidRDefault="00A4256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62A8E0" w14:textId="77777777" w:rsidR="005D05C3" w:rsidRDefault="00A4256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256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4256E">
        <w:rPr>
          <w:rFonts w:ascii="Arial" w:hAnsi="Arial" w:cs="Arial"/>
        </w:rPr>
        <w:t>Kraków</w:t>
      </w:r>
    </w:p>
    <w:p w14:paraId="1CF5636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F351F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D9B572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C7CD3C" w14:textId="77777777" w:rsidTr="001B7D97">
        <w:tc>
          <w:tcPr>
            <w:tcW w:w="2800" w:type="dxa"/>
            <w:shd w:val="clear" w:color="auto" w:fill="auto"/>
          </w:tcPr>
          <w:p w14:paraId="7B6A58E3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9E0FC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4FBD9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9E1C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894CCA2" w14:textId="77777777" w:rsidTr="001B7D97">
        <w:tc>
          <w:tcPr>
            <w:tcW w:w="2800" w:type="dxa"/>
            <w:shd w:val="clear" w:color="auto" w:fill="auto"/>
          </w:tcPr>
          <w:p w14:paraId="6A19623E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DAD0A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78327E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E9A5E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B3D71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256E" w:rsidRPr="0012157F" w14:paraId="52475BC3" w14:textId="77777777" w:rsidTr="00BF2923">
        <w:tc>
          <w:tcPr>
            <w:tcW w:w="9104" w:type="dxa"/>
            <w:shd w:val="clear" w:color="auto" w:fill="D9D9D9"/>
          </w:tcPr>
          <w:p w14:paraId="75F0E2AD" w14:textId="77777777" w:rsidR="00A4256E" w:rsidRPr="0012157F" w:rsidRDefault="00A4256E" w:rsidP="00BF292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3503C1" w14:textId="21DFD793" w:rsidR="00A4256E" w:rsidRPr="00094F76" w:rsidRDefault="00A4256E" w:rsidP="00BF292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425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25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56E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344DF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344DF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344DF2">
              <w:rPr>
                <w:rFonts w:ascii="Arial" w:hAnsi="Arial" w:cs="Arial"/>
                <w:sz w:val="24"/>
                <w:szCs w:val="24"/>
              </w:rPr>
              <w:t>. zm.</w:t>
            </w:r>
            <w:r w:rsidRPr="00A4256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DDDD529" w14:textId="77777777" w:rsidR="00A4256E" w:rsidRPr="004B5FB1" w:rsidRDefault="00A4256E" w:rsidP="00BF292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69827D3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3C974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459CC03" w14:textId="77777777" w:rsidTr="001B7D97">
        <w:tc>
          <w:tcPr>
            <w:tcW w:w="2269" w:type="dxa"/>
            <w:shd w:val="clear" w:color="auto" w:fill="auto"/>
          </w:tcPr>
          <w:p w14:paraId="3D845F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184A1" w14:textId="666569E2" w:rsidR="00ED79A4" w:rsidRPr="00A2540E" w:rsidRDefault="0079194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19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7919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Rimage</w:t>
            </w:r>
            <w:proofErr w:type="spellEnd"/>
            <w:r w:rsidRPr="0079194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model 2450, tuszów i tonerów do drukarek</w:t>
            </w:r>
          </w:p>
        </w:tc>
      </w:tr>
      <w:tr w:rsidR="00A4256E" w:rsidRPr="00A2540E" w14:paraId="66D5065F" w14:textId="77777777" w:rsidTr="00BF2923">
        <w:tc>
          <w:tcPr>
            <w:tcW w:w="2269" w:type="dxa"/>
            <w:shd w:val="clear" w:color="auto" w:fill="auto"/>
          </w:tcPr>
          <w:p w14:paraId="43F4596B" w14:textId="77777777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173EE8" w14:textId="0751B463" w:rsidR="00A4256E" w:rsidRPr="00A2540E" w:rsidRDefault="00A4256E" w:rsidP="00BF29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A82F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58</w:t>
            </w:r>
            <w:r w:rsidRPr="00A425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15625E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C7959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256E" w:rsidRPr="00A4256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71CE98B" w14:textId="77777777" w:rsidR="004B099B" w:rsidRPr="004B099B" w:rsidRDefault="004B099B" w:rsidP="004B099B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099B">
        <w:rPr>
          <w:rFonts w:ascii="Arial" w:hAnsi="Arial" w:cs="Arial"/>
          <w:sz w:val="24"/>
          <w:szCs w:val="24"/>
        </w:rPr>
        <w:t xml:space="preserve">art. 108 ust. 1 ustawy </w:t>
      </w:r>
      <w:proofErr w:type="spellStart"/>
      <w:r w:rsidRPr="004B099B">
        <w:rPr>
          <w:rFonts w:ascii="Arial" w:hAnsi="Arial" w:cs="Arial"/>
          <w:sz w:val="24"/>
          <w:szCs w:val="24"/>
        </w:rPr>
        <w:t>Pzp</w:t>
      </w:r>
      <w:proofErr w:type="spellEnd"/>
      <w:r w:rsidRPr="004B099B">
        <w:rPr>
          <w:rFonts w:ascii="Arial" w:hAnsi="Arial" w:cs="Arial"/>
          <w:sz w:val="24"/>
          <w:szCs w:val="24"/>
        </w:rPr>
        <w:t>,</w:t>
      </w:r>
    </w:p>
    <w:p w14:paraId="5B386CCF" w14:textId="77777777" w:rsidR="004B099B" w:rsidRPr="004B099B" w:rsidRDefault="004B099B" w:rsidP="004B099B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4B099B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099B">
        <w:rPr>
          <w:rFonts w:ascii="Arial" w:hAnsi="Arial" w:cs="Arial"/>
          <w:sz w:val="24"/>
          <w:szCs w:val="24"/>
        </w:rPr>
        <w:t>Pzp</w:t>
      </w:r>
      <w:proofErr w:type="spellEnd"/>
      <w:r w:rsidRPr="004B099B">
        <w:rPr>
          <w:rFonts w:ascii="Arial" w:hAnsi="Arial" w:cs="Arial"/>
          <w:sz w:val="24"/>
          <w:szCs w:val="24"/>
        </w:rPr>
        <w:t>,</w:t>
      </w:r>
    </w:p>
    <w:p w14:paraId="2055449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2346DD5" w14:textId="2AB62C8E" w:rsidR="00743884" w:rsidRPr="004B5FB1" w:rsidRDefault="00743884" w:rsidP="00B447EC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</w:t>
      </w:r>
      <w:r w:rsidR="00717074">
        <w:rPr>
          <w:rFonts w:ascii="Arial" w:hAnsi="Arial" w:cs="Arial"/>
          <w:bCs/>
          <w:sz w:val="24"/>
          <w:szCs w:val="24"/>
        </w:rPr>
        <w:t>5</w:t>
      </w:r>
      <w:r w:rsidR="00ED79A4" w:rsidRPr="00ED79A4">
        <w:rPr>
          <w:rFonts w:ascii="Arial" w:hAnsi="Arial" w:cs="Arial"/>
          <w:bCs/>
          <w:sz w:val="24"/>
          <w:szCs w:val="24"/>
        </w:rPr>
        <w:t xml:space="preserve">r. poz. </w:t>
      </w:r>
      <w:r w:rsidR="00717074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0664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E0EE1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919E22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060C8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1B2B0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1F4A19D" w14:textId="77777777" w:rsidTr="001B7D97">
        <w:tc>
          <w:tcPr>
            <w:tcW w:w="2660" w:type="dxa"/>
            <w:shd w:val="clear" w:color="auto" w:fill="auto"/>
          </w:tcPr>
          <w:p w14:paraId="1D4F584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FB86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590309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D6514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4F9D96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0171E5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256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E8D6FB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2DBC7" w14:textId="77777777" w:rsidR="002C6F28" w:rsidRDefault="002C6F28" w:rsidP="0038231F">
      <w:pPr>
        <w:spacing w:after="0" w:line="240" w:lineRule="auto"/>
      </w:pPr>
      <w:r>
        <w:separator/>
      </w:r>
    </w:p>
  </w:endnote>
  <w:endnote w:type="continuationSeparator" w:id="0">
    <w:p w14:paraId="489C55EB" w14:textId="77777777" w:rsidR="002C6F28" w:rsidRDefault="002C6F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D69A" w14:textId="77777777" w:rsidR="00A4256E" w:rsidRDefault="00A42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4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973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546D" w14:textId="77777777" w:rsidR="00A4256E" w:rsidRDefault="00A42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2F79" w14:textId="77777777" w:rsidR="002C6F28" w:rsidRDefault="002C6F28" w:rsidP="0038231F">
      <w:pPr>
        <w:spacing w:after="0" w:line="240" w:lineRule="auto"/>
      </w:pPr>
      <w:r>
        <w:separator/>
      </w:r>
    </w:p>
  </w:footnote>
  <w:footnote w:type="continuationSeparator" w:id="0">
    <w:p w14:paraId="380228DB" w14:textId="77777777" w:rsidR="002C6F28" w:rsidRDefault="002C6F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AD9D" w14:textId="77777777" w:rsidR="00A4256E" w:rsidRDefault="00A42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9EE2" w14:textId="77777777" w:rsidR="00A4256E" w:rsidRDefault="00A42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7ECF1" w14:textId="77777777" w:rsidR="00A4256E" w:rsidRDefault="00A42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89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C6F28"/>
    <w:rsid w:val="002E641A"/>
    <w:rsid w:val="002E66EB"/>
    <w:rsid w:val="002E6D70"/>
    <w:rsid w:val="002F0701"/>
    <w:rsid w:val="00301BA0"/>
    <w:rsid w:val="00313417"/>
    <w:rsid w:val="00313911"/>
    <w:rsid w:val="00333209"/>
    <w:rsid w:val="00337073"/>
    <w:rsid w:val="00343DBD"/>
    <w:rsid w:val="00344DF2"/>
    <w:rsid w:val="00350CD9"/>
    <w:rsid w:val="00351F8A"/>
    <w:rsid w:val="00364235"/>
    <w:rsid w:val="00371CB8"/>
    <w:rsid w:val="0038231F"/>
    <w:rsid w:val="00391D09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099B"/>
    <w:rsid w:val="004B5FB1"/>
    <w:rsid w:val="004C4854"/>
    <w:rsid w:val="004D7E48"/>
    <w:rsid w:val="004E11C7"/>
    <w:rsid w:val="004F23F7"/>
    <w:rsid w:val="004F40EF"/>
    <w:rsid w:val="00506891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17074"/>
    <w:rsid w:val="00721D87"/>
    <w:rsid w:val="0072560B"/>
    <w:rsid w:val="00743884"/>
    <w:rsid w:val="00746532"/>
    <w:rsid w:val="0075025C"/>
    <w:rsid w:val="00751725"/>
    <w:rsid w:val="00756C8F"/>
    <w:rsid w:val="00757EFB"/>
    <w:rsid w:val="00760D99"/>
    <w:rsid w:val="007840F2"/>
    <w:rsid w:val="0079194B"/>
    <w:rsid w:val="007936D6"/>
    <w:rsid w:val="007961C8"/>
    <w:rsid w:val="007A2BCB"/>
    <w:rsid w:val="007A58E5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9B8"/>
    <w:rsid w:val="008757E1"/>
    <w:rsid w:val="00886689"/>
    <w:rsid w:val="00892E48"/>
    <w:rsid w:val="008C41F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256E"/>
    <w:rsid w:val="00A44833"/>
    <w:rsid w:val="00A82F84"/>
    <w:rsid w:val="00A90D0E"/>
    <w:rsid w:val="00AC5247"/>
    <w:rsid w:val="00AE53D7"/>
    <w:rsid w:val="00AE6FF2"/>
    <w:rsid w:val="00AF38DB"/>
    <w:rsid w:val="00B0088C"/>
    <w:rsid w:val="00B15219"/>
    <w:rsid w:val="00B15FD3"/>
    <w:rsid w:val="00B34079"/>
    <w:rsid w:val="00B36ABD"/>
    <w:rsid w:val="00B447EC"/>
    <w:rsid w:val="00B552E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4C6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7FC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22D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9AF652"/>
  <w15:docId w15:val="{303EBC2A-A31F-4349-9351-0DB4AE58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2</cp:revision>
  <cp:lastPrinted>2025-02-26T11:59:00Z</cp:lastPrinted>
  <dcterms:created xsi:type="dcterms:W3CDTF">2026-01-08T08:04:00Z</dcterms:created>
  <dcterms:modified xsi:type="dcterms:W3CDTF">2026-01-08T08:04:00Z</dcterms:modified>
</cp:coreProperties>
</file>