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4D1B0" w14:textId="5C77CCF9" w:rsidR="005103B9" w:rsidRPr="00EB736C" w:rsidRDefault="006676AE" w:rsidP="00A44833">
      <w:pPr>
        <w:pStyle w:val="Nagwek4"/>
        <w:spacing w:after="360"/>
        <w:rPr>
          <w:rFonts w:ascii="Arial" w:hAnsi="Arial" w:cs="Arial"/>
          <w:bCs/>
          <w:iCs/>
          <w:sz w:val="18"/>
          <w:szCs w:val="18"/>
        </w:rPr>
      </w:pPr>
      <w:r w:rsidRPr="00EB736C">
        <w:rPr>
          <w:rFonts w:ascii="Arial" w:hAnsi="Arial" w:cs="Arial"/>
          <w:bCs/>
          <w:iCs/>
          <w:sz w:val="18"/>
          <w:szCs w:val="18"/>
        </w:rPr>
        <w:t xml:space="preserve">Załącznik nr </w:t>
      </w:r>
      <w:r w:rsidR="00AC6213">
        <w:rPr>
          <w:rFonts w:ascii="Arial" w:hAnsi="Arial" w:cs="Arial"/>
          <w:bCs/>
          <w:iCs/>
          <w:sz w:val="18"/>
          <w:szCs w:val="18"/>
        </w:rPr>
        <w:t>2</w:t>
      </w:r>
      <w:r w:rsidR="00B36ABD" w:rsidRPr="00EB736C">
        <w:rPr>
          <w:rFonts w:ascii="Arial" w:hAnsi="Arial" w:cs="Arial"/>
          <w:bCs/>
          <w:iCs/>
          <w:sz w:val="18"/>
          <w:szCs w:val="18"/>
        </w:rPr>
        <w:t xml:space="preserve"> do SWZ</w:t>
      </w:r>
    </w:p>
    <w:p w14:paraId="0CDD2582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F4942A" w14:textId="77777777" w:rsidR="006676AE" w:rsidRPr="0012157F" w:rsidRDefault="00D600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Szpital Specjalistyczny im. Stefana Żeromskiego SPZOZ w Krakowie</w:t>
      </w:r>
    </w:p>
    <w:p w14:paraId="33E4E1FB" w14:textId="77777777" w:rsidR="006676AE" w:rsidRPr="0012157F" w:rsidRDefault="00D600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600E0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EBE220A" w14:textId="77777777" w:rsidR="00F90CD1" w:rsidRDefault="00D600E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600E0">
        <w:rPr>
          <w:rFonts w:ascii="Arial" w:hAnsi="Arial" w:cs="Arial"/>
        </w:rPr>
        <w:t>Kraków</w:t>
      </w:r>
    </w:p>
    <w:p w14:paraId="0F2CBAE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0A8DFA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9F57ECC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EB69D2D" w14:textId="77777777" w:rsidTr="0018769E">
        <w:tc>
          <w:tcPr>
            <w:tcW w:w="2800" w:type="dxa"/>
            <w:shd w:val="clear" w:color="auto" w:fill="auto"/>
          </w:tcPr>
          <w:p w14:paraId="4A0E1CD1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A746D6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F96867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B2B42A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2ABE87C" w14:textId="77777777" w:rsidTr="0018769E">
        <w:tc>
          <w:tcPr>
            <w:tcW w:w="2800" w:type="dxa"/>
            <w:shd w:val="clear" w:color="auto" w:fill="auto"/>
          </w:tcPr>
          <w:p w14:paraId="3EB8B318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EBB815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A5E272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1195C7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0293D1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600E0" w:rsidRPr="0012157F" w14:paraId="6EAF0C20" w14:textId="77777777" w:rsidTr="00765821">
        <w:tc>
          <w:tcPr>
            <w:tcW w:w="9104" w:type="dxa"/>
            <w:shd w:val="clear" w:color="auto" w:fill="D9D9D9"/>
          </w:tcPr>
          <w:p w14:paraId="45EDB0A9" w14:textId="77777777" w:rsidR="00D600E0" w:rsidRPr="0012157F" w:rsidRDefault="00D600E0" w:rsidP="0076582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A9F2746" w14:textId="26C42371" w:rsidR="00D600E0" w:rsidRPr="0012157F" w:rsidRDefault="00D600E0" w:rsidP="007658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600E0">
              <w:rPr>
                <w:rFonts w:ascii="Arial" w:hAnsi="Arial" w:cs="Arial"/>
                <w:sz w:val="24"/>
                <w:szCs w:val="24"/>
              </w:rPr>
              <w:t>(t.j. Dz. U. z 2024 poz. 1320</w:t>
            </w:r>
            <w:r w:rsidR="00751644">
              <w:rPr>
                <w:rFonts w:ascii="Arial" w:hAnsi="Arial" w:cs="Arial"/>
                <w:sz w:val="24"/>
                <w:szCs w:val="24"/>
              </w:rPr>
              <w:t xml:space="preserve"> z późn. zm.</w:t>
            </w:r>
            <w:r w:rsidRPr="00D600E0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6B28723" w14:textId="77777777" w:rsidR="00D600E0" w:rsidRPr="00612283" w:rsidRDefault="00D600E0" w:rsidP="0076582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9F73A56" w14:textId="77777777" w:rsidR="00D600E0" w:rsidRPr="00612283" w:rsidRDefault="00D600E0" w:rsidP="0076582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C85A8F1" w14:textId="77777777" w:rsidR="00D600E0" w:rsidRPr="0012157F" w:rsidRDefault="00D600E0" w:rsidP="0076582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C711B04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B431011" w14:textId="77777777" w:rsidTr="0018769E">
        <w:tc>
          <w:tcPr>
            <w:tcW w:w="2269" w:type="dxa"/>
            <w:shd w:val="clear" w:color="auto" w:fill="auto"/>
          </w:tcPr>
          <w:p w14:paraId="2A2637C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379B07" w14:textId="15CE6876" w:rsidR="002578E4" w:rsidRPr="00A2540E" w:rsidRDefault="00701CF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01CF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Sukcesywny zakup i dostawa materiałów papierniczych, biurowych, kopert, papieru do drukarek i kserokopiarek, materiałów eksploatacyjnych do aparatu Epson PP-100 II oraz do aparatu Rimage model 2450, tuszów i tonerów do drukarek</w:t>
            </w:r>
          </w:p>
        </w:tc>
      </w:tr>
      <w:tr w:rsidR="00D600E0" w:rsidRPr="00A2540E" w14:paraId="7D83D188" w14:textId="77777777" w:rsidTr="00765821">
        <w:tc>
          <w:tcPr>
            <w:tcW w:w="2269" w:type="dxa"/>
            <w:shd w:val="clear" w:color="auto" w:fill="auto"/>
          </w:tcPr>
          <w:p w14:paraId="66CC42AD" w14:textId="77777777" w:rsidR="00D600E0" w:rsidRPr="00A2540E" w:rsidRDefault="00D600E0" w:rsidP="007658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26D345" w14:textId="43EFACCB" w:rsidR="00D600E0" w:rsidRPr="00A2540E" w:rsidRDefault="00D600E0" w:rsidP="007658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00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C562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58</w:t>
            </w:r>
            <w:r w:rsidRPr="00D600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450A5BF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976316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600E0" w:rsidRPr="00D600E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0B4D2A2" w14:textId="77777777" w:rsidTr="00650D6C">
        <w:tc>
          <w:tcPr>
            <w:tcW w:w="9104" w:type="dxa"/>
            <w:shd w:val="clear" w:color="auto" w:fill="D9D9D9"/>
          </w:tcPr>
          <w:p w14:paraId="0651F1C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14:paraId="04014FF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164A824" w14:textId="77777777" w:rsidR="00D600E0" w:rsidRPr="00992BD8" w:rsidRDefault="00D600E0" w:rsidP="00D600E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D9353E1" w14:textId="3D163D84" w:rsidR="002426FF" w:rsidRPr="00A44833" w:rsidRDefault="00D600E0" w:rsidP="00D600E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</w:t>
      </w:r>
      <w:r w:rsidR="00C56272"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Pzp, w zakresie:</w:t>
      </w:r>
    </w:p>
    <w:p w14:paraId="2805C0AC" w14:textId="77777777" w:rsidR="00D600E0" w:rsidRPr="00A44833" w:rsidRDefault="00D600E0" w:rsidP="00D600E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FBD4977" w14:textId="77777777" w:rsidR="00D600E0" w:rsidRPr="0012157F" w:rsidRDefault="00D600E0" w:rsidP="00D600E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BB86945" w14:textId="77777777" w:rsidR="00D600E0" w:rsidRPr="0012157F" w:rsidRDefault="00D600E0" w:rsidP="00D600E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CAB4C7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2A14740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03729C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F4BAF94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59BC89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46BEEA7" w14:textId="60BDFA6D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86C0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>r. poz. 5</w:t>
      </w:r>
      <w:r w:rsidR="00786C05">
        <w:rPr>
          <w:rFonts w:ascii="Arial" w:hAnsi="Arial" w:cs="Arial"/>
          <w:sz w:val="24"/>
          <w:szCs w:val="24"/>
        </w:rPr>
        <w:t>14</w:t>
      </w:r>
      <w:r w:rsidR="000B430B" w:rsidRPr="000B430B">
        <w:rPr>
          <w:rFonts w:ascii="Arial" w:hAnsi="Arial" w:cs="Arial"/>
          <w:sz w:val="24"/>
          <w:szCs w:val="24"/>
        </w:rPr>
        <w:t xml:space="preserve">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C101F04" w14:textId="77777777" w:rsidTr="00CD4DD1">
        <w:tc>
          <w:tcPr>
            <w:tcW w:w="9104" w:type="dxa"/>
            <w:shd w:val="clear" w:color="auto" w:fill="D9D9D9"/>
          </w:tcPr>
          <w:p w14:paraId="0BAF385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182C101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79A0FE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33A6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5333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5E97E13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20695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37C43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5E2F32D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3A7A29F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116649C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31E8D03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6148BD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D45E2EA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D1F181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CEC894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95ADE3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E0C3FD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6F9329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1164923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E3D03D" w14:textId="77777777" w:rsidTr="00CD4DD1">
        <w:tc>
          <w:tcPr>
            <w:tcW w:w="9104" w:type="dxa"/>
            <w:shd w:val="clear" w:color="auto" w:fill="D9D9D9"/>
          </w:tcPr>
          <w:p w14:paraId="1F00706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4B8AB4C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B2385DD" w14:textId="77777777" w:rsidTr="00847232">
        <w:tc>
          <w:tcPr>
            <w:tcW w:w="9104" w:type="dxa"/>
            <w:shd w:val="clear" w:color="auto" w:fill="D9D9D9"/>
          </w:tcPr>
          <w:p w14:paraId="2B905542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CD354A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263CE61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9F14A2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B6E87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C0070A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7EE673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FAC429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44134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8A3DE4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19374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E5841D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00A0735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7E81F" w14:textId="77777777" w:rsidR="009E3296" w:rsidRDefault="009E3296" w:rsidP="0038231F">
      <w:pPr>
        <w:spacing w:after="0" w:line="240" w:lineRule="auto"/>
      </w:pPr>
      <w:r>
        <w:separator/>
      </w:r>
    </w:p>
  </w:endnote>
  <w:endnote w:type="continuationSeparator" w:id="0">
    <w:p w14:paraId="437F2FA4" w14:textId="77777777" w:rsidR="009E3296" w:rsidRDefault="009E32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8C088" w14:textId="77777777" w:rsidR="00D600E0" w:rsidRDefault="00D600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A8B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A39A3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1A281" w14:textId="77777777" w:rsidR="00D600E0" w:rsidRDefault="00D600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AF4B1" w14:textId="77777777" w:rsidR="009E3296" w:rsidRDefault="009E3296" w:rsidP="0038231F">
      <w:pPr>
        <w:spacing w:after="0" w:line="240" w:lineRule="auto"/>
      </w:pPr>
      <w:r>
        <w:separator/>
      </w:r>
    </w:p>
  </w:footnote>
  <w:footnote w:type="continuationSeparator" w:id="0">
    <w:p w14:paraId="0DDE58CB" w14:textId="77777777" w:rsidR="009E3296" w:rsidRDefault="009E3296" w:rsidP="0038231F">
      <w:pPr>
        <w:spacing w:after="0" w:line="240" w:lineRule="auto"/>
      </w:pPr>
      <w:r>
        <w:continuationSeparator/>
      </w:r>
    </w:p>
  </w:footnote>
  <w:footnote w:id="1">
    <w:p w14:paraId="54A9AB5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C1F9B7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9B5901" w14:textId="4E165550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786C05">
        <w:rPr>
          <w:rFonts w:ascii="Arial" w:hAnsi="Arial" w:cs="Arial"/>
          <w:sz w:val="16"/>
          <w:szCs w:val="16"/>
        </w:rPr>
        <w:t xml:space="preserve">5 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786C05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9B2471D" w14:textId="1B6E25EE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786C05">
        <w:rPr>
          <w:rFonts w:ascii="Arial" w:hAnsi="Arial" w:cs="Arial"/>
          <w:sz w:val="16"/>
          <w:szCs w:val="16"/>
        </w:rPr>
        <w:t xml:space="preserve"> oraz z 20024 r., poz.619,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D27BB" w14:textId="77777777" w:rsidR="00D600E0" w:rsidRDefault="00D600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B6CA0" w14:textId="77777777" w:rsidR="00D600E0" w:rsidRDefault="00D600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D8455" w14:textId="77777777" w:rsidR="00D600E0" w:rsidRDefault="00D600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9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93E37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3557"/>
    <w:rsid w:val="001C6945"/>
    <w:rsid w:val="001E63A3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3FA3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14B8E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1CF6"/>
    <w:rsid w:val="007020E3"/>
    <w:rsid w:val="00710937"/>
    <w:rsid w:val="007118F0"/>
    <w:rsid w:val="00721D87"/>
    <w:rsid w:val="0072560B"/>
    <w:rsid w:val="00746532"/>
    <w:rsid w:val="00751644"/>
    <w:rsid w:val="00751725"/>
    <w:rsid w:val="00756C8F"/>
    <w:rsid w:val="00757EFB"/>
    <w:rsid w:val="007840F2"/>
    <w:rsid w:val="00786C05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0E8C"/>
    <w:rsid w:val="00975019"/>
    <w:rsid w:val="00975C49"/>
    <w:rsid w:val="00992BD8"/>
    <w:rsid w:val="00997D0F"/>
    <w:rsid w:val="009C7756"/>
    <w:rsid w:val="009E329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213"/>
    <w:rsid w:val="00AE6FF2"/>
    <w:rsid w:val="00B0088C"/>
    <w:rsid w:val="00B046FA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6272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00E0"/>
    <w:rsid w:val="00D7532C"/>
    <w:rsid w:val="00DA6EC7"/>
    <w:rsid w:val="00DD146A"/>
    <w:rsid w:val="00DD3E9D"/>
    <w:rsid w:val="00DE5778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36C"/>
    <w:rsid w:val="00EB7CDE"/>
    <w:rsid w:val="00EE1FBF"/>
    <w:rsid w:val="00EE40F5"/>
    <w:rsid w:val="00EF74CA"/>
    <w:rsid w:val="00F04280"/>
    <w:rsid w:val="00F318EC"/>
    <w:rsid w:val="00F365F2"/>
    <w:rsid w:val="00F43919"/>
    <w:rsid w:val="00F665FD"/>
    <w:rsid w:val="00F66810"/>
    <w:rsid w:val="00F8042D"/>
    <w:rsid w:val="00F8636A"/>
    <w:rsid w:val="00F90CD1"/>
    <w:rsid w:val="00FC0317"/>
    <w:rsid w:val="00FC4EDE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0A9F91"/>
  <w15:docId w15:val="{32AAF46D-0A63-453F-B762-AF68E9525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756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Agata Fijak</cp:lastModifiedBy>
  <cp:revision>2</cp:revision>
  <cp:lastPrinted>2016-07-26T10:32:00Z</cp:lastPrinted>
  <dcterms:created xsi:type="dcterms:W3CDTF">2026-01-08T08:02:00Z</dcterms:created>
  <dcterms:modified xsi:type="dcterms:W3CDTF">2026-01-08T08:02:00Z</dcterms:modified>
</cp:coreProperties>
</file>