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452F3" w:rsidP="00D665F5">
      <w:pPr>
        <w:spacing w:after="240"/>
        <w:jc w:val="right"/>
        <w:rPr>
          <w:sz w:val="22"/>
          <w:szCs w:val="22"/>
        </w:rPr>
      </w:pPr>
      <w:r w:rsidRPr="003452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52F3">
        <w:rPr>
          <w:sz w:val="22"/>
          <w:szCs w:val="22"/>
        </w:rPr>
        <w:t>2026-01-12</w:t>
      </w:r>
    </w:p>
    <w:p w:rsidR="003452F3" w:rsidRPr="003452F3" w:rsidRDefault="003452F3" w:rsidP="00577BC6">
      <w:pPr>
        <w:spacing w:after="40"/>
        <w:rPr>
          <w:b/>
          <w:bCs/>
          <w:sz w:val="22"/>
          <w:szCs w:val="22"/>
        </w:rPr>
      </w:pPr>
      <w:r w:rsidRPr="003452F3">
        <w:rPr>
          <w:b/>
          <w:bCs/>
          <w:sz w:val="22"/>
          <w:szCs w:val="22"/>
        </w:rPr>
        <w:t>Akademia Górniczo - Hutnicza</w:t>
      </w:r>
    </w:p>
    <w:p w:rsidR="003452F3" w:rsidRPr="003452F3" w:rsidRDefault="003452F3" w:rsidP="00577BC6">
      <w:pPr>
        <w:spacing w:after="40"/>
        <w:rPr>
          <w:b/>
          <w:bCs/>
          <w:sz w:val="22"/>
          <w:szCs w:val="22"/>
        </w:rPr>
      </w:pPr>
      <w:r w:rsidRPr="003452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3452F3" w:rsidP="00577BC6">
      <w:pPr>
        <w:spacing w:after="40"/>
        <w:rPr>
          <w:b/>
          <w:bCs/>
          <w:sz w:val="22"/>
          <w:szCs w:val="22"/>
        </w:rPr>
      </w:pPr>
      <w:r w:rsidRPr="003452F3">
        <w:rPr>
          <w:b/>
          <w:bCs/>
          <w:sz w:val="22"/>
          <w:szCs w:val="22"/>
        </w:rPr>
        <w:t>Dział Zamówień Publicznych</w:t>
      </w:r>
    </w:p>
    <w:p w:rsidR="00D665F5" w:rsidRPr="00BD5546" w:rsidRDefault="003452F3" w:rsidP="00D665F5">
      <w:pPr>
        <w:rPr>
          <w:sz w:val="22"/>
          <w:szCs w:val="22"/>
        </w:rPr>
      </w:pPr>
      <w:r w:rsidRPr="003452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52F3">
        <w:rPr>
          <w:sz w:val="22"/>
          <w:szCs w:val="22"/>
        </w:rPr>
        <w:t>30</w:t>
      </w:r>
    </w:p>
    <w:p w:rsidR="00D665F5" w:rsidRPr="00BD5546" w:rsidRDefault="003452F3" w:rsidP="00D665F5">
      <w:pPr>
        <w:rPr>
          <w:sz w:val="22"/>
          <w:szCs w:val="22"/>
        </w:rPr>
      </w:pPr>
      <w:r w:rsidRPr="003452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52F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52F3" w:rsidRPr="003452F3">
        <w:rPr>
          <w:b/>
          <w:sz w:val="22"/>
          <w:szCs w:val="22"/>
        </w:rPr>
        <w:t>KC-DE-zp.272-749/25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bookmarkStart w:id="0" w:name="_GoBack"/>
      <w:bookmarkEnd w:id="0"/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52F3" w:rsidRPr="003452F3">
        <w:rPr>
          <w:sz w:val="22"/>
          <w:szCs w:val="22"/>
        </w:rPr>
        <w:t xml:space="preserve">Tryb podstawowy bez negocjacji - art. 275 pkt. 1 ustawy </w:t>
      </w:r>
      <w:proofErr w:type="spellStart"/>
      <w:r w:rsidR="003452F3" w:rsidRPr="003452F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452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52F3">
        <w:rPr>
          <w:b/>
          <w:sz w:val="22"/>
          <w:szCs w:val="22"/>
        </w:rPr>
        <w:t>przygotowanie relacji audio-wideo z wydarzeń popularnonaukowym - KC-DE-zp.272-749/25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52F3" w:rsidRPr="003452F3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3452F3" w:rsidRPr="003452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1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 xml:space="preserve">Agencja filmowo-reklamowa </w:t>
            </w:r>
            <w:proofErr w:type="spellStart"/>
            <w:r w:rsidRPr="003452F3">
              <w:t>Aimart</w:t>
            </w:r>
            <w:proofErr w:type="spellEnd"/>
            <w:r w:rsidRPr="003452F3">
              <w:t xml:space="preserve"> Lech </w:t>
            </w:r>
            <w:proofErr w:type="spellStart"/>
            <w:r w:rsidRPr="003452F3">
              <w:t>Wilczaszek</w:t>
            </w:r>
            <w:proofErr w:type="spellEnd"/>
          </w:p>
          <w:p w:rsidR="003452F3" w:rsidRPr="00490DC0" w:rsidRDefault="003452F3" w:rsidP="00C24E24">
            <w:r w:rsidRPr="003452F3">
              <w:t>Glinki</w:t>
            </w:r>
            <w:r w:rsidRPr="00490DC0">
              <w:t xml:space="preserve"> </w:t>
            </w:r>
            <w:r w:rsidRPr="003452F3">
              <w:t>79/131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85-861</w:t>
            </w:r>
            <w:r w:rsidRPr="00490DC0">
              <w:t xml:space="preserve"> </w:t>
            </w:r>
            <w:r w:rsidRPr="003452F3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29 889.00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2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LDS Sp. z o.o.</w:t>
            </w:r>
          </w:p>
          <w:p w:rsidR="003452F3" w:rsidRPr="00490DC0" w:rsidRDefault="003452F3" w:rsidP="00C24E24">
            <w:r w:rsidRPr="003452F3">
              <w:t>Spokojna</w:t>
            </w:r>
            <w:r w:rsidRPr="00490DC0">
              <w:t xml:space="preserve"> </w:t>
            </w:r>
            <w:r w:rsidRPr="003452F3">
              <w:t>10/B2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32-080</w:t>
            </w:r>
            <w:r w:rsidRPr="00490DC0">
              <w:t xml:space="preserve"> </w:t>
            </w:r>
            <w:r w:rsidRPr="003452F3"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63 900.00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3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Broadcast Team sp. z o.o.</w:t>
            </w:r>
          </w:p>
          <w:p w:rsidR="003452F3" w:rsidRPr="00490DC0" w:rsidRDefault="003452F3" w:rsidP="00C24E24">
            <w:r w:rsidRPr="003452F3">
              <w:t>Prochowa</w:t>
            </w:r>
            <w:r w:rsidRPr="00490DC0">
              <w:t xml:space="preserve"> </w:t>
            </w:r>
            <w:r w:rsidRPr="003452F3">
              <w:t>24/26/21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04-360</w:t>
            </w:r>
            <w:r w:rsidRPr="00490DC0">
              <w:t xml:space="preserve"> </w:t>
            </w:r>
            <w:r w:rsidRPr="003452F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121 770.00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4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QUANTUS Sulika Frankiewicz</w:t>
            </w:r>
          </w:p>
          <w:p w:rsidR="003452F3" w:rsidRPr="00490DC0" w:rsidRDefault="003452F3" w:rsidP="00C24E24">
            <w:r w:rsidRPr="003452F3">
              <w:t>Prosta</w:t>
            </w:r>
            <w:r w:rsidRPr="00490DC0">
              <w:t xml:space="preserve"> </w:t>
            </w:r>
            <w:r w:rsidRPr="003452F3">
              <w:t>2F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32-005</w:t>
            </w:r>
            <w:r w:rsidRPr="00490DC0">
              <w:t xml:space="preserve"> </w:t>
            </w:r>
            <w:r w:rsidRPr="003452F3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116 235.00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5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proofErr w:type="spellStart"/>
            <w:r w:rsidRPr="003452F3">
              <w:t>Kool</w:t>
            </w:r>
            <w:proofErr w:type="spellEnd"/>
            <w:r w:rsidRPr="003452F3">
              <w:t xml:space="preserve"> </w:t>
            </w:r>
            <w:proofErr w:type="spellStart"/>
            <w:r w:rsidRPr="003452F3">
              <w:t>Films</w:t>
            </w:r>
            <w:proofErr w:type="spellEnd"/>
            <w:r w:rsidRPr="003452F3">
              <w:t xml:space="preserve"> Tomasz Mróz</w:t>
            </w:r>
          </w:p>
          <w:p w:rsidR="003452F3" w:rsidRPr="00490DC0" w:rsidRDefault="003452F3" w:rsidP="00C24E24">
            <w:r w:rsidRPr="003452F3">
              <w:t>ul. Konstanty</w:t>
            </w:r>
            <w:r w:rsidRPr="00490DC0">
              <w:t xml:space="preserve"> </w:t>
            </w:r>
            <w:r w:rsidRPr="003452F3">
              <w:t>27/18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33-300</w:t>
            </w:r>
            <w:r w:rsidRPr="00490DC0">
              <w:t xml:space="preserve"> </w:t>
            </w:r>
            <w:r w:rsidRPr="003452F3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65 088.00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6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S2 Studio s.c. Grzegorz Staszek Wojciech Sadowski</w:t>
            </w:r>
          </w:p>
          <w:p w:rsidR="003452F3" w:rsidRPr="00490DC0" w:rsidRDefault="003452F3" w:rsidP="00C24E24">
            <w:r w:rsidRPr="003452F3">
              <w:t>Nowy Świat</w:t>
            </w:r>
            <w:r w:rsidRPr="00490DC0">
              <w:t xml:space="preserve"> </w:t>
            </w:r>
            <w:r w:rsidRPr="003452F3">
              <w:t>23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32-020</w:t>
            </w:r>
            <w:r w:rsidRPr="00490DC0">
              <w:t xml:space="preserve"> </w:t>
            </w:r>
            <w:r w:rsidRPr="003452F3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44 257.86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7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proofErr w:type="spellStart"/>
            <w:r w:rsidRPr="003452F3">
              <w:t>startREC</w:t>
            </w:r>
            <w:proofErr w:type="spellEnd"/>
            <w:r w:rsidRPr="003452F3">
              <w:t xml:space="preserve"> Mateusz </w:t>
            </w:r>
            <w:proofErr w:type="spellStart"/>
            <w:r w:rsidRPr="003452F3">
              <w:t>Rzędowski</w:t>
            </w:r>
            <w:proofErr w:type="spellEnd"/>
          </w:p>
          <w:p w:rsidR="003452F3" w:rsidRPr="00490DC0" w:rsidRDefault="003452F3" w:rsidP="00C24E24">
            <w:r w:rsidRPr="003452F3">
              <w:t>Walerego Przyborowskiego</w:t>
            </w:r>
            <w:r w:rsidRPr="00490DC0">
              <w:t xml:space="preserve"> </w:t>
            </w:r>
            <w:r w:rsidRPr="003452F3">
              <w:t>170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25-351</w:t>
            </w:r>
            <w:r w:rsidRPr="00490DC0">
              <w:t xml:space="preserve"> </w:t>
            </w:r>
            <w:r w:rsidRPr="003452F3">
              <w:t>Domaszowice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53 100.00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8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Tomasz Drozdowski</w:t>
            </w:r>
          </w:p>
          <w:p w:rsidR="003452F3" w:rsidRPr="00490DC0" w:rsidRDefault="003452F3" w:rsidP="00C24E24">
            <w:r w:rsidRPr="003452F3">
              <w:t>Nowiec</w:t>
            </w:r>
            <w:r w:rsidRPr="00490DC0">
              <w:t xml:space="preserve"> </w:t>
            </w:r>
            <w:r w:rsidRPr="003452F3">
              <w:t>67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80-293</w:t>
            </w:r>
            <w:r w:rsidRPr="00490DC0">
              <w:t xml:space="preserve"> </w:t>
            </w:r>
            <w:r w:rsidRPr="003452F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36 000.00 zł</w:t>
            </w:r>
          </w:p>
        </w:tc>
      </w:tr>
      <w:tr w:rsidR="003452F3" w:rsidRPr="00493F8C" w:rsidTr="00C24E24">
        <w:tc>
          <w:tcPr>
            <w:tcW w:w="993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center"/>
            </w:pPr>
            <w:r w:rsidRPr="003452F3">
              <w:t>9</w:t>
            </w:r>
          </w:p>
        </w:tc>
        <w:tc>
          <w:tcPr>
            <w:tcW w:w="5244" w:type="dxa"/>
            <w:shd w:val="clear" w:color="auto" w:fill="auto"/>
          </w:tcPr>
          <w:p w:rsidR="003452F3" w:rsidRPr="00490DC0" w:rsidRDefault="003452F3" w:rsidP="00C24E24">
            <w:pPr>
              <w:spacing w:before="40"/>
            </w:pPr>
            <w:r w:rsidRPr="003452F3">
              <w:t>MAZURYINFO SPÓŁKA Z OGRANICZONĄ ODPOWIEDZIALNOSCIĄ</w:t>
            </w:r>
          </w:p>
          <w:p w:rsidR="003452F3" w:rsidRPr="00490DC0" w:rsidRDefault="003452F3" w:rsidP="00C24E24">
            <w:r w:rsidRPr="003452F3">
              <w:t>Profesorska</w:t>
            </w:r>
            <w:r w:rsidRPr="00490DC0">
              <w:t xml:space="preserve"> </w:t>
            </w:r>
            <w:r w:rsidRPr="003452F3">
              <w:t>7/19</w:t>
            </w:r>
            <w:r w:rsidRPr="00490DC0">
              <w:t xml:space="preserve"> </w:t>
            </w:r>
          </w:p>
          <w:p w:rsidR="003452F3" w:rsidRPr="00490DC0" w:rsidRDefault="003452F3" w:rsidP="00C24E24">
            <w:pPr>
              <w:spacing w:after="40"/>
              <w:jc w:val="both"/>
            </w:pPr>
            <w:r w:rsidRPr="003452F3">
              <w:t>10-080</w:t>
            </w:r>
            <w:r w:rsidRPr="00490DC0">
              <w:t xml:space="preserve"> </w:t>
            </w:r>
            <w:r w:rsidRPr="003452F3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52F3" w:rsidRPr="00490DC0" w:rsidRDefault="003452F3" w:rsidP="00C24E24">
            <w:pPr>
              <w:spacing w:before="120" w:after="120"/>
              <w:jc w:val="both"/>
            </w:pPr>
            <w:r w:rsidRPr="003452F3">
              <w:t>108 000.00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205" w:rsidRDefault="00F63205">
      <w:r>
        <w:separator/>
      </w:r>
    </w:p>
  </w:endnote>
  <w:endnote w:type="continuationSeparator" w:id="0">
    <w:p w:rsidR="00F63205" w:rsidRDefault="00F6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205" w:rsidRDefault="00F63205">
      <w:r>
        <w:separator/>
      </w:r>
    </w:p>
  </w:footnote>
  <w:footnote w:type="continuationSeparator" w:id="0">
    <w:p w:rsidR="00F63205" w:rsidRDefault="00F63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F3" w:rsidRDefault="00345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F3" w:rsidRDefault="00345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F3" w:rsidRDefault="003452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20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1999"/>
    <w:rsid w:val="003452F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63205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B172B4-A20E-4BEB-B8C1-1D5B8024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2026-01-12T11:52:00Z</dcterms:created>
  <dcterms:modified xsi:type="dcterms:W3CDTF">2026-01-12T11:54:00Z</dcterms:modified>
</cp:coreProperties>
</file>