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A8928" w14:textId="77777777" w:rsidR="00D665F5" w:rsidRDefault="00DF16D5" w:rsidP="00D665F5">
      <w:pPr>
        <w:spacing w:after="240"/>
        <w:jc w:val="right"/>
        <w:rPr>
          <w:sz w:val="22"/>
          <w:szCs w:val="22"/>
        </w:rPr>
      </w:pPr>
      <w:r w:rsidRPr="00DF16D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F16D5">
        <w:rPr>
          <w:sz w:val="22"/>
          <w:szCs w:val="22"/>
        </w:rPr>
        <w:t>2026-01-12</w:t>
      </w:r>
    </w:p>
    <w:p w14:paraId="6CFCB8D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4D07B9" w14:textId="77777777" w:rsidR="00DF16D5" w:rsidRPr="00DF16D5" w:rsidRDefault="00DF16D5" w:rsidP="00577BC6">
      <w:pPr>
        <w:spacing w:after="40"/>
        <w:rPr>
          <w:b/>
          <w:bCs/>
          <w:sz w:val="22"/>
          <w:szCs w:val="22"/>
        </w:rPr>
      </w:pPr>
      <w:r w:rsidRPr="00DF16D5">
        <w:rPr>
          <w:b/>
          <w:bCs/>
          <w:sz w:val="22"/>
          <w:szCs w:val="22"/>
        </w:rPr>
        <w:t>Akademia Górniczo - Hutnicza</w:t>
      </w:r>
    </w:p>
    <w:p w14:paraId="442E0D69" w14:textId="77777777" w:rsidR="00DF16D5" w:rsidRPr="00DF16D5" w:rsidRDefault="00DF16D5" w:rsidP="00577BC6">
      <w:pPr>
        <w:spacing w:after="40"/>
        <w:rPr>
          <w:b/>
          <w:bCs/>
          <w:sz w:val="22"/>
          <w:szCs w:val="22"/>
        </w:rPr>
      </w:pPr>
      <w:r w:rsidRPr="00DF16D5">
        <w:rPr>
          <w:b/>
          <w:bCs/>
          <w:sz w:val="22"/>
          <w:szCs w:val="22"/>
        </w:rPr>
        <w:t>im. Stanisława Staszica w Krakowie</w:t>
      </w:r>
    </w:p>
    <w:p w14:paraId="35C560BE" w14:textId="77777777" w:rsidR="00D665F5" w:rsidRPr="00D91931" w:rsidRDefault="00DF16D5" w:rsidP="00577BC6">
      <w:pPr>
        <w:spacing w:after="40"/>
        <w:rPr>
          <w:b/>
          <w:bCs/>
          <w:sz w:val="22"/>
          <w:szCs w:val="22"/>
        </w:rPr>
      </w:pPr>
      <w:r w:rsidRPr="00DF16D5">
        <w:rPr>
          <w:b/>
          <w:bCs/>
          <w:sz w:val="22"/>
          <w:szCs w:val="22"/>
        </w:rPr>
        <w:t>Dział Zamówień Publicznych</w:t>
      </w:r>
    </w:p>
    <w:p w14:paraId="701D2C91" w14:textId="77777777" w:rsidR="00D665F5" w:rsidRPr="00BD5546" w:rsidRDefault="00DF16D5" w:rsidP="00D665F5">
      <w:pPr>
        <w:rPr>
          <w:sz w:val="22"/>
          <w:szCs w:val="22"/>
        </w:rPr>
      </w:pPr>
      <w:r w:rsidRPr="00DF16D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F16D5">
        <w:rPr>
          <w:sz w:val="22"/>
          <w:szCs w:val="22"/>
        </w:rPr>
        <w:t>30</w:t>
      </w:r>
    </w:p>
    <w:p w14:paraId="2A43A4D2" w14:textId="77777777" w:rsidR="00D665F5" w:rsidRPr="00BD5546" w:rsidRDefault="00DF16D5" w:rsidP="00D665F5">
      <w:pPr>
        <w:rPr>
          <w:sz w:val="22"/>
          <w:szCs w:val="22"/>
        </w:rPr>
      </w:pPr>
      <w:r w:rsidRPr="00DF16D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F16D5">
        <w:rPr>
          <w:sz w:val="22"/>
          <w:szCs w:val="22"/>
        </w:rPr>
        <w:t>Kraków</w:t>
      </w:r>
    </w:p>
    <w:p w14:paraId="0016E6B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F16D5" w:rsidRPr="00DF16D5">
        <w:rPr>
          <w:b/>
          <w:sz w:val="22"/>
          <w:szCs w:val="22"/>
        </w:rPr>
        <w:t>KC-DE-zp.272-691/25</w:t>
      </w:r>
      <w:r w:rsidR="00A80738">
        <w:rPr>
          <w:sz w:val="24"/>
        </w:rPr>
        <w:tab/>
        <w:t xml:space="preserve"> </w:t>
      </w:r>
    </w:p>
    <w:p w14:paraId="099E50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87E8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FF11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50120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D0376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5E96BA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F16D5" w:rsidRPr="00DF16D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6D3F77B" w14:textId="77777777" w:rsidR="00A80738" w:rsidRPr="00577BC6" w:rsidRDefault="00DF16D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F16D5">
        <w:rPr>
          <w:b/>
          <w:sz w:val="22"/>
          <w:szCs w:val="22"/>
        </w:rPr>
        <w:t>Sukcesywna dostawa materiałów promocyjnych na potrzeby Centrum Rekrutacji AGH - KC-DE-zp.272-691/25</w:t>
      </w:r>
    </w:p>
    <w:p w14:paraId="5CC9EF7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F3A00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F16D5" w:rsidRPr="00DF16D5">
        <w:rPr>
          <w:sz w:val="22"/>
          <w:szCs w:val="22"/>
        </w:rPr>
        <w:t>12/01/2026</w:t>
      </w:r>
      <w:r w:rsidR="00FF4AB1" w:rsidRPr="00577BC6">
        <w:rPr>
          <w:sz w:val="22"/>
          <w:szCs w:val="22"/>
        </w:rPr>
        <w:t xml:space="preserve"> o godz. </w:t>
      </w:r>
      <w:r w:rsidR="00DF16D5" w:rsidRPr="00DF16D5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EFD9522" w14:textId="77777777" w:rsidTr="003F57CD">
        <w:tc>
          <w:tcPr>
            <w:tcW w:w="993" w:type="dxa"/>
            <w:vAlign w:val="center"/>
          </w:tcPr>
          <w:p w14:paraId="224E64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46E06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C0AA2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F16D5" w:rsidRPr="00493F8C" w14:paraId="6502B664" w14:textId="77777777" w:rsidTr="00FB5852">
        <w:tc>
          <w:tcPr>
            <w:tcW w:w="993" w:type="dxa"/>
            <w:vAlign w:val="center"/>
          </w:tcPr>
          <w:p w14:paraId="214F1717" w14:textId="77777777" w:rsidR="00DF16D5" w:rsidRPr="00490DC0" w:rsidRDefault="00DF16D5" w:rsidP="00FB5852">
            <w:pPr>
              <w:spacing w:before="120" w:after="120"/>
              <w:jc w:val="center"/>
            </w:pPr>
            <w:r w:rsidRPr="00DF16D5">
              <w:t>1</w:t>
            </w:r>
          </w:p>
        </w:tc>
        <w:tc>
          <w:tcPr>
            <w:tcW w:w="5244" w:type="dxa"/>
          </w:tcPr>
          <w:p w14:paraId="723589BF" w14:textId="48074A7E" w:rsidR="00DF16D5" w:rsidRPr="00490DC0" w:rsidRDefault="00DF16D5" w:rsidP="00FB5852">
            <w:pPr>
              <w:spacing w:before="40"/>
            </w:pPr>
            <w:r w:rsidRPr="00DF16D5">
              <w:t>PPHU LIR El</w:t>
            </w:r>
            <w:r w:rsidR="0024120E">
              <w:t>ż</w:t>
            </w:r>
            <w:r w:rsidRPr="00DF16D5">
              <w:t xml:space="preserve">bieta </w:t>
            </w:r>
            <w:proofErr w:type="spellStart"/>
            <w:r w:rsidRPr="00DF16D5">
              <w:t>Zajet</w:t>
            </w:r>
            <w:proofErr w:type="spellEnd"/>
          </w:p>
          <w:p w14:paraId="0AF24DAA" w14:textId="77777777" w:rsidR="00DF16D5" w:rsidRPr="00490DC0" w:rsidRDefault="00DF16D5" w:rsidP="00FB5852">
            <w:r w:rsidRPr="00DF16D5">
              <w:t>Grunwaldzka</w:t>
            </w:r>
            <w:r w:rsidRPr="00490DC0">
              <w:t xml:space="preserve"> </w:t>
            </w:r>
            <w:r w:rsidRPr="00DF16D5">
              <w:t>2</w:t>
            </w:r>
            <w:r w:rsidRPr="00490DC0">
              <w:t xml:space="preserve"> </w:t>
            </w:r>
          </w:p>
          <w:p w14:paraId="0C9A2E2E" w14:textId="77777777" w:rsidR="00DF16D5" w:rsidRPr="00490DC0" w:rsidRDefault="00DF16D5" w:rsidP="00FB5852">
            <w:pPr>
              <w:spacing w:after="40"/>
              <w:jc w:val="both"/>
            </w:pPr>
            <w:r w:rsidRPr="00DF16D5">
              <w:t>82-300</w:t>
            </w:r>
            <w:r w:rsidRPr="00490DC0">
              <w:t xml:space="preserve"> </w:t>
            </w:r>
            <w:r w:rsidRPr="00DF16D5">
              <w:t>Elbląg</w:t>
            </w:r>
          </w:p>
        </w:tc>
        <w:tc>
          <w:tcPr>
            <w:tcW w:w="2835" w:type="dxa"/>
            <w:vAlign w:val="center"/>
          </w:tcPr>
          <w:p w14:paraId="11EA4FC3" w14:textId="77777777" w:rsidR="00DF16D5" w:rsidRPr="00490DC0" w:rsidRDefault="00DF16D5" w:rsidP="00FB5852">
            <w:pPr>
              <w:spacing w:before="120" w:after="120"/>
              <w:jc w:val="both"/>
            </w:pPr>
            <w:r w:rsidRPr="00DF16D5">
              <w:t>254 302.50 zł</w:t>
            </w:r>
          </w:p>
        </w:tc>
      </w:tr>
      <w:tr w:rsidR="00DF16D5" w:rsidRPr="00493F8C" w14:paraId="1095769A" w14:textId="77777777" w:rsidTr="00FB5852">
        <w:tc>
          <w:tcPr>
            <w:tcW w:w="993" w:type="dxa"/>
            <w:vAlign w:val="center"/>
          </w:tcPr>
          <w:p w14:paraId="341C1044" w14:textId="77777777" w:rsidR="00DF16D5" w:rsidRPr="00490DC0" w:rsidRDefault="00DF16D5" w:rsidP="00FB5852">
            <w:pPr>
              <w:spacing w:before="120" w:after="120"/>
              <w:jc w:val="center"/>
            </w:pPr>
            <w:r w:rsidRPr="00DF16D5">
              <w:t>2</w:t>
            </w:r>
          </w:p>
        </w:tc>
        <w:tc>
          <w:tcPr>
            <w:tcW w:w="5244" w:type="dxa"/>
          </w:tcPr>
          <w:p w14:paraId="33A8D6CC" w14:textId="77777777" w:rsidR="00DF16D5" w:rsidRPr="00490DC0" w:rsidRDefault="00DF16D5" w:rsidP="00FB5852">
            <w:pPr>
              <w:spacing w:before="40"/>
            </w:pPr>
            <w:r w:rsidRPr="00DF16D5">
              <w:t xml:space="preserve">PHU </w:t>
            </w:r>
            <w:proofErr w:type="spellStart"/>
            <w:r w:rsidRPr="00DF16D5">
              <w:t>Profexim</w:t>
            </w:r>
            <w:proofErr w:type="spellEnd"/>
            <w:r w:rsidRPr="00DF16D5">
              <w:t xml:space="preserve"> Maciej Perek</w:t>
            </w:r>
          </w:p>
          <w:p w14:paraId="6F451EA2" w14:textId="77777777" w:rsidR="00DF16D5" w:rsidRPr="00490DC0" w:rsidRDefault="00DF16D5" w:rsidP="00FB5852">
            <w:r w:rsidRPr="00DF16D5">
              <w:t>Warmijska</w:t>
            </w:r>
            <w:r w:rsidRPr="00490DC0">
              <w:t xml:space="preserve"> </w:t>
            </w:r>
            <w:r w:rsidRPr="00DF16D5">
              <w:t>10/10</w:t>
            </w:r>
            <w:r w:rsidRPr="00490DC0">
              <w:t xml:space="preserve"> </w:t>
            </w:r>
          </w:p>
          <w:p w14:paraId="49B5147A" w14:textId="77777777" w:rsidR="00DF16D5" w:rsidRPr="00490DC0" w:rsidRDefault="00DF16D5" w:rsidP="00FB5852">
            <w:pPr>
              <w:spacing w:after="40"/>
              <w:jc w:val="both"/>
            </w:pPr>
            <w:r w:rsidRPr="00DF16D5">
              <w:t>30-069</w:t>
            </w:r>
            <w:r w:rsidRPr="00490DC0">
              <w:t xml:space="preserve"> </w:t>
            </w:r>
            <w:r w:rsidRPr="00DF16D5">
              <w:t>Kraków</w:t>
            </w:r>
          </w:p>
        </w:tc>
        <w:tc>
          <w:tcPr>
            <w:tcW w:w="2835" w:type="dxa"/>
            <w:vAlign w:val="center"/>
          </w:tcPr>
          <w:p w14:paraId="42DF6E40" w14:textId="77777777" w:rsidR="00DF16D5" w:rsidRPr="00490DC0" w:rsidRDefault="00DF16D5" w:rsidP="00FB5852">
            <w:pPr>
              <w:spacing w:before="120" w:after="120"/>
              <w:jc w:val="both"/>
            </w:pPr>
            <w:r w:rsidRPr="00DF16D5">
              <w:t>172 798.67 zł</w:t>
            </w:r>
          </w:p>
        </w:tc>
      </w:tr>
      <w:tr w:rsidR="00DF16D5" w:rsidRPr="00493F8C" w14:paraId="16E72978" w14:textId="77777777" w:rsidTr="00FB5852">
        <w:tc>
          <w:tcPr>
            <w:tcW w:w="993" w:type="dxa"/>
            <w:vAlign w:val="center"/>
          </w:tcPr>
          <w:p w14:paraId="50F3B442" w14:textId="77777777" w:rsidR="00DF16D5" w:rsidRPr="00490DC0" w:rsidRDefault="00DF16D5" w:rsidP="00FB5852">
            <w:pPr>
              <w:spacing w:before="120" w:after="120"/>
              <w:jc w:val="center"/>
            </w:pPr>
            <w:r w:rsidRPr="00DF16D5">
              <w:t>3</w:t>
            </w:r>
          </w:p>
        </w:tc>
        <w:tc>
          <w:tcPr>
            <w:tcW w:w="5244" w:type="dxa"/>
          </w:tcPr>
          <w:p w14:paraId="3057184D" w14:textId="77777777" w:rsidR="00DF16D5" w:rsidRPr="00490DC0" w:rsidRDefault="00DF16D5" w:rsidP="00FB5852">
            <w:pPr>
              <w:spacing w:before="40"/>
            </w:pPr>
            <w:r w:rsidRPr="00DF16D5">
              <w:t>MERKURIUSZ S.C. R.S. KOSTRZEWA</w:t>
            </w:r>
          </w:p>
          <w:p w14:paraId="184C1106" w14:textId="77777777" w:rsidR="00DF16D5" w:rsidRPr="00490DC0" w:rsidRDefault="00DF16D5" w:rsidP="00FB5852">
            <w:r w:rsidRPr="00DF16D5">
              <w:t>SZPITALNA</w:t>
            </w:r>
            <w:r w:rsidRPr="00490DC0">
              <w:t xml:space="preserve"> </w:t>
            </w:r>
            <w:r w:rsidRPr="00DF16D5">
              <w:t>25 B</w:t>
            </w:r>
            <w:r w:rsidRPr="00490DC0">
              <w:t xml:space="preserve"> </w:t>
            </w:r>
          </w:p>
          <w:p w14:paraId="3935DEDC" w14:textId="77777777" w:rsidR="00DF16D5" w:rsidRPr="00490DC0" w:rsidRDefault="00DF16D5" w:rsidP="00FB5852">
            <w:pPr>
              <w:spacing w:after="40"/>
              <w:jc w:val="both"/>
            </w:pPr>
            <w:r w:rsidRPr="00DF16D5">
              <w:t>33-100</w:t>
            </w:r>
            <w:r w:rsidRPr="00490DC0">
              <w:t xml:space="preserve"> </w:t>
            </w:r>
            <w:r w:rsidRPr="00DF16D5">
              <w:t>TARNÓW</w:t>
            </w:r>
          </w:p>
        </w:tc>
        <w:tc>
          <w:tcPr>
            <w:tcW w:w="2835" w:type="dxa"/>
            <w:vAlign w:val="center"/>
          </w:tcPr>
          <w:p w14:paraId="62B362EE" w14:textId="77777777" w:rsidR="00DF16D5" w:rsidRPr="00490DC0" w:rsidRDefault="00DF16D5" w:rsidP="00FB5852">
            <w:pPr>
              <w:spacing w:before="120" w:after="120"/>
              <w:jc w:val="both"/>
            </w:pPr>
            <w:r w:rsidRPr="00DF16D5">
              <w:t>168 018.00 zł</w:t>
            </w:r>
          </w:p>
        </w:tc>
      </w:tr>
      <w:tr w:rsidR="00DF16D5" w:rsidRPr="00493F8C" w14:paraId="6E1864C7" w14:textId="77777777" w:rsidTr="00FB5852">
        <w:tc>
          <w:tcPr>
            <w:tcW w:w="993" w:type="dxa"/>
            <w:vAlign w:val="center"/>
          </w:tcPr>
          <w:p w14:paraId="3D2E8E60" w14:textId="77777777" w:rsidR="00DF16D5" w:rsidRPr="00490DC0" w:rsidRDefault="00DF16D5" w:rsidP="00FB5852">
            <w:pPr>
              <w:spacing w:before="120" w:after="120"/>
              <w:jc w:val="center"/>
            </w:pPr>
            <w:r w:rsidRPr="00DF16D5">
              <w:t>4</w:t>
            </w:r>
          </w:p>
        </w:tc>
        <w:tc>
          <w:tcPr>
            <w:tcW w:w="5244" w:type="dxa"/>
          </w:tcPr>
          <w:p w14:paraId="3E18D20A" w14:textId="627D0950" w:rsidR="00DF16D5" w:rsidRPr="0024120E" w:rsidRDefault="00DF16D5" w:rsidP="00FB5852">
            <w:pPr>
              <w:spacing w:before="40"/>
              <w:rPr>
                <w:lang w:val="en-US"/>
              </w:rPr>
            </w:pPr>
            <w:r w:rsidRPr="0024120E">
              <w:rPr>
                <w:lang w:val="en-US"/>
              </w:rPr>
              <w:t>Narwal Group</w:t>
            </w:r>
            <w:r w:rsidR="0024120E" w:rsidRPr="0024120E">
              <w:rPr>
                <w:lang w:val="en-US"/>
              </w:rPr>
              <w:t xml:space="preserve"> D</w:t>
            </w:r>
            <w:r w:rsidR="0024120E">
              <w:rPr>
                <w:lang w:val="en-US"/>
              </w:rPr>
              <w:t>awid Witkowski</w:t>
            </w:r>
          </w:p>
          <w:p w14:paraId="593EA951" w14:textId="77777777" w:rsidR="00DF16D5" w:rsidRPr="0024120E" w:rsidRDefault="00DF16D5" w:rsidP="00FB5852">
            <w:pPr>
              <w:rPr>
                <w:lang w:val="en-US"/>
              </w:rPr>
            </w:pPr>
            <w:proofErr w:type="spellStart"/>
            <w:r w:rsidRPr="0024120E">
              <w:rPr>
                <w:lang w:val="en-US"/>
              </w:rPr>
              <w:t>Folwarczna</w:t>
            </w:r>
            <w:proofErr w:type="spellEnd"/>
            <w:r w:rsidRPr="0024120E">
              <w:rPr>
                <w:lang w:val="en-US"/>
              </w:rPr>
              <w:t xml:space="preserve"> 29 </w:t>
            </w:r>
          </w:p>
          <w:p w14:paraId="53F2608A" w14:textId="77777777" w:rsidR="00DF16D5" w:rsidRPr="0024120E" w:rsidRDefault="00DF16D5" w:rsidP="00FB5852">
            <w:pPr>
              <w:spacing w:after="40"/>
              <w:jc w:val="both"/>
              <w:rPr>
                <w:lang w:val="en-US"/>
              </w:rPr>
            </w:pPr>
            <w:r w:rsidRPr="0024120E">
              <w:rPr>
                <w:lang w:val="en-US"/>
              </w:rPr>
              <w:t xml:space="preserve">62-060 </w:t>
            </w:r>
            <w:proofErr w:type="spellStart"/>
            <w:r w:rsidRPr="0024120E">
              <w:rPr>
                <w:lang w:val="en-US"/>
              </w:rPr>
              <w:t>Witobel</w:t>
            </w:r>
            <w:proofErr w:type="spellEnd"/>
          </w:p>
        </w:tc>
        <w:tc>
          <w:tcPr>
            <w:tcW w:w="2835" w:type="dxa"/>
            <w:vAlign w:val="center"/>
          </w:tcPr>
          <w:p w14:paraId="146E7F5A" w14:textId="77777777" w:rsidR="00DF16D5" w:rsidRPr="00490DC0" w:rsidRDefault="00DF16D5" w:rsidP="00FB5852">
            <w:pPr>
              <w:spacing w:before="120" w:after="120"/>
              <w:jc w:val="both"/>
            </w:pPr>
            <w:r w:rsidRPr="00DF16D5">
              <w:t>188 606.97 zł</w:t>
            </w:r>
          </w:p>
        </w:tc>
      </w:tr>
      <w:tr w:rsidR="00DF16D5" w:rsidRPr="00493F8C" w14:paraId="7850235B" w14:textId="77777777" w:rsidTr="00FB5852">
        <w:tc>
          <w:tcPr>
            <w:tcW w:w="993" w:type="dxa"/>
            <w:vAlign w:val="center"/>
          </w:tcPr>
          <w:p w14:paraId="38DF1244" w14:textId="77777777" w:rsidR="00DF16D5" w:rsidRPr="00490DC0" w:rsidRDefault="00DF16D5" w:rsidP="00FB5852">
            <w:pPr>
              <w:spacing w:before="120" w:after="120"/>
              <w:jc w:val="center"/>
            </w:pPr>
            <w:r w:rsidRPr="00DF16D5">
              <w:t>5</w:t>
            </w:r>
          </w:p>
        </w:tc>
        <w:tc>
          <w:tcPr>
            <w:tcW w:w="5244" w:type="dxa"/>
          </w:tcPr>
          <w:p w14:paraId="60CC8ACD" w14:textId="77777777" w:rsidR="00DF16D5" w:rsidRPr="00490DC0" w:rsidRDefault="00DF16D5" w:rsidP="00FB5852">
            <w:pPr>
              <w:spacing w:before="40"/>
            </w:pPr>
            <w:r w:rsidRPr="00DF16D5">
              <w:t>ARW Studio B&amp;W Wojciech Janecki</w:t>
            </w:r>
          </w:p>
          <w:p w14:paraId="21F5BAFC" w14:textId="77777777" w:rsidR="00DF16D5" w:rsidRPr="00490DC0" w:rsidRDefault="00DF16D5" w:rsidP="00FB5852">
            <w:r w:rsidRPr="00DF16D5">
              <w:t>Podjazdowa</w:t>
            </w:r>
            <w:r w:rsidRPr="00490DC0">
              <w:t xml:space="preserve"> </w:t>
            </w:r>
            <w:r w:rsidRPr="00DF16D5">
              <w:t>2/31</w:t>
            </w:r>
            <w:r w:rsidRPr="00490DC0">
              <w:t xml:space="preserve"> </w:t>
            </w:r>
          </w:p>
          <w:p w14:paraId="6B130739" w14:textId="77777777" w:rsidR="00DF16D5" w:rsidRPr="00490DC0" w:rsidRDefault="00DF16D5" w:rsidP="00FB5852">
            <w:pPr>
              <w:spacing w:after="40"/>
              <w:jc w:val="both"/>
            </w:pPr>
            <w:r w:rsidRPr="00DF16D5">
              <w:t>41-200</w:t>
            </w:r>
            <w:r w:rsidRPr="00490DC0">
              <w:t xml:space="preserve"> </w:t>
            </w:r>
            <w:r w:rsidRPr="00DF16D5">
              <w:t>Sosnowiec</w:t>
            </w:r>
          </w:p>
        </w:tc>
        <w:tc>
          <w:tcPr>
            <w:tcW w:w="2835" w:type="dxa"/>
            <w:vAlign w:val="center"/>
          </w:tcPr>
          <w:p w14:paraId="5408FFF4" w14:textId="77777777" w:rsidR="00DF16D5" w:rsidRPr="00490DC0" w:rsidRDefault="00DF16D5" w:rsidP="00FB5852">
            <w:pPr>
              <w:spacing w:before="120" w:after="120"/>
              <w:jc w:val="both"/>
            </w:pPr>
            <w:r w:rsidRPr="00DF16D5">
              <w:t>150 675.00 zł</w:t>
            </w:r>
          </w:p>
        </w:tc>
      </w:tr>
    </w:tbl>
    <w:p w14:paraId="3569539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800DC" w14:textId="77777777" w:rsidR="001F7ED1" w:rsidRDefault="001F7ED1">
      <w:r>
        <w:separator/>
      </w:r>
    </w:p>
  </w:endnote>
  <w:endnote w:type="continuationSeparator" w:id="0">
    <w:p w14:paraId="05994625" w14:textId="77777777" w:rsidR="001F7ED1" w:rsidRDefault="001F7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DCD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F43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71797" w14:textId="77777777" w:rsidR="009F189D" w:rsidRDefault="0024120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DF2C67">
        <v:line id="_x0000_s1025" style="position:absolute;left:0;text-align:left;z-index:251657728" from="-3.85pt,8.7pt" to="455.15pt,8.7pt"/>
      </w:pict>
    </w:r>
  </w:p>
  <w:p w14:paraId="2110A5B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2F6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353EAC" w14:textId="77777777" w:rsidR="009F189D" w:rsidRDefault="009F189D">
    <w:pPr>
      <w:pStyle w:val="Stopka"/>
      <w:tabs>
        <w:tab w:val="clear" w:pos="4536"/>
      </w:tabs>
      <w:jc w:val="center"/>
    </w:pPr>
  </w:p>
  <w:p w14:paraId="3DB223C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7D1F3" w14:textId="77777777" w:rsidR="001F7ED1" w:rsidRDefault="001F7ED1">
      <w:r>
        <w:separator/>
      </w:r>
    </w:p>
  </w:footnote>
  <w:footnote w:type="continuationSeparator" w:id="0">
    <w:p w14:paraId="0935B4F7" w14:textId="77777777" w:rsidR="001F7ED1" w:rsidRDefault="001F7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F0DE" w14:textId="77777777" w:rsidR="00DF16D5" w:rsidRDefault="00DF16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E13E5" w14:textId="77777777" w:rsidR="00DF16D5" w:rsidRDefault="00DF16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6059B" w14:textId="77777777" w:rsidR="00DF16D5" w:rsidRDefault="00DF16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ED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F7ED1"/>
    <w:rsid w:val="0023318D"/>
    <w:rsid w:val="0024120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24AD2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F16D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89EAEB"/>
  <w15:chartTrackingRefBased/>
  <w15:docId w15:val="{B31FB680-81A5-4378-AAD2-7E9172C29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2026-01-12T09:06:00Z</dcterms:created>
  <dcterms:modified xsi:type="dcterms:W3CDTF">2026-01-12T09:30:00Z</dcterms:modified>
</cp:coreProperties>
</file>