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F1035" w14:textId="17BF2B54" w:rsidR="00035DEC" w:rsidRPr="004F64CE" w:rsidRDefault="00EC7E98" w:rsidP="003E243B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Kraków</w:t>
      </w:r>
      <w:r w:rsidR="00035DEC" w:rsidRPr="004F64CE">
        <w:rPr>
          <w:rFonts w:ascii="Arial" w:hAnsi="Arial" w:cs="Arial"/>
          <w:sz w:val="24"/>
          <w:szCs w:val="24"/>
        </w:rPr>
        <w:t xml:space="preserve"> dnia: </w:t>
      </w:r>
      <w:r w:rsidRPr="004F64CE">
        <w:rPr>
          <w:rFonts w:ascii="Arial" w:hAnsi="Arial" w:cs="Arial"/>
          <w:sz w:val="24"/>
          <w:szCs w:val="24"/>
        </w:rPr>
        <w:t>202</w:t>
      </w:r>
      <w:r w:rsidR="00005081" w:rsidRPr="004F64CE">
        <w:rPr>
          <w:rFonts w:ascii="Arial" w:hAnsi="Arial" w:cs="Arial"/>
          <w:sz w:val="24"/>
          <w:szCs w:val="24"/>
        </w:rPr>
        <w:t>6</w:t>
      </w:r>
      <w:r w:rsidRPr="004F64CE">
        <w:rPr>
          <w:rFonts w:ascii="Arial" w:hAnsi="Arial" w:cs="Arial"/>
          <w:sz w:val="24"/>
          <w:szCs w:val="24"/>
        </w:rPr>
        <w:t>-</w:t>
      </w:r>
      <w:r w:rsidR="00005081" w:rsidRPr="004F64CE">
        <w:rPr>
          <w:rFonts w:ascii="Arial" w:hAnsi="Arial" w:cs="Arial"/>
          <w:sz w:val="24"/>
          <w:szCs w:val="24"/>
        </w:rPr>
        <w:t>01</w:t>
      </w:r>
      <w:r w:rsidRPr="004F64CE">
        <w:rPr>
          <w:rFonts w:ascii="Arial" w:hAnsi="Arial" w:cs="Arial"/>
          <w:sz w:val="24"/>
          <w:szCs w:val="24"/>
        </w:rPr>
        <w:t>-</w:t>
      </w:r>
      <w:r w:rsidR="00005081" w:rsidRPr="004F64CE">
        <w:rPr>
          <w:rFonts w:ascii="Arial" w:hAnsi="Arial" w:cs="Arial"/>
          <w:sz w:val="24"/>
          <w:szCs w:val="24"/>
        </w:rPr>
        <w:t>0</w:t>
      </w:r>
      <w:r w:rsidR="003827A3" w:rsidRPr="004F64CE">
        <w:rPr>
          <w:rFonts w:ascii="Arial" w:hAnsi="Arial" w:cs="Arial"/>
          <w:sz w:val="24"/>
          <w:szCs w:val="24"/>
        </w:rPr>
        <w:t>9</w:t>
      </w:r>
    </w:p>
    <w:p w14:paraId="59FD751A" w14:textId="77777777" w:rsidR="00035DEC" w:rsidRPr="004F64CE" w:rsidRDefault="00EC7E98" w:rsidP="003E243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F64C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B825AF5" w14:textId="77777777" w:rsidR="00035DEC" w:rsidRPr="004F64CE" w:rsidRDefault="00EC7E98" w:rsidP="003E243B">
      <w:pPr>
        <w:spacing w:line="360" w:lineRule="auto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os. Na Skarpie</w:t>
      </w:r>
      <w:r w:rsidR="00035DEC" w:rsidRPr="004F64CE">
        <w:rPr>
          <w:rFonts w:ascii="Arial" w:hAnsi="Arial" w:cs="Arial"/>
          <w:sz w:val="24"/>
          <w:szCs w:val="24"/>
        </w:rPr>
        <w:t xml:space="preserve"> </w:t>
      </w:r>
      <w:r w:rsidRPr="004F64CE">
        <w:rPr>
          <w:rFonts w:ascii="Arial" w:hAnsi="Arial" w:cs="Arial"/>
          <w:sz w:val="24"/>
          <w:szCs w:val="24"/>
        </w:rPr>
        <w:t>66</w:t>
      </w:r>
    </w:p>
    <w:p w14:paraId="02E8628B" w14:textId="77777777" w:rsidR="00035DEC" w:rsidRPr="004F64CE" w:rsidRDefault="00EC7E98" w:rsidP="003E243B">
      <w:pPr>
        <w:spacing w:line="360" w:lineRule="auto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31-913</w:t>
      </w:r>
      <w:r w:rsidR="00035DEC" w:rsidRPr="004F64CE">
        <w:rPr>
          <w:rFonts w:ascii="Arial" w:hAnsi="Arial" w:cs="Arial"/>
          <w:sz w:val="24"/>
          <w:szCs w:val="24"/>
        </w:rPr>
        <w:t xml:space="preserve"> </w:t>
      </w:r>
      <w:r w:rsidRPr="004F64CE">
        <w:rPr>
          <w:rFonts w:ascii="Arial" w:hAnsi="Arial" w:cs="Arial"/>
          <w:sz w:val="24"/>
          <w:szCs w:val="24"/>
        </w:rPr>
        <w:t>Kraków</w:t>
      </w:r>
    </w:p>
    <w:p w14:paraId="28191396" w14:textId="77777777" w:rsidR="00035DEC" w:rsidRPr="004F64CE" w:rsidRDefault="00035DEC" w:rsidP="003E243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F64CE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51137F6" w14:textId="5B10B166" w:rsidR="00035DEC" w:rsidRPr="004F64CE" w:rsidRDefault="00035DEC" w:rsidP="003E243B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F64CE">
        <w:rPr>
          <w:rFonts w:ascii="Arial" w:hAnsi="Arial" w:cs="Arial"/>
          <w:bCs/>
          <w:sz w:val="24"/>
          <w:szCs w:val="24"/>
        </w:rPr>
        <w:t>[nazwa zamawiającego, adres</w:t>
      </w:r>
    </w:p>
    <w:p w14:paraId="2872BD60" w14:textId="23A6F0CB" w:rsidR="00EE6EF5" w:rsidRPr="004F64CE" w:rsidRDefault="00EE6EF5" w:rsidP="003E243B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F64CE">
        <w:rPr>
          <w:rFonts w:ascii="Arial" w:hAnsi="Arial" w:cs="Arial"/>
          <w:bCs/>
          <w:sz w:val="24"/>
          <w:szCs w:val="24"/>
        </w:rPr>
        <w:t>Znak: DZP – 271-67/25</w:t>
      </w:r>
      <w:r w:rsidR="008046D8">
        <w:rPr>
          <w:rFonts w:ascii="Arial" w:hAnsi="Arial" w:cs="Arial"/>
          <w:bCs/>
          <w:sz w:val="24"/>
          <w:szCs w:val="24"/>
        </w:rPr>
        <w:t>. 17</w:t>
      </w:r>
      <w:r w:rsidRPr="004F64CE">
        <w:rPr>
          <w:rFonts w:ascii="Arial" w:hAnsi="Arial" w:cs="Arial"/>
          <w:bCs/>
          <w:sz w:val="24"/>
          <w:szCs w:val="24"/>
        </w:rPr>
        <w:t>.EJK</w:t>
      </w:r>
    </w:p>
    <w:p w14:paraId="609CBA5F" w14:textId="77777777" w:rsidR="00035DEC" w:rsidRPr="004F64CE" w:rsidRDefault="00035DEC" w:rsidP="003E243B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4F64CE">
        <w:rPr>
          <w:rFonts w:ascii="Arial" w:hAnsi="Arial" w:cs="Arial"/>
          <w:b/>
          <w:sz w:val="24"/>
          <w:szCs w:val="24"/>
        </w:rPr>
        <w:t>WYKONAWCY</w:t>
      </w:r>
    </w:p>
    <w:p w14:paraId="77A6BED3" w14:textId="77777777" w:rsidR="00035DEC" w:rsidRPr="004F64CE" w:rsidRDefault="00035DEC" w:rsidP="003E243B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ubiegający się o zamówienie</w:t>
      </w:r>
    </w:p>
    <w:p w14:paraId="52F3AF92" w14:textId="77777777" w:rsidR="00035DEC" w:rsidRPr="004F64CE" w:rsidRDefault="00035DEC" w:rsidP="003E243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4F64CE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4F64CE">
        <w:rPr>
          <w:rFonts w:ascii="Arial" w:hAnsi="Arial" w:cs="Arial"/>
          <w:sz w:val="24"/>
          <w:szCs w:val="24"/>
        </w:rPr>
        <w:t>postępowania o udzielenie zamówienia publicznego</w:t>
      </w:r>
      <w:r w:rsidRPr="004F64C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F64CE" w14:paraId="2BE2F0AA" w14:textId="77777777" w:rsidTr="00B32FF9">
        <w:tc>
          <w:tcPr>
            <w:tcW w:w="2269" w:type="dxa"/>
            <w:shd w:val="clear" w:color="auto" w:fill="auto"/>
          </w:tcPr>
          <w:p w14:paraId="69A344E2" w14:textId="77777777" w:rsidR="00035DEC" w:rsidRPr="004F64CE" w:rsidRDefault="00035DEC" w:rsidP="003E243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9691EE" w14:textId="77777777" w:rsidR="00EC7E98" w:rsidRPr="004F64CE" w:rsidRDefault="00EC7E98" w:rsidP="003E24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4F64CE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4F64C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26692CA8" w14:textId="5A6EB5C0" w:rsidR="00035DEC" w:rsidRPr="004F64CE" w:rsidRDefault="00EC7E98" w:rsidP="003E24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4F64CE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4F64CE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4F64CE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4F64C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7E98" w:rsidRPr="004F64CE" w14:paraId="3C3760AF" w14:textId="77777777" w:rsidTr="007132FE">
        <w:tc>
          <w:tcPr>
            <w:tcW w:w="2269" w:type="dxa"/>
            <w:shd w:val="clear" w:color="auto" w:fill="auto"/>
          </w:tcPr>
          <w:p w14:paraId="3C37761C" w14:textId="77777777" w:rsidR="00EC7E98" w:rsidRPr="004F64CE" w:rsidRDefault="00EC7E98" w:rsidP="003E24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BAED89" w14:textId="77777777" w:rsidR="00EC7E98" w:rsidRPr="004F64CE" w:rsidRDefault="00EC7E98" w:rsidP="003E24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3384F117" w14:textId="3B291DD1" w:rsidR="00035DEC" w:rsidRPr="004F64CE" w:rsidRDefault="00035DEC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79C14F71" w14:textId="77777777" w:rsidR="00265821" w:rsidRPr="004F64CE" w:rsidRDefault="00265821" w:rsidP="00265821">
      <w:pPr>
        <w:pStyle w:val="Tytu"/>
        <w:spacing w:line="360" w:lineRule="auto"/>
        <w:rPr>
          <w:rFonts w:ascii="Arial" w:hAnsi="Arial" w:cs="Arial"/>
          <w:szCs w:val="24"/>
        </w:rPr>
      </w:pPr>
      <w:r w:rsidRPr="004F64CE">
        <w:rPr>
          <w:rFonts w:ascii="Arial" w:hAnsi="Arial" w:cs="Arial"/>
          <w:szCs w:val="24"/>
        </w:rPr>
        <w:t>Inwestycja: </w:t>
      </w:r>
      <w:r w:rsidRPr="004F64CE">
        <w:rPr>
          <w:rFonts w:ascii="Arial" w:hAnsi="Arial" w:cs="Arial"/>
          <w:szCs w:val="24"/>
        </w:rPr>
        <w:tab/>
      </w:r>
      <w:r w:rsidRPr="004F64CE">
        <w:rPr>
          <w:rFonts w:ascii="Arial" w:hAnsi="Arial" w:cs="Arial"/>
          <w:bCs/>
          <w:szCs w:val="24"/>
        </w:rPr>
        <w:t>D1.1.2 Przyspieszenie procesów transformacji cyfrowej ochrony zdrowia poprzez dalszy rozwój usług cyfrowych w ochronie zdrowi</w:t>
      </w:r>
      <w:bookmarkStart w:id="0" w:name="OLE_LINK18"/>
      <w:r w:rsidRPr="004F64CE">
        <w:rPr>
          <w:rFonts w:ascii="Arial" w:hAnsi="Arial" w:cs="Arial"/>
          <w:bCs/>
          <w:szCs w:val="24"/>
        </w:rPr>
        <w:t>a</w:t>
      </w:r>
    </w:p>
    <w:p w14:paraId="08118E2D" w14:textId="77777777" w:rsidR="00265821" w:rsidRPr="004F64CE" w:rsidRDefault="00265821" w:rsidP="00265821">
      <w:pPr>
        <w:pStyle w:val="Tytu"/>
        <w:spacing w:line="360" w:lineRule="auto"/>
        <w:rPr>
          <w:rFonts w:ascii="Arial" w:hAnsi="Arial" w:cs="Arial"/>
          <w:bCs/>
          <w:szCs w:val="24"/>
        </w:rPr>
      </w:pPr>
      <w:r w:rsidRPr="004F64CE">
        <w:rPr>
          <w:rFonts w:ascii="Arial" w:hAnsi="Arial" w:cs="Arial"/>
          <w:szCs w:val="24"/>
        </w:rPr>
        <w:t xml:space="preserve">Projekt: </w:t>
      </w:r>
      <w:r w:rsidRPr="004F64CE">
        <w:rPr>
          <w:rFonts w:ascii="Arial" w:hAnsi="Arial" w:cs="Arial"/>
          <w:szCs w:val="24"/>
        </w:rPr>
        <w:tab/>
      </w:r>
      <w:r w:rsidRPr="004F64CE">
        <w:rPr>
          <w:rFonts w:ascii="Arial" w:hAnsi="Arial" w:cs="Arial"/>
          <w:bCs/>
          <w:szCs w:val="24"/>
        </w:rPr>
        <w:t>Przyspieszenie procesów transformacji cyfrowej ochrony zdrowia w Szpitalu Specjalistycznym im. Stefana Żeromskiego SPZOZ w Krakowie</w:t>
      </w:r>
      <w:bookmarkEnd w:id="0"/>
    </w:p>
    <w:p w14:paraId="24880C05" w14:textId="77777777" w:rsidR="00265821" w:rsidRPr="004F64CE" w:rsidRDefault="00265821" w:rsidP="00265821">
      <w:pPr>
        <w:pStyle w:val="Tytu"/>
        <w:spacing w:before="100" w:after="100" w:line="360" w:lineRule="auto"/>
        <w:rPr>
          <w:rFonts w:ascii="Arial" w:hAnsi="Arial" w:cs="Arial"/>
          <w:b w:val="0"/>
          <w:bCs/>
          <w:szCs w:val="24"/>
        </w:rPr>
      </w:pPr>
      <w:r w:rsidRPr="004F64CE">
        <w:rPr>
          <w:rFonts w:ascii="Arial" w:hAnsi="Arial" w:cs="Arial"/>
          <w:szCs w:val="24"/>
        </w:rPr>
        <w:t>Zadanie:</w:t>
      </w:r>
      <w:r w:rsidRPr="004F64CE">
        <w:rPr>
          <w:rFonts w:ascii="Arial" w:hAnsi="Arial" w:cs="Arial"/>
          <w:bCs/>
          <w:szCs w:val="24"/>
        </w:rPr>
        <w:t xml:space="preserve"> </w:t>
      </w:r>
      <w:r w:rsidRPr="004F64CE">
        <w:rPr>
          <w:rFonts w:ascii="Arial" w:hAnsi="Arial" w:cs="Arial"/>
          <w:bCs/>
          <w:szCs w:val="24"/>
        </w:rPr>
        <w:tab/>
        <w:t>Rozbudowa systemów szpitalnych, Ucyfrowienie dokumentacji medycznej</w:t>
      </w:r>
    </w:p>
    <w:p w14:paraId="3369B7EA" w14:textId="77777777" w:rsidR="00265821" w:rsidRPr="004F64CE" w:rsidRDefault="00265821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6D77DD63" w14:textId="2A751F9E" w:rsidR="00265821" w:rsidRPr="004F64CE" w:rsidRDefault="00265821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6A4AC597" w14:textId="518B1FD9" w:rsidR="00265821" w:rsidRPr="004F64CE" w:rsidRDefault="00265821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6151BA8C" w14:textId="176E6A39" w:rsidR="00265821" w:rsidRPr="004F64CE" w:rsidRDefault="00265821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1894C4BA" w14:textId="77777777" w:rsidR="00265821" w:rsidRPr="004F64CE" w:rsidRDefault="00265821" w:rsidP="003E243B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4F64CE" w14:paraId="447C1A7D" w14:textId="77777777" w:rsidTr="00B32FF9">
        <w:tc>
          <w:tcPr>
            <w:tcW w:w="9330" w:type="dxa"/>
            <w:shd w:val="clear" w:color="auto" w:fill="F2F2F2"/>
            <w:hideMark/>
          </w:tcPr>
          <w:p w14:paraId="0B13DBB7" w14:textId="77777777" w:rsidR="003827A3" w:rsidRPr="004F64CE" w:rsidRDefault="00035DEC" w:rsidP="003E243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  <w:r w:rsidR="003827A3" w:rsidRPr="004F64CE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</w:t>
            </w:r>
          </w:p>
          <w:p w14:paraId="767A50C2" w14:textId="77777777" w:rsidR="003827A3" w:rsidRPr="004F64CE" w:rsidRDefault="003827A3" w:rsidP="003827A3">
            <w:pPr>
              <w:spacing w:line="360" w:lineRule="auto"/>
              <w:jc w:val="center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korekta pisma z dnia 8.01.2026 r. </w:t>
            </w:r>
          </w:p>
          <w:p w14:paraId="2D937F74" w14:textId="5A3320B3" w:rsidR="003827A3" w:rsidRPr="004F64CE" w:rsidRDefault="003827A3" w:rsidP="003827A3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sz w:val="24"/>
                <w:szCs w:val="24"/>
              </w:rPr>
              <w:t>Znak: DZP – 271-67/25/26.15.EJK</w:t>
            </w:r>
          </w:p>
          <w:p w14:paraId="0E21DF31" w14:textId="0E8D50E5" w:rsidR="00035DEC" w:rsidRPr="004F64CE" w:rsidRDefault="00035DEC" w:rsidP="003E243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</w:p>
        </w:tc>
      </w:tr>
    </w:tbl>
    <w:p w14:paraId="23DEC6D9" w14:textId="77777777" w:rsidR="00A14415" w:rsidRDefault="00D61E0D" w:rsidP="000A0620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="00520165" w:rsidRPr="004F64CE">
        <w:rPr>
          <w:rFonts w:ascii="Arial" w:hAnsi="Arial" w:cs="Arial"/>
          <w:sz w:val="24"/>
          <w:szCs w:val="24"/>
        </w:rPr>
        <w:t xml:space="preserve">Zamawiający, </w:t>
      </w:r>
      <w:r w:rsidR="00EC7E98" w:rsidRPr="004F64C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="00520165" w:rsidRPr="004F64CE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4F64CE">
        <w:rPr>
          <w:rFonts w:ascii="Arial" w:hAnsi="Arial" w:cs="Arial"/>
          <w:sz w:val="24"/>
          <w:szCs w:val="24"/>
        </w:rPr>
        <w:t>1</w:t>
      </w:r>
      <w:r w:rsidR="00520165" w:rsidRPr="004F64CE">
        <w:rPr>
          <w:rFonts w:ascii="Arial" w:hAnsi="Arial" w:cs="Arial"/>
          <w:sz w:val="24"/>
          <w:szCs w:val="24"/>
        </w:rPr>
        <w:t>3</w:t>
      </w:r>
      <w:r w:rsidR="0029606A" w:rsidRPr="004F64CE">
        <w:rPr>
          <w:rFonts w:ascii="Arial" w:hAnsi="Arial" w:cs="Arial"/>
          <w:sz w:val="24"/>
          <w:szCs w:val="24"/>
        </w:rPr>
        <w:t>5</w:t>
      </w:r>
      <w:r w:rsidR="00520165" w:rsidRPr="004F64CE">
        <w:rPr>
          <w:rFonts w:ascii="Arial" w:hAnsi="Arial" w:cs="Arial"/>
          <w:sz w:val="24"/>
          <w:szCs w:val="24"/>
        </w:rPr>
        <w:t xml:space="preserve"> ust</w:t>
      </w:r>
      <w:r w:rsidR="00D9049C" w:rsidRPr="004F64CE">
        <w:rPr>
          <w:rFonts w:ascii="Arial" w:hAnsi="Arial" w:cs="Arial"/>
          <w:sz w:val="24"/>
          <w:szCs w:val="24"/>
        </w:rPr>
        <w:t xml:space="preserve">. </w:t>
      </w:r>
      <w:r w:rsidR="0029606A" w:rsidRPr="004F64CE">
        <w:rPr>
          <w:rFonts w:ascii="Arial" w:hAnsi="Arial" w:cs="Arial"/>
          <w:sz w:val="24"/>
          <w:szCs w:val="24"/>
        </w:rPr>
        <w:t>6</w:t>
      </w:r>
      <w:r w:rsidR="00520165" w:rsidRPr="004F64CE">
        <w:rPr>
          <w:rFonts w:ascii="Arial" w:hAnsi="Arial" w:cs="Arial"/>
          <w:sz w:val="24"/>
          <w:szCs w:val="24"/>
        </w:rPr>
        <w:t xml:space="preserve"> ustawy z dnia </w:t>
      </w:r>
      <w:r w:rsidR="0029606A" w:rsidRPr="004F64CE">
        <w:rPr>
          <w:rFonts w:ascii="Arial" w:hAnsi="Arial" w:cs="Arial"/>
          <w:sz w:val="24"/>
          <w:szCs w:val="24"/>
        </w:rPr>
        <w:t>11</w:t>
      </w:r>
      <w:r w:rsidR="00520165" w:rsidRPr="004F64CE">
        <w:rPr>
          <w:rFonts w:ascii="Arial" w:hAnsi="Arial" w:cs="Arial"/>
          <w:sz w:val="24"/>
          <w:szCs w:val="24"/>
        </w:rPr>
        <w:t xml:space="preserve"> </w:t>
      </w:r>
      <w:r w:rsidR="0029606A" w:rsidRPr="004F64CE">
        <w:rPr>
          <w:rFonts w:ascii="Arial" w:hAnsi="Arial" w:cs="Arial"/>
          <w:sz w:val="24"/>
          <w:szCs w:val="24"/>
        </w:rPr>
        <w:t xml:space="preserve">września </w:t>
      </w:r>
      <w:r w:rsidR="00520165" w:rsidRPr="004F64CE">
        <w:rPr>
          <w:rFonts w:ascii="Arial" w:hAnsi="Arial" w:cs="Arial"/>
          <w:sz w:val="24"/>
          <w:szCs w:val="24"/>
        </w:rPr>
        <w:t>20</w:t>
      </w:r>
      <w:r w:rsidR="0029606A" w:rsidRPr="004F64CE">
        <w:rPr>
          <w:rFonts w:ascii="Arial" w:hAnsi="Arial" w:cs="Arial"/>
          <w:sz w:val="24"/>
          <w:szCs w:val="24"/>
        </w:rPr>
        <w:t>19</w:t>
      </w:r>
      <w:r w:rsidR="00520165" w:rsidRPr="004F64CE">
        <w:rPr>
          <w:rFonts w:ascii="Arial" w:hAnsi="Arial" w:cs="Arial"/>
          <w:sz w:val="24"/>
          <w:szCs w:val="24"/>
        </w:rPr>
        <w:t xml:space="preserve"> r</w:t>
      </w:r>
      <w:r w:rsidR="0029606A" w:rsidRPr="004F64CE">
        <w:rPr>
          <w:rFonts w:ascii="Arial" w:hAnsi="Arial" w:cs="Arial"/>
          <w:sz w:val="24"/>
          <w:szCs w:val="24"/>
        </w:rPr>
        <w:t>.</w:t>
      </w:r>
      <w:r w:rsidR="00520165" w:rsidRPr="004F64CE">
        <w:rPr>
          <w:rFonts w:ascii="Arial" w:hAnsi="Arial" w:cs="Arial"/>
          <w:sz w:val="24"/>
          <w:szCs w:val="24"/>
        </w:rPr>
        <w:t xml:space="preserve"> Prawo </w:t>
      </w:r>
      <w:r w:rsidR="0029606A" w:rsidRPr="004F64CE">
        <w:rPr>
          <w:rFonts w:ascii="Arial" w:hAnsi="Arial" w:cs="Arial"/>
          <w:sz w:val="24"/>
          <w:szCs w:val="24"/>
        </w:rPr>
        <w:t>z</w:t>
      </w:r>
      <w:r w:rsidR="00520165" w:rsidRPr="004F64CE">
        <w:rPr>
          <w:rFonts w:ascii="Arial" w:hAnsi="Arial" w:cs="Arial"/>
          <w:sz w:val="24"/>
          <w:szCs w:val="24"/>
        </w:rPr>
        <w:t xml:space="preserve">amówień </w:t>
      </w:r>
      <w:r w:rsidR="0029606A" w:rsidRPr="004F64CE">
        <w:rPr>
          <w:rFonts w:ascii="Arial" w:hAnsi="Arial" w:cs="Arial"/>
          <w:sz w:val="24"/>
          <w:szCs w:val="24"/>
        </w:rPr>
        <w:t>p</w:t>
      </w:r>
      <w:r w:rsidR="00520165" w:rsidRPr="004F64CE">
        <w:rPr>
          <w:rFonts w:ascii="Arial" w:hAnsi="Arial" w:cs="Arial"/>
          <w:sz w:val="24"/>
          <w:szCs w:val="24"/>
        </w:rPr>
        <w:t xml:space="preserve">ublicznych </w:t>
      </w:r>
      <w:r w:rsidR="00EC7E98" w:rsidRPr="004F64CE">
        <w:rPr>
          <w:rFonts w:ascii="Arial" w:hAnsi="Arial" w:cs="Arial"/>
          <w:sz w:val="24"/>
          <w:szCs w:val="24"/>
        </w:rPr>
        <w:t>(</w:t>
      </w:r>
      <w:proofErr w:type="spellStart"/>
      <w:r w:rsidR="00EC7E98" w:rsidRPr="004F64CE">
        <w:rPr>
          <w:rFonts w:ascii="Arial" w:hAnsi="Arial" w:cs="Arial"/>
          <w:sz w:val="24"/>
          <w:szCs w:val="24"/>
        </w:rPr>
        <w:t>t.j</w:t>
      </w:r>
      <w:proofErr w:type="spellEnd"/>
      <w:r w:rsidR="00EC7E98" w:rsidRPr="004F64C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C7E98" w:rsidRPr="004F64CE">
        <w:rPr>
          <w:rFonts w:ascii="Arial" w:hAnsi="Arial" w:cs="Arial"/>
          <w:sz w:val="24"/>
          <w:szCs w:val="24"/>
        </w:rPr>
        <w:t>późn</w:t>
      </w:r>
      <w:proofErr w:type="spellEnd"/>
      <w:r w:rsidR="00EC7E98" w:rsidRPr="004F64CE">
        <w:rPr>
          <w:rFonts w:ascii="Arial" w:hAnsi="Arial" w:cs="Arial"/>
          <w:sz w:val="24"/>
          <w:szCs w:val="24"/>
        </w:rPr>
        <w:t>. zm.)</w:t>
      </w:r>
      <w:r w:rsidR="00BE7BFD" w:rsidRPr="004F64CE">
        <w:rPr>
          <w:rFonts w:ascii="Arial" w:hAnsi="Arial" w:cs="Arial"/>
          <w:sz w:val="24"/>
          <w:szCs w:val="24"/>
        </w:rPr>
        <w:t xml:space="preserve">, </w:t>
      </w:r>
      <w:r w:rsidR="003827A3" w:rsidRPr="004F64CE">
        <w:rPr>
          <w:rFonts w:ascii="Arial" w:hAnsi="Arial" w:cs="Arial"/>
          <w:sz w:val="24"/>
          <w:szCs w:val="24"/>
        </w:rPr>
        <w:t xml:space="preserve">koryguje pismo z dnia 8.01.2025 r. znak:  </w:t>
      </w:r>
      <w:r w:rsidR="003827A3" w:rsidRPr="004F64CE">
        <w:rPr>
          <w:rFonts w:ascii="Arial" w:hAnsi="Arial" w:cs="Arial"/>
          <w:bCs/>
          <w:sz w:val="24"/>
          <w:szCs w:val="24"/>
        </w:rPr>
        <w:t>DZP – 271-67/25/26.15.EJK</w:t>
      </w:r>
      <w:r w:rsidR="003827A3" w:rsidRPr="004F64CE">
        <w:rPr>
          <w:rFonts w:ascii="Arial" w:hAnsi="Arial" w:cs="Arial"/>
          <w:sz w:val="24"/>
          <w:szCs w:val="24"/>
        </w:rPr>
        <w:t xml:space="preserve"> w zakresie odpowiedzi na pytanie nr 1</w:t>
      </w:r>
      <w:r w:rsidR="000A0620" w:rsidRPr="004F64CE">
        <w:rPr>
          <w:rFonts w:ascii="Arial" w:hAnsi="Arial" w:cs="Arial"/>
          <w:sz w:val="24"/>
          <w:szCs w:val="24"/>
        </w:rPr>
        <w:t xml:space="preserve"> które brzmiało następująco: </w:t>
      </w:r>
    </w:p>
    <w:p w14:paraId="55E3B092" w14:textId="0468A9A9" w:rsidR="000A0620" w:rsidRPr="004F64CE" w:rsidRDefault="00F37C96" w:rsidP="000A0620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1/. </w:t>
      </w:r>
      <w:r w:rsidR="000A0620" w:rsidRPr="004F64CE">
        <w:rPr>
          <w:rFonts w:ascii="Arial" w:hAnsi="Arial" w:cs="Arial"/>
          <w:sz w:val="24"/>
          <w:szCs w:val="24"/>
        </w:rPr>
        <w:t xml:space="preserve">„ </w:t>
      </w:r>
      <w:r w:rsidR="000A0620" w:rsidRPr="004F64CE">
        <w:rPr>
          <w:rFonts w:ascii="Arial" w:hAnsi="Arial" w:cs="Arial"/>
          <w:bCs/>
          <w:sz w:val="24"/>
          <w:szCs w:val="24"/>
          <w:lang w:eastAsia="ar-SA"/>
        </w:rPr>
        <w:t xml:space="preserve">Pytanie nr 1 </w:t>
      </w:r>
    </w:p>
    <w:p w14:paraId="1AF9A3EA" w14:textId="77777777" w:rsidR="000A0620" w:rsidRPr="004F64CE" w:rsidRDefault="000A0620" w:rsidP="000A0620">
      <w:pPr>
        <w:pStyle w:val="Akapitzlist"/>
        <w:numPr>
          <w:ilvl w:val="0"/>
          <w:numId w:val="25"/>
        </w:num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 xml:space="preserve">W pkt 6 SWZ „Termin wykonania zamówienia” Zamawiający ustalił, że zamówienie musi zostać zrealizowane w terminie </w:t>
      </w:r>
      <w:r w:rsidRPr="004F64CE">
        <w:rPr>
          <w:rFonts w:ascii="Arial" w:hAnsi="Arial" w:cs="Arial"/>
          <w:sz w:val="24"/>
          <w:szCs w:val="24"/>
          <w:u w:val="single"/>
        </w:rPr>
        <w:t>90 dni od daty zawarcia umowy</w:t>
      </w:r>
      <w:r w:rsidRPr="004F64CE">
        <w:rPr>
          <w:rFonts w:ascii="Arial" w:hAnsi="Arial" w:cs="Arial"/>
          <w:sz w:val="24"/>
          <w:szCs w:val="24"/>
        </w:rPr>
        <w:t xml:space="preserve">. Tymczasem w pkt 21 SWZ „Opis kryteriów oceny ofert, wraz z podaniem wad tych kryteriów i sposobu oceny ofert” Zamawiający w kryterium wskazał „Termin wdrożenia”, który może wynosić 45 dni lub 60 dni, a jeżeli wykonawca poda termin dłuższy niż 60 dni, oferta zostanie odrzucona. </w:t>
      </w:r>
    </w:p>
    <w:p w14:paraId="441523C1" w14:textId="29FD9C96" w:rsidR="000A0620" w:rsidRPr="004F64CE" w:rsidRDefault="000A0620" w:rsidP="000A0620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Prosimy o skorygowanie kryterium „Termin wdrożenia” na „Termin realizacji przedmiotu umowy” oraz ustalenie maksymalnego terminu zgodnie z pkt 6 SWZ, tj. na 90 dni od daty zawarcia umowy.(…)”</w:t>
      </w:r>
    </w:p>
    <w:p w14:paraId="12006CD4" w14:textId="5D179EBC" w:rsidR="000A0620" w:rsidRPr="004F64CE" w:rsidRDefault="000A0620" w:rsidP="003E243B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 xml:space="preserve">Było: </w:t>
      </w:r>
      <w:r w:rsidRPr="004F64CE">
        <w:rPr>
          <w:rFonts w:ascii="Arial" w:hAnsi="Arial" w:cs="Arial"/>
          <w:b/>
          <w:bCs/>
          <w:sz w:val="24"/>
          <w:szCs w:val="24"/>
        </w:rPr>
        <w:t>Stanowisko (wyjaśnienie) Zamawiającego: Zamawiający zmienia treść pkt 6 SWZ, który otrzymuje brzmienie: „Zamówienie musi zostać zrealizowane w terminie: 60 dni od daty zawarcia umowy”.</w:t>
      </w:r>
    </w:p>
    <w:p w14:paraId="5E308133" w14:textId="567059A3" w:rsidR="004F64CE" w:rsidRDefault="000A0620" w:rsidP="004F64CE">
      <w:pPr>
        <w:spacing w:before="60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 xml:space="preserve">Winno być: </w:t>
      </w:r>
      <w:r w:rsidRPr="004F64CE">
        <w:rPr>
          <w:rFonts w:ascii="Arial" w:hAnsi="Arial" w:cs="Arial"/>
          <w:b/>
          <w:bCs/>
          <w:sz w:val="24"/>
          <w:szCs w:val="24"/>
        </w:rPr>
        <w:t xml:space="preserve">Stanowisko (wyjaśnienie) Zamawiającego: Zamawiający zmienia treść pkt 6 SWZ, który otrzymuje brzmienie: „Zamówienie musi zostać </w:t>
      </w:r>
      <w:r w:rsidRPr="004F64CE">
        <w:rPr>
          <w:rFonts w:ascii="Arial" w:hAnsi="Arial" w:cs="Arial"/>
          <w:b/>
          <w:bCs/>
          <w:sz w:val="24"/>
          <w:szCs w:val="24"/>
        </w:rPr>
        <w:lastRenderedPageBreak/>
        <w:t>zrealizowane w terminie: 60 dni od daty zawarcia umowy”</w:t>
      </w:r>
      <w:r w:rsidR="008046D8">
        <w:rPr>
          <w:rFonts w:ascii="Arial" w:hAnsi="Arial" w:cs="Arial"/>
          <w:b/>
          <w:bCs/>
          <w:sz w:val="24"/>
          <w:szCs w:val="24"/>
        </w:rPr>
        <w:t>,</w:t>
      </w:r>
      <w:r w:rsidR="00A14415">
        <w:rPr>
          <w:rFonts w:ascii="Arial" w:hAnsi="Arial" w:cs="Arial"/>
          <w:b/>
          <w:bCs/>
          <w:sz w:val="24"/>
          <w:szCs w:val="24"/>
        </w:rPr>
        <w:t xml:space="preserve"> jak również </w:t>
      </w:r>
      <w:r w:rsidRPr="004F64CE">
        <w:rPr>
          <w:rFonts w:ascii="Arial" w:hAnsi="Arial" w:cs="Arial"/>
          <w:b/>
          <w:bCs/>
          <w:sz w:val="24"/>
          <w:szCs w:val="24"/>
        </w:rPr>
        <w:t>Zamawiający koryguje kryterium „Termin wdrożenia” na „Termin realizacji przedmiotu umowy”.</w:t>
      </w:r>
    </w:p>
    <w:p w14:paraId="22D08EDC" w14:textId="787F6331" w:rsidR="00F37C96" w:rsidRDefault="00F37C96" w:rsidP="00F37C96">
      <w:pPr>
        <w:pStyle w:val="NormalnyWeb"/>
        <w:shd w:val="clear" w:color="auto" w:fill="FFFFFF"/>
        <w:spacing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2/. „(…) </w:t>
      </w:r>
      <w:r w:rsidRPr="003E243B">
        <w:rPr>
          <w:rFonts w:ascii="Arial" w:hAnsi="Arial" w:cs="Arial"/>
        </w:rPr>
        <w:t>W ślad za pytaniem nr 13 prosimy o usunięcie kar umownych przewidzianych w §12 ust. 2 pkt 4, pkt 5, pkt 6, pkt 7, pkt 8, pkt 9 i pkt 10, ponieważ odnoszą się one do zamówień na roboty budowlane.</w:t>
      </w:r>
      <w:r>
        <w:rPr>
          <w:rFonts w:ascii="Arial" w:hAnsi="Arial" w:cs="Arial"/>
        </w:rPr>
        <w:t xml:space="preserve"> (…)”</w:t>
      </w:r>
    </w:p>
    <w:p w14:paraId="4A0D3A9F" w14:textId="4A9355C8" w:rsidR="00F37C96" w:rsidRPr="003E243B" w:rsidRDefault="00F37C96" w:rsidP="00F37C96">
      <w:pPr>
        <w:pStyle w:val="NormalnyWeb"/>
        <w:shd w:val="clear" w:color="auto" w:fill="FFFFFF"/>
        <w:spacing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Było: </w:t>
      </w:r>
    </w:p>
    <w:p w14:paraId="36056045" w14:textId="77777777" w:rsidR="00F37C96" w:rsidRPr="003E243B" w:rsidRDefault="00F37C96" w:rsidP="00F37C96">
      <w:pPr>
        <w:spacing w:after="120" w:line="360" w:lineRule="auto"/>
        <w:ind w:right="-72"/>
        <w:jc w:val="both"/>
        <w:rPr>
          <w:rFonts w:ascii="Arial" w:hAnsi="Arial" w:cs="Arial"/>
          <w:b/>
          <w:bCs/>
          <w:sz w:val="24"/>
          <w:szCs w:val="24"/>
        </w:rPr>
      </w:pPr>
      <w:r w:rsidRPr="003E243B">
        <w:rPr>
          <w:rFonts w:ascii="Arial" w:hAnsi="Arial" w:cs="Arial"/>
          <w:b/>
          <w:bCs/>
          <w:sz w:val="24"/>
          <w:szCs w:val="24"/>
        </w:rPr>
        <w:t xml:space="preserve">Stanowisko (wyjaśnienie) Zamawiającego: Tak,  Zamawiający modyfikuje zapisy projektu umowy stanowiącego załącznik nr 12 do SWZ w powyższym zakresie. </w:t>
      </w:r>
    </w:p>
    <w:p w14:paraId="4BBD8D6C" w14:textId="7DDDADAF" w:rsidR="00F37C96" w:rsidRDefault="00F37C96" w:rsidP="00D61E0D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Winno być:</w:t>
      </w:r>
    </w:p>
    <w:p w14:paraId="2CBDCD14" w14:textId="2CD89E57" w:rsidR="00F37C96" w:rsidRPr="00F37C96" w:rsidRDefault="00F37C96" w:rsidP="00F37C96">
      <w:pPr>
        <w:spacing w:after="120" w:line="360" w:lineRule="auto"/>
        <w:ind w:right="-72"/>
        <w:jc w:val="both"/>
        <w:rPr>
          <w:rFonts w:ascii="Arial" w:hAnsi="Arial" w:cs="Arial"/>
          <w:b/>
          <w:bCs/>
          <w:sz w:val="24"/>
          <w:szCs w:val="24"/>
        </w:rPr>
      </w:pPr>
      <w:r w:rsidRPr="003E243B">
        <w:rPr>
          <w:rFonts w:ascii="Arial" w:hAnsi="Arial" w:cs="Arial"/>
          <w:b/>
          <w:bCs/>
          <w:sz w:val="24"/>
          <w:szCs w:val="24"/>
        </w:rPr>
        <w:t>Stanowisko (wyjaśnienie) Zamawiającego: Tak,  Zamawiający modyfikuje zapisy projektu umowy stanowiącego załącznik nr 12 do SWZ w powyższym zakresie</w:t>
      </w:r>
      <w:r>
        <w:rPr>
          <w:rFonts w:ascii="Arial" w:hAnsi="Arial" w:cs="Arial"/>
          <w:b/>
          <w:bCs/>
          <w:sz w:val="24"/>
          <w:szCs w:val="24"/>
        </w:rPr>
        <w:t>, z wyjątkiem pkt 10, który pozostaje bez zmian.</w:t>
      </w:r>
      <w:r w:rsidRPr="003E243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29F264" w14:textId="4A2D6D0E" w:rsidR="00D61E0D" w:rsidRDefault="00D61E0D" w:rsidP="00D61E0D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II. Ponadto </w:t>
      </w:r>
      <w:r w:rsidRPr="003E243B">
        <w:rPr>
          <w:rFonts w:ascii="Arial" w:hAnsi="Arial" w:cs="Arial"/>
          <w:sz w:val="24"/>
          <w:szCs w:val="24"/>
        </w:rPr>
        <w:t>Zamawiający, działając na podstawie art. 13</w:t>
      </w:r>
      <w:r>
        <w:rPr>
          <w:rFonts w:ascii="Arial" w:hAnsi="Arial" w:cs="Arial"/>
          <w:sz w:val="24"/>
          <w:szCs w:val="24"/>
        </w:rPr>
        <w:t>7</w:t>
      </w:r>
      <w:r w:rsidRPr="003E243B">
        <w:rPr>
          <w:rFonts w:ascii="Arial" w:hAnsi="Arial" w:cs="Arial"/>
          <w:sz w:val="24"/>
          <w:szCs w:val="24"/>
        </w:rPr>
        <w:t xml:space="preserve"> ust. </w:t>
      </w:r>
      <w:r>
        <w:rPr>
          <w:rFonts w:ascii="Arial" w:hAnsi="Arial" w:cs="Arial"/>
          <w:sz w:val="24"/>
          <w:szCs w:val="24"/>
        </w:rPr>
        <w:t>1 i 2</w:t>
      </w:r>
      <w:r w:rsidRPr="003E243B">
        <w:rPr>
          <w:rFonts w:ascii="Arial" w:hAnsi="Arial" w:cs="Arial"/>
          <w:sz w:val="24"/>
          <w:szCs w:val="24"/>
        </w:rPr>
        <w:t xml:space="preserve"> ustawy z dnia 11 września 2019 r. Prawo zamówień publicznych (</w:t>
      </w:r>
      <w:proofErr w:type="spellStart"/>
      <w:r w:rsidRPr="003E243B">
        <w:rPr>
          <w:rFonts w:ascii="Arial" w:hAnsi="Arial" w:cs="Arial"/>
          <w:sz w:val="24"/>
          <w:szCs w:val="24"/>
        </w:rPr>
        <w:t>t.j</w:t>
      </w:r>
      <w:proofErr w:type="spellEnd"/>
      <w:r w:rsidRPr="003E243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3E243B">
        <w:rPr>
          <w:rFonts w:ascii="Arial" w:hAnsi="Arial" w:cs="Arial"/>
          <w:sz w:val="24"/>
          <w:szCs w:val="24"/>
        </w:rPr>
        <w:t>późn</w:t>
      </w:r>
      <w:proofErr w:type="spellEnd"/>
      <w:r w:rsidRPr="003E243B">
        <w:rPr>
          <w:rFonts w:ascii="Arial" w:hAnsi="Arial" w:cs="Arial"/>
          <w:sz w:val="24"/>
          <w:szCs w:val="24"/>
        </w:rPr>
        <w:t xml:space="preserve">. zm.), </w:t>
      </w:r>
      <w:r>
        <w:rPr>
          <w:rFonts w:ascii="Arial" w:hAnsi="Arial" w:cs="Arial"/>
          <w:sz w:val="24"/>
          <w:szCs w:val="24"/>
        </w:rPr>
        <w:t xml:space="preserve">modyfikuje treść SWZ z dnia 10.12.2025 r. </w:t>
      </w:r>
      <w:r>
        <w:rPr>
          <w:rFonts w:ascii="Arial" w:hAnsi="Arial" w:cs="Arial"/>
          <w:bCs/>
          <w:sz w:val="24"/>
          <w:szCs w:val="24"/>
          <w:lang w:eastAsia="ar-SA"/>
        </w:rPr>
        <w:t>w zakresie:</w:t>
      </w:r>
      <w:r w:rsidR="00222A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</w:p>
    <w:p w14:paraId="5A06E24E" w14:textId="46EF9457" w:rsidR="00D61E0D" w:rsidRDefault="00D61E0D" w:rsidP="00D61E0D">
      <w:pPr>
        <w:spacing w:before="60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ar-SA"/>
        </w:rPr>
        <w:t xml:space="preserve">1. pkt 6 - </w:t>
      </w:r>
      <w:r w:rsidRPr="004F64CE">
        <w:rPr>
          <w:rFonts w:ascii="Arial" w:hAnsi="Arial" w:cs="Arial"/>
          <w:b/>
          <w:bCs/>
          <w:sz w:val="24"/>
          <w:szCs w:val="24"/>
        </w:rPr>
        <w:t>„Zamówienie musi zostać zrealizowane w terminie: 60 dni od daty zawarcia umowy”.</w:t>
      </w:r>
    </w:p>
    <w:p w14:paraId="7C1A54B8" w14:textId="6E51EBA5" w:rsidR="000A0620" w:rsidRPr="004F64CE" w:rsidRDefault="00D61E0D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D61E0D">
        <w:rPr>
          <w:rFonts w:ascii="Arial" w:hAnsi="Arial" w:cs="Arial"/>
          <w:sz w:val="24"/>
          <w:szCs w:val="24"/>
        </w:rPr>
        <w:t xml:space="preserve">2. </w:t>
      </w:r>
      <w:r w:rsidR="000A0620" w:rsidRPr="00D61E0D">
        <w:rPr>
          <w:rFonts w:ascii="Arial" w:hAnsi="Arial" w:cs="Arial"/>
          <w:sz w:val="24"/>
          <w:szCs w:val="24"/>
        </w:rPr>
        <w:t>pkt 21 -</w:t>
      </w:r>
      <w:r w:rsidR="000A0620" w:rsidRPr="004F64CE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1" w:name="_Toc258314255"/>
      <w:r w:rsidR="000A0620" w:rsidRPr="004F64CE">
        <w:rPr>
          <w:rFonts w:ascii="Arial" w:hAnsi="Arial" w:cs="Arial"/>
          <w:sz w:val="24"/>
          <w:szCs w:val="24"/>
        </w:rPr>
        <w:t>Opis kryteriów oceny ofert, wraz z podaniem wag tych kryteriów i sposobu oceny ofert</w:t>
      </w:r>
      <w:bookmarkEnd w:id="1"/>
      <w:r w:rsidR="000A0620" w:rsidRPr="004F64CE">
        <w:rPr>
          <w:rFonts w:ascii="Arial" w:hAnsi="Arial" w:cs="Arial"/>
          <w:sz w:val="24"/>
          <w:szCs w:val="24"/>
        </w:rPr>
        <w:t>.</w:t>
      </w:r>
    </w:p>
    <w:p w14:paraId="19311ED7" w14:textId="2648DEFF" w:rsidR="000A0620" w:rsidRPr="004F64CE" w:rsidRDefault="000A0620" w:rsidP="000A0620">
      <w:pPr>
        <w:pStyle w:val="Nagwek2"/>
        <w:spacing w:line="360" w:lineRule="auto"/>
        <w:ind w:left="0" w:firstLine="0"/>
        <w:rPr>
          <w:rFonts w:ascii="Arial" w:hAnsi="Arial" w:cs="Arial"/>
          <w:szCs w:val="24"/>
        </w:rPr>
      </w:pPr>
      <w:r w:rsidRPr="004F64CE">
        <w:rPr>
          <w:rFonts w:ascii="Arial" w:hAnsi="Arial" w:cs="Arial"/>
          <w:szCs w:val="24"/>
        </w:rPr>
        <w:t>Przy dokonywaniu wyboru najkorzystniejszej oferty Zamawiający stosować będzie niżej podane kryteria: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222"/>
        <w:gridCol w:w="1247"/>
      </w:tblGrid>
      <w:tr w:rsidR="000A0620" w:rsidRPr="004F64CE" w14:paraId="024F0DD1" w14:textId="77777777" w:rsidTr="004F64CE">
        <w:trPr>
          <w:trHeight w:val="481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78EBA9" w14:textId="61014411" w:rsidR="000A0620" w:rsidRPr="004F64CE" w:rsidRDefault="000A0620" w:rsidP="00043DD3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Nazwa kryterium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F565CC" w14:textId="1003CFB7" w:rsidR="000A0620" w:rsidRPr="004F64CE" w:rsidRDefault="000A0620" w:rsidP="000A0620">
            <w:pPr>
              <w:spacing w:before="120" w:after="120" w:line="360" w:lineRule="auto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 xml:space="preserve">waga </w:t>
            </w:r>
          </w:p>
        </w:tc>
      </w:tr>
      <w:tr w:rsidR="000A0620" w:rsidRPr="004F64CE" w14:paraId="56687264" w14:textId="77777777" w:rsidTr="004F64CE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D1C213" w14:textId="1A4639A8" w:rsidR="000A0620" w:rsidRPr="004F64CE" w:rsidRDefault="000A0620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sz w:val="24"/>
                <w:szCs w:val="24"/>
              </w:rPr>
              <w:t>Cena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F20C1" w14:textId="18DBA02E" w:rsidR="000A0620" w:rsidRPr="004F64CE" w:rsidRDefault="000A0620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sz w:val="24"/>
                <w:szCs w:val="24"/>
              </w:rPr>
              <w:t>60%</w:t>
            </w:r>
          </w:p>
        </w:tc>
      </w:tr>
      <w:tr w:rsidR="000A0620" w:rsidRPr="004F64CE" w14:paraId="274F5442" w14:textId="77777777" w:rsidTr="004F64CE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93DD7" w14:textId="144940A1" w:rsidR="000A0620" w:rsidRPr="004F64CE" w:rsidRDefault="000A0620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 xml:space="preserve">Termin </w:t>
            </w:r>
            <w:r w:rsidR="004F64CE" w:rsidRPr="004F64CE">
              <w:rPr>
                <w:rFonts w:ascii="Arial" w:hAnsi="Arial" w:cs="Arial"/>
                <w:sz w:val="24"/>
                <w:szCs w:val="24"/>
              </w:rPr>
              <w:t>realizacji przedmiotu umowy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33E07" w14:textId="26F9EFF9" w:rsidR="000A0620" w:rsidRPr="004F64CE" w:rsidRDefault="000A0620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sz w:val="24"/>
                <w:szCs w:val="24"/>
              </w:rPr>
              <w:t>40 %</w:t>
            </w:r>
          </w:p>
        </w:tc>
      </w:tr>
    </w:tbl>
    <w:p w14:paraId="296026EB" w14:textId="77777777" w:rsidR="000A0620" w:rsidRPr="004F64CE" w:rsidRDefault="000A0620" w:rsidP="000A0620">
      <w:pPr>
        <w:pStyle w:val="Nagwek2"/>
        <w:spacing w:line="360" w:lineRule="auto"/>
        <w:ind w:left="0" w:firstLine="0"/>
        <w:rPr>
          <w:rFonts w:ascii="Arial" w:hAnsi="Arial" w:cs="Arial"/>
          <w:szCs w:val="24"/>
        </w:rPr>
      </w:pPr>
      <w:r w:rsidRPr="004F64CE">
        <w:rPr>
          <w:rFonts w:ascii="Arial" w:hAnsi="Arial" w:cs="Arial"/>
          <w:szCs w:val="24"/>
        </w:rPr>
        <w:t>Punkty przyznawane za podane kryteria będą liczone według następujących wzorów: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655"/>
      </w:tblGrid>
      <w:tr w:rsidR="004F64CE" w:rsidRPr="004F64CE" w14:paraId="18CC3EE9" w14:textId="77777777" w:rsidTr="004F64CE">
        <w:tc>
          <w:tcPr>
            <w:tcW w:w="1843" w:type="dxa"/>
            <w:shd w:val="clear" w:color="auto" w:fill="F2F2F2"/>
          </w:tcPr>
          <w:p w14:paraId="58C969F5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sz w:val="24"/>
                <w:szCs w:val="24"/>
              </w:rPr>
              <w:t>Nr kryterium</w:t>
            </w:r>
          </w:p>
        </w:tc>
        <w:tc>
          <w:tcPr>
            <w:tcW w:w="7655" w:type="dxa"/>
            <w:shd w:val="clear" w:color="auto" w:fill="F2F2F2"/>
          </w:tcPr>
          <w:p w14:paraId="41F2C068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sz w:val="24"/>
                <w:szCs w:val="24"/>
              </w:rPr>
              <w:t>Wzór</w:t>
            </w:r>
          </w:p>
        </w:tc>
      </w:tr>
      <w:tr w:rsidR="004F64CE" w:rsidRPr="004F64CE" w14:paraId="0303AA01" w14:textId="77777777" w:rsidTr="004F64CE">
        <w:tc>
          <w:tcPr>
            <w:tcW w:w="1843" w:type="dxa"/>
          </w:tcPr>
          <w:p w14:paraId="6E961E0C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14:paraId="100BB56A" w14:textId="77777777" w:rsidR="004F64CE" w:rsidRPr="004F64CE" w:rsidRDefault="004F64CE" w:rsidP="00043DD3">
            <w:pPr>
              <w:pStyle w:val="Tekstpodstawowy"/>
              <w:spacing w:before="6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bCs/>
                <w:sz w:val="24"/>
                <w:szCs w:val="24"/>
              </w:rPr>
              <w:t>Cena</w:t>
            </w:r>
          </w:p>
          <w:p w14:paraId="2C3B4B25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Liczba punktów = ( </w:t>
            </w:r>
            <w:proofErr w:type="spellStart"/>
            <w:r w:rsidRPr="004F64CE"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 w:rsidRPr="004F64CE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F64CE"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 w:rsidRPr="004F64CE">
              <w:rPr>
                <w:rFonts w:ascii="Arial" w:hAnsi="Arial" w:cs="Arial"/>
                <w:sz w:val="24"/>
                <w:szCs w:val="24"/>
              </w:rPr>
              <w:t xml:space="preserve"> ) * 100 * waga</w:t>
            </w:r>
          </w:p>
          <w:p w14:paraId="79BEA7A6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gdzie:</w:t>
            </w:r>
          </w:p>
          <w:p w14:paraId="22328A03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4F64CE"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 w:rsidRPr="004F64CE">
              <w:rPr>
                <w:rFonts w:ascii="Arial" w:hAnsi="Arial" w:cs="Arial"/>
                <w:sz w:val="24"/>
                <w:szCs w:val="24"/>
              </w:rPr>
              <w:t xml:space="preserve"> - najniższa cena spośród wszystkich ofert</w:t>
            </w:r>
          </w:p>
          <w:p w14:paraId="07E54E90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4F64CE"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 w:rsidRPr="004F64CE">
              <w:rPr>
                <w:rFonts w:ascii="Arial" w:hAnsi="Arial" w:cs="Arial"/>
                <w:sz w:val="24"/>
                <w:szCs w:val="24"/>
              </w:rPr>
              <w:t xml:space="preserve"> -  cena podana w ofercie</w:t>
            </w:r>
          </w:p>
        </w:tc>
      </w:tr>
      <w:tr w:rsidR="004F64CE" w:rsidRPr="004F64CE" w14:paraId="17673180" w14:textId="77777777" w:rsidTr="004F64CE">
        <w:tc>
          <w:tcPr>
            <w:tcW w:w="1843" w:type="dxa"/>
          </w:tcPr>
          <w:p w14:paraId="3E9DAAFA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14:paraId="41B4FEA8" w14:textId="27883FE7" w:rsidR="004F64CE" w:rsidRPr="004F64CE" w:rsidRDefault="004F64CE" w:rsidP="00043DD3">
            <w:pPr>
              <w:pStyle w:val="Tekstpodstawowy"/>
              <w:spacing w:before="6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bCs/>
                <w:sz w:val="24"/>
                <w:szCs w:val="24"/>
              </w:rPr>
              <w:t>Termin realizacji przedmiotu umowy</w:t>
            </w:r>
          </w:p>
          <w:p w14:paraId="579A4899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Liczba punktów = </w:t>
            </w:r>
            <w:proofErr w:type="spellStart"/>
            <w:r w:rsidRPr="004F64CE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Pr="004F64CE">
              <w:rPr>
                <w:rFonts w:ascii="Arial" w:hAnsi="Arial" w:cs="Arial"/>
                <w:sz w:val="24"/>
                <w:szCs w:val="24"/>
              </w:rPr>
              <w:t xml:space="preserve"> war2</w:t>
            </w:r>
          </w:p>
          <w:p w14:paraId="54E0000E" w14:textId="4D281A09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64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Pr="004F64CE">
              <w:rPr>
                <w:rFonts w:ascii="Arial" w:hAnsi="Arial" w:cs="Arial"/>
                <w:b/>
                <w:bCs/>
                <w:sz w:val="24"/>
                <w:szCs w:val="24"/>
              </w:rPr>
              <w:t>Ozn</w:t>
            </w:r>
            <w:proofErr w:type="spellEnd"/>
            <w:r w:rsidRPr="004F64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war2 - 0 - 40 punktów - termin realizacji przedmiotu umowy 60 dni od daty protokołu odbioru. </w:t>
            </w:r>
          </w:p>
          <w:p w14:paraId="306EF732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gdzie </w:t>
            </w:r>
          </w:p>
          <w:p w14:paraId="2C0E1866" w14:textId="77777777" w:rsidR="004F64CE" w:rsidRPr="004F64CE" w:rsidRDefault="004F64CE" w:rsidP="00043DD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>60 dni  od daty protokołu odbioru - 0 pkt,</w:t>
            </w:r>
          </w:p>
          <w:p w14:paraId="0775FDCA" w14:textId="1A35D2F0" w:rsidR="004F64CE" w:rsidRPr="00A14415" w:rsidRDefault="004F64CE" w:rsidP="00A144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64CE">
              <w:rPr>
                <w:rFonts w:ascii="Arial" w:hAnsi="Arial" w:cs="Arial"/>
                <w:sz w:val="24"/>
                <w:szCs w:val="24"/>
              </w:rPr>
              <w:t xml:space="preserve">45 dni od daty protokołu odbioru - 40 pkt </w:t>
            </w:r>
          </w:p>
          <w:p w14:paraId="5495F138" w14:textId="64808F1E" w:rsidR="004F64CE" w:rsidRPr="004F64CE" w:rsidRDefault="004F64CE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 punktów - termin realizacji przedmiotu umowy 60 dni od daty protokołu odbioru</w:t>
            </w:r>
          </w:p>
          <w:p w14:paraId="1753CC16" w14:textId="66B9DAB2" w:rsidR="004F64CE" w:rsidRPr="004F64CE" w:rsidRDefault="004F64CE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40 punktów - termin realizacji przedmiotu umowy  45 dni. </w:t>
            </w:r>
          </w:p>
          <w:p w14:paraId="04C91A33" w14:textId="5F18B105" w:rsidR="004F64CE" w:rsidRPr="004F64CE" w:rsidRDefault="004F64CE" w:rsidP="00043DD3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- jeżeli Wykonawca nie poda terminu realizacji przedmiotu umowy  Zamawiający uzna, że Wykonawca zaoferował okres realizacji przedmiotu umowy  60 dni i oferta uzyska 0 punktów;</w:t>
            </w:r>
          </w:p>
          <w:p w14:paraId="14DDADF4" w14:textId="60E9321E" w:rsidR="004F64CE" w:rsidRPr="00222A09" w:rsidRDefault="004F64CE" w:rsidP="00222A09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4F64CE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- jeżeli wykonawca poda termin dłuższy niż 60 dni oferta zostanie odrzucona.</w:t>
            </w:r>
          </w:p>
        </w:tc>
      </w:tr>
    </w:tbl>
    <w:p w14:paraId="7F870D55" w14:textId="3815C62C" w:rsidR="000A0620" w:rsidRDefault="000A0620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E83BD2C" w14:textId="1A19F407" w:rsidR="00222A09" w:rsidRDefault="00222A09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oraz </w:t>
      </w:r>
      <w:r w:rsidR="00A14415">
        <w:rPr>
          <w:rFonts w:ascii="Arial" w:hAnsi="Arial" w:cs="Arial"/>
          <w:sz w:val="24"/>
          <w:szCs w:val="24"/>
        </w:rPr>
        <w:t>modyfikuje:</w:t>
      </w:r>
    </w:p>
    <w:p w14:paraId="7184A190" w14:textId="01B82386" w:rsidR="00222A09" w:rsidRDefault="00222A09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formularz ofertow</w:t>
      </w:r>
      <w:r w:rsidR="00A14415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na dostawy stanowiąc</w:t>
      </w:r>
      <w:r w:rsidR="00A14415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z</w:t>
      </w:r>
      <w:r w:rsidR="00A1441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łącznik nr 2 do SWZ </w:t>
      </w:r>
      <w:r w:rsidR="00D61E0D">
        <w:rPr>
          <w:rFonts w:ascii="Arial" w:hAnsi="Arial" w:cs="Arial"/>
          <w:b/>
          <w:bCs/>
          <w:sz w:val="24"/>
          <w:szCs w:val="24"/>
        </w:rPr>
        <w:t xml:space="preserve">zmieniając </w:t>
      </w:r>
      <w:r>
        <w:rPr>
          <w:rFonts w:ascii="Arial" w:hAnsi="Arial" w:cs="Arial"/>
          <w:b/>
          <w:bCs/>
          <w:sz w:val="24"/>
          <w:szCs w:val="24"/>
        </w:rPr>
        <w:t xml:space="preserve">w jego </w:t>
      </w:r>
      <w:r w:rsidR="00D61E0D">
        <w:rPr>
          <w:rFonts w:ascii="Arial" w:hAnsi="Arial" w:cs="Arial"/>
          <w:b/>
          <w:bCs/>
          <w:sz w:val="24"/>
          <w:szCs w:val="24"/>
        </w:rPr>
        <w:t xml:space="preserve">w treści </w:t>
      </w:r>
      <w:r>
        <w:rPr>
          <w:rFonts w:ascii="Arial" w:hAnsi="Arial" w:cs="Arial"/>
          <w:b/>
          <w:bCs/>
          <w:sz w:val="24"/>
          <w:szCs w:val="24"/>
        </w:rPr>
        <w:t>zdanie</w:t>
      </w:r>
      <w:r w:rsidR="00D61E0D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212A35D9" w14:textId="11A402D8" w:rsidR="00222A09" w:rsidRDefault="00222A09" w:rsidP="00222A09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  <w:r w:rsidRPr="00222A09">
        <w:rPr>
          <w:rFonts w:ascii="Arial" w:hAnsi="Arial" w:cs="Arial"/>
        </w:rPr>
        <w:t>„ (…) Termin wdrożenia ………………………….. 60 dni/ 45 dni od dnia podpisania protokołu odbioru (należy podać). (…)”</w:t>
      </w:r>
    </w:p>
    <w:p w14:paraId="121FE6CC" w14:textId="53A44B4A" w:rsidR="00222A09" w:rsidRPr="00222A09" w:rsidRDefault="00222A09" w:rsidP="00222A09">
      <w:pPr>
        <w:pStyle w:val="Akapitzlist"/>
        <w:spacing w:before="24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222A09">
        <w:rPr>
          <w:rFonts w:ascii="Arial" w:hAnsi="Arial" w:cs="Arial"/>
          <w:b/>
          <w:bCs/>
          <w:sz w:val="24"/>
          <w:szCs w:val="24"/>
        </w:rPr>
        <w:t>na obowiązujące:</w:t>
      </w:r>
    </w:p>
    <w:p w14:paraId="01B68F73" w14:textId="6D3499BD" w:rsidR="00D61E0D" w:rsidRPr="00222A09" w:rsidRDefault="00222A09" w:rsidP="00222A09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  <w:r w:rsidRPr="00222A09">
        <w:rPr>
          <w:rFonts w:ascii="Arial" w:hAnsi="Arial" w:cs="Arial"/>
        </w:rPr>
        <w:t>„ (…) Termin realizacji przedmiotu umowy ………………………….. 60 dni/ 45 dni od dnia podpisania protokołu odbioru (należy podać). (…)”</w:t>
      </w:r>
    </w:p>
    <w:p w14:paraId="0778421E" w14:textId="77777777" w:rsidR="004F64CE" w:rsidRPr="004F64CE" w:rsidRDefault="004F64CE" w:rsidP="004F64CE">
      <w:pPr>
        <w:pStyle w:val="Tekstpodstawowy"/>
        <w:spacing w:before="120" w:after="480"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>Zamawiający</w:t>
      </w:r>
    </w:p>
    <w:p w14:paraId="03354F4A" w14:textId="77777777" w:rsidR="004F64CE" w:rsidRDefault="004F64CE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71EE41B" w14:textId="77777777" w:rsidR="00A14415" w:rsidRDefault="00A14415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0C7C58C" w14:textId="1DEA0DC4" w:rsidR="000A0620" w:rsidRPr="004F64CE" w:rsidRDefault="004F64CE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</w:t>
      </w:r>
      <w:r w:rsidR="000A0620" w:rsidRPr="004F64CE">
        <w:rPr>
          <w:rFonts w:ascii="Arial" w:hAnsi="Arial" w:cs="Arial"/>
          <w:b/>
          <w:bCs/>
          <w:sz w:val="24"/>
          <w:szCs w:val="24"/>
        </w:rPr>
        <w:t>ałącznikami do niniejszego pisma są:</w:t>
      </w:r>
    </w:p>
    <w:p w14:paraId="49A4DD3D" w14:textId="77777777" w:rsidR="000A0620" w:rsidRPr="004F64CE" w:rsidRDefault="000A0620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43F3891" w14:textId="30FFBC3F" w:rsidR="000A0620" w:rsidRPr="004F64CE" w:rsidRDefault="000A0620" w:rsidP="000A0620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 xml:space="preserve">1x </w:t>
      </w:r>
      <w:r w:rsidR="00222A09">
        <w:rPr>
          <w:rFonts w:ascii="Arial" w:hAnsi="Arial" w:cs="Arial"/>
          <w:sz w:val="24"/>
          <w:szCs w:val="24"/>
        </w:rPr>
        <w:t xml:space="preserve">załącznik nr 2 _formularz ofertowy na </w:t>
      </w:r>
      <w:proofErr w:type="spellStart"/>
      <w:r w:rsidR="00222A09">
        <w:rPr>
          <w:rFonts w:ascii="Arial" w:hAnsi="Arial" w:cs="Arial"/>
          <w:sz w:val="24"/>
          <w:szCs w:val="24"/>
        </w:rPr>
        <w:t>dostawy_modyfikacja</w:t>
      </w:r>
      <w:proofErr w:type="spellEnd"/>
    </w:p>
    <w:p w14:paraId="36AEB706" w14:textId="5C0DD60F" w:rsidR="004C37D4" w:rsidRPr="00222A09" w:rsidRDefault="000A0620" w:rsidP="00222A09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4F64CE">
        <w:rPr>
          <w:rFonts w:ascii="Arial" w:hAnsi="Arial" w:cs="Arial"/>
          <w:sz w:val="24"/>
          <w:szCs w:val="24"/>
        </w:rPr>
        <w:t xml:space="preserve">1x </w:t>
      </w:r>
      <w:r w:rsidR="00222A09">
        <w:rPr>
          <w:rFonts w:ascii="Arial" w:hAnsi="Arial" w:cs="Arial"/>
          <w:sz w:val="24"/>
          <w:szCs w:val="24"/>
        </w:rPr>
        <w:t xml:space="preserve">załącznik nr 12_projket </w:t>
      </w:r>
      <w:proofErr w:type="spellStart"/>
      <w:r w:rsidR="00222A09">
        <w:rPr>
          <w:rFonts w:ascii="Arial" w:hAnsi="Arial" w:cs="Arial"/>
          <w:sz w:val="24"/>
          <w:szCs w:val="24"/>
        </w:rPr>
        <w:t>umowy_</w:t>
      </w:r>
      <w:r w:rsidR="004F64CE">
        <w:rPr>
          <w:rFonts w:ascii="Arial" w:hAnsi="Arial" w:cs="Arial"/>
          <w:sz w:val="24"/>
          <w:szCs w:val="24"/>
        </w:rPr>
        <w:t>modyfikacja</w:t>
      </w:r>
      <w:proofErr w:type="spellEnd"/>
    </w:p>
    <w:sectPr w:rsidR="004C37D4" w:rsidRPr="00222A09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2FD5F" w14:textId="77777777" w:rsidR="000368A3" w:rsidRDefault="000368A3">
      <w:r>
        <w:separator/>
      </w:r>
    </w:p>
  </w:endnote>
  <w:endnote w:type="continuationSeparator" w:id="0">
    <w:p w14:paraId="0AC0E0C3" w14:textId="77777777" w:rsidR="000368A3" w:rsidRDefault="0003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A8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008D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E40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4C73F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C3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68D8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591A68" w14:textId="77777777" w:rsidR="006D4AB3" w:rsidRDefault="006D4AB3">
    <w:pPr>
      <w:pStyle w:val="Stopka"/>
      <w:tabs>
        <w:tab w:val="clear" w:pos="4536"/>
        <w:tab w:val="left" w:pos="6237"/>
      </w:tabs>
    </w:pPr>
  </w:p>
  <w:p w14:paraId="4D56DF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56684" w14:textId="77777777" w:rsidR="000368A3" w:rsidRDefault="000368A3">
      <w:r>
        <w:separator/>
      </w:r>
    </w:p>
  </w:footnote>
  <w:footnote w:type="continuationSeparator" w:id="0">
    <w:p w14:paraId="504E24A7" w14:textId="77777777" w:rsidR="000368A3" w:rsidRDefault="00036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7208" w14:textId="78793B2E" w:rsidR="00EC7E98" w:rsidRDefault="007467EA">
    <w:pPr>
      <w:pStyle w:val="Nagwek"/>
    </w:pPr>
    <w:r w:rsidRPr="009F14CF">
      <w:rPr>
        <w:noProof/>
      </w:rPr>
      <w:drawing>
        <wp:inline distT="0" distB="0" distL="0" distR="0" wp14:anchorId="23FC5AC6" wp14:editId="408CE6A6">
          <wp:extent cx="5760085" cy="675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3365"/>
    <w:multiLevelType w:val="hybridMultilevel"/>
    <w:tmpl w:val="CE2CF2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24365"/>
    <w:multiLevelType w:val="multilevel"/>
    <w:tmpl w:val="BCE67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D6753"/>
    <w:multiLevelType w:val="hybridMultilevel"/>
    <w:tmpl w:val="6B504FA6"/>
    <w:lvl w:ilvl="0" w:tplc="05003BF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E18E2"/>
    <w:multiLevelType w:val="multilevel"/>
    <w:tmpl w:val="7452E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A64DE2"/>
    <w:multiLevelType w:val="multilevel"/>
    <w:tmpl w:val="4FB68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13EE4"/>
    <w:multiLevelType w:val="multilevel"/>
    <w:tmpl w:val="3C0CFA40"/>
    <w:lvl w:ilvl="0">
      <w:start w:val="1"/>
      <w:numFmt w:val="upperRoman"/>
      <w:lvlText w:val="%1."/>
      <w:lvlJc w:val="right"/>
      <w:pPr>
        <w:ind w:left="454" w:hanging="341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."/>
      <w:lvlJc w:val="left"/>
      <w:pPr>
        <w:ind w:left="680" w:hanging="397"/>
      </w:pPr>
      <w:rPr>
        <w:rFonts w:asciiTheme="minorHAnsi" w:eastAsia="Calibri" w:hAnsiTheme="minorHAnsi" w:cstheme="minorHAnsi" w:hint="default"/>
      </w:rPr>
    </w:lvl>
    <w:lvl w:ilvl="2">
      <w:start w:val="1"/>
      <w:numFmt w:val="lowerLetter"/>
      <w:lvlText w:val="%3."/>
      <w:lvlJc w:val="right"/>
      <w:pPr>
        <w:ind w:left="851" w:hanging="57"/>
      </w:pPr>
      <w:rPr>
        <w:rFonts w:ascii="Arial" w:eastAsia="Calibri" w:hAnsi="Arial" w:cs="Arial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abstractNum w:abstractNumId="6" w15:restartNumberingAfterBreak="0">
    <w:nsid w:val="19D706CE"/>
    <w:multiLevelType w:val="hybridMultilevel"/>
    <w:tmpl w:val="81A64FF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545CF8"/>
    <w:multiLevelType w:val="hybridMultilevel"/>
    <w:tmpl w:val="C30C5344"/>
    <w:name w:val="WW8Num19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9C72EE"/>
    <w:multiLevelType w:val="multilevel"/>
    <w:tmpl w:val="D624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9C7C4A"/>
    <w:multiLevelType w:val="multilevel"/>
    <w:tmpl w:val="C2FAACD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/>
        <w:sz w:val="20"/>
        <w:szCs w:val="1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CA5D67"/>
    <w:multiLevelType w:val="multilevel"/>
    <w:tmpl w:val="F7401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2F40982"/>
    <w:multiLevelType w:val="hybridMultilevel"/>
    <w:tmpl w:val="C2129E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72F3DCF"/>
    <w:multiLevelType w:val="hybridMultilevel"/>
    <w:tmpl w:val="C2106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6399B"/>
    <w:multiLevelType w:val="multilevel"/>
    <w:tmpl w:val="23B645E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3420AEE"/>
    <w:multiLevelType w:val="multilevel"/>
    <w:tmpl w:val="BC62847C"/>
    <w:lvl w:ilvl="0">
      <w:start w:val="1"/>
      <w:numFmt w:val="decimal"/>
      <w:lvlText w:val="%1."/>
      <w:lvlJc w:val="left"/>
      <w:pPr>
        <w:ind w:left="341" w:hanging="341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567" w:hanging="397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738" w:hanging="57"/>
      </w:pPr>
      <w:rPr>
        <w:rFonts w:ascii="Arial" w:eastAsia="Calibri" w:hAnsi="Arial" w:cs="Arial"/>
      </w:rPr>
    </w:lvl>
    <w:lvl w:ilvl="3">
      <w:start w:val="1"/>
      <w:numFmt w:val="none"/>
      <w:lvlText w:val="-"/>
      <w:lvlJc w:val="left"/>
      <w:pPr>
        <w:ind w:left="681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851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1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1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1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1" w:hanging="171"/>
      </w:pPr>
      <w:rPr>
        <w:rFonts w:hint="default"/>
      </w:r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87452D"/>
    <w:multiLevelType w:val="multilevel"/>
    <w:tmpl w:val="BCE67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9213A47"/>
    <w:multiLevelType w:val="hybridMultilevel"/>
    <w:tmpl w:val="F3DCCE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A480E"/>
    <w:multiLevelType w:val="multilevel"/>
    <w:tmpl w:val="996A0644"/>
    <w:lvl w:ilvl="0">
      <w:start w:val="1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 w:hint="default"/>
        <w:b w:val="0"/>
        <w:i w:val="0"/>
        <w:sz w:val="20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hint="default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5E6103CF"/>
    <w:multiLevelType w:val="hybridMultilevel"/>
    <w:tmpl w:val="5A98EE26"/>
    <w:lvl w:ilvl="0" w:tplc="CDA26A92">
      <w:start w:val="1"/>
      <w:numFmt w:val="decimal"/>
      <w:lvlText w:val="%1)"/>
      <w:lvlJc w:val="left"/>
      <w:pPr>
        <w:ind w:left="786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0403819"/>
    <w:multiLevelType w:val="hybridMultilevel"/>
    <w:tmpl w:val="EDDA6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B0AAB4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5AEC7C04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 w:tplc="2EF6F64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41C8E43E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DFE02760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11508B5C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>
      <w:start w:val="1"/>
      <w:numFmt w:val="lowerLetter"/>
      <w:lvlText w:val="%8."/>
      <w:lvlJc w:val="left"/>
      <w:pPr>
        <w:ind w:left="2880" w:hanging="360"/>
      </w:pPr>
    </w:lvl>
    <w:lvl w:ilvl="8" w:tplc="D4F0BA66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6AA5DB7"/>
    <w:multiLevelType w:val="hybridMultilevel"/>
    <w:tmpl w:val="E60C1114"/>
    <w:name w:val="WW8Num19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C652194"/>
    <w:multiLevelType w:val="hybridMultilevel"/>
    <w:tmpl w:val="D6181224"/>
    <w:name w:val="WW8Num192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27F378B"/>
    <w:multiLevelType w:val="multilevel"/>
    <w:tmpl w:val="41E45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2B00EA5"/>
    <w:multiLevelType w:val="hybridMultilevel"/>
    <w:tmpl w:val="05F60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874">
    <w:abstractNumId w:val="19"/>
  </w:num>
  <w:num w:numId="2" w16cid:durableId="2135170586">
    <w:abstractNumId w:val="28"/>
  </w:num>
  <w:num w:numId="3" w16cid:durableId="159544727">
    <w:abstractNumId w:val="17"/>
  </w:num>
  <w:num w:numId="4" w16cid:durableId="1718771124">
    <w:abstractNumId w:val="26"/>
  </w:num>
  <w:num w:numId="5" w16cid:durableId="368452702">
    <w:abstractNumId w:val="7"/>
  </w:num>
  <w:num w:numId="6" w16cid:durableId="1366248162">
    <w:abstractNumId w:val="12"/>
  </w:num>
  <w:num w:numId="7" w16cid:durableId="1984845263">
    <w:abstractNumId w:val="24"/>
  </w:num>
  <w:num w:numId="8" w16cid:durableId="1286691250">
    <w:abstractNumId w:val="23"/>
  </w:num>
  <w:num w:numId="9" w16cid:durableId="1195387016">
    <w:abstractNumId w:val="15"/>
  </w:num>
  <w:num w:numId="10" w16cid:durableId="834032643">
    <w:abstractNumId w:val="16"/>
  </w:num>
  <w:num w:numId="11" w16cid:durableId="870269661">
    <w:abstractNumId w:val="5"/>
  </w:num>
  <w:num w:numId="12" w16cid:durableId="1245916095">
    <w:abstractNumId w:val="20"/>
  </w:num>
  <w:num w:numId="13" w16cid:durableId="148181158">
    <w:abstractNumId w:val="21"/>
  </w:num>
  <w:num w:numId="14" w16cid:durableId="1551959799">
    <w:abstractNumId w:val="1"/>
  </w:num>
  <w:num w:numId="15" w16cid:durableId="1404984289">
    <w:abstractNumId w:val="29"/>
  </w:num>
  <w:num w:numId="16" w16cid:durableId="401817">
    <w:abstractNumId w:val="3"/>
  </w:num>
  <w:num w:numId="17" w16cid:durableId="788158317">
    <w:abstractNumId w:val="9"/>
  </w:num>
  <w:num w:numId="18" w16cid:durableId="779026975">
    <w:abstractNumId w:val="4"/>
  </w:num>
  <w:num w:numId="19" w16cid:durableId="442650950">
    <w:abstractNumId w:val="11"/>
  </w:num>
  <w:num w:numId="20" w16cid:durableId="663775570">
    <w:abstractNumId w:val="18"/>
  </w:num>
  <w:num w:numId="21" w16cid:durableId="1214535146">
    <w:abstractNumId w:val="10"/>
  </w:num>
  <w:num w:numId="22" w16cid:durableId="853572999">
    <w:abstractNumId w:val="22"/>
  </w:num>
  <w:num w:numId="23" w16cid:durableId="1697533920">
    <w:abstractNumId w:val="13"/>
  </w:num>
  <w:num w:numId="24" w16cid:durableId="102841774">
    <w:abstractNumId w:val="6"/>
  </w:num>
  <w:num w:numId="25" w16cid:durableId="1919242924">
    <w:abstractNumId w:val="14"/>
  </w:num>
  <w:num w:numId="26" w16cid:durableId="1401519758">
    <w:abstractNumId w:val="30"/>
  </w:num>
  <w:num w:numId="27" w16cid:durableId="1838954773">
    <w:abstractNumId w:val="0"/>
  </w:num>
  <w:num w:numId="28" w16cid:durableId="198788917">
    <w:abstractNumId w:val="2"/>
  </w:num>
  <w:num w:numId="29" w16cid:durableId="137915071">
    <w:abstractNumId w:val="25"/>
  </w:num>
  <w:num w:numId="30" w16cid:durableId="23987819">
    <w:abstractNumId w:val="8"/>
  </w:num>
  <w:num w:numId="31" w16cid:durableId="153880977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22A"/>
    <w:rsid w:val="00005081"/>
    <w:rsid w:val="00031374"/>
    <w:rsid w:val="00035DEC"/>
    <w:rsid w:val="000368A3"/>
    <w:rsid w:val="000A0620"/>
    <w:rsid w:val="000A1097"/>
    <w:rsid w:val="000E2A8F"/>
    <w:rsid w:val="0012774F"/>
    <w:rsid w:val="00144B7A"/>
    <w:rsid w:val="00180C6E"/>
    <w:rsid w:val="001C003C"/>
    <w:rsid w:val="001C771E"/>
    <w:rsid w:val="001D429A"/>
    <w:rsid w:val="00222A09"/>
    <w:rsid w:val="00265821"/>
    <w:rsid w:val="0029606A"/>
    <w:rsid w:val="002E31BC"/>
    <w:rsid w:val="002F3FEE"/>
    <w:rsid w:val="003827A3"/>
    <w:rsid w:val="003E243B"/>
    <w:rsid w:val="003F0E80"/>
    <w:rsid w:val="004340AE"/>
    <w:rsid w:val="004670D9"/>
    <w:rsid w:val="004848F3"/>
    <w:rsid w:val="004A75F2"/>
    <w:rsid w:val="004C37D4"/>
    <w:rsid w:val="004F64CE"/>
    <w:rsid w:val="005144A9"/>
    <w:rsid w:val="00520165"/>
    <w:rsid w:val="005B1B08"/>
    <w:rsid w:val="005C676A"/>
    <w:rsid w:val="00632C3C"/>
    <w:rsid w:val="00662BDB"/>
    <w:rsid w:val="006A5DF1"/>
    <w:rsid w:val="006B7198"/>
    <w:rsid w:val="006D4AB3"/>
    <w:rsid w:val="006F3B81"/>
    <w:rsid w:val="007467EA"/>
    <w:rsid w:val="007D7198"/>
    <w:rsid w:val="008046D8"/>
    <w:rsid w:val="00870F9F"/>
    <w:rsid w:val="008804B6"/>
    <w:rsid w:val="00885237"/>
    <w:rsid w:val="00897AB0"/>
    <w:rsid w:val="008A3553"/>
    <w:rsid w:val="008D7092"/>
    <w:rsid w:val="009003D1"/>
    <w:rsid w:val="00943147"/>
    <w:rsid w:val="00947A50"/>
    <w:rsid w:val="0099046D"/>
    <w:rsid w:val="009D324C"/>
    <w:rsid w:val="00A14415"/>
    <w:rsid w:val="00A14978"/>
    <w:rsid w:val="00A2122A"/>
    <w:rsid w:val="00A905AC"/>
    <w:rsid w:val="00A96F10"/>
    <w:rsid w:val="00B1255C"/>
    <w:rsid w:val="00B32FF9"/>
    <w:rsid w:val="00BA6584"/>
    <w:rsid w:val="00BE7BFD"/>
    <w:rsid w:val="00C370F2"/>
    <w:rsid w:val="00C44EEC"/>
    <w:rsid w:val="00D1265A"/>
    <w:rsid w:val="00D22FFA"/>
    <w:rsid w:val="00D41D94"/>
    <w:rsid w:val="00D61E0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7E98"/>
    <w:rsid w:val="00EE6EF5"/>
    <w:rsid w:val="00F0744C"/>
    <w:rsid w:val="00F37C96"/>
    <w:rsid w:val="00F4304A"/>
    <w:rsid w:val="00F81127"/>
    <w:rsid w:val="00FA1F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6F864"/>
  <w15:chartTrackingRefBased/>
  <w15:docId w15:val="{DC9147BA-3A5F-4D05-9C35-DB2B8587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Podsis rysunku,CW_Lista,L1,Numerowanie,2 heading,A_wyliczenie,K-P_odwolanie,maz_wyliczenie,opis dzialania,Akapit z listą BS,normalny tekst,lp1,Preambuła,Bullet Number,Body MS Bullet,List Paragraph2,ISCG Numerowanie,List Paragraph"/>
    <w:basedOn w:val="Normalny"/>
    <w:link w:val="AkapitzlistZnak"/>
    <w:uiPriority w:val="34"/>
    <w:qFormat/>
    <w:rsid w:val="004670D9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4670D9"/>
    <w:pPr>
      <w:spacing w:beforeAutospacing="1" w:after="200" w:afterAutospacing="1"/>
    </w:pPr>
    <w:rPr>
      <w:color w:val="00000A"/>
      <w:sz w:val="24"/>
      <w:szCs w:val="24"/>
    </w:rPr>
  </w:style>
  <w:style w:type="character" w:styleId="Pogrubienie">
    <w:name w:val="Strong"/>
    <w:uiPriority w:val="22"/>
    <w:qFormat/>
    <w:rsid w:val="004670D9"/>
    <w:rPr>
      <w:b/>
      <w:bCs/>
    </w:rPr>
  </w:style>
  <w:style w:type="character" w:customStyle="1" w:styleId="AkapitzlistZnak">
    <w:name w:val="Akapit z listą Znak"/>
    <w:aliases w:val="sw tekst Znak,Podsis rysunku Znak,CW_Lista Znak,L1 Znak,Numerowanie Znak,2 heading Znak,A_wyliczenie Znak,K-P_odwolanie Znak,maz_wyliczenie Znak,opis dzialania Znak,Akapit z listą BS Znak,normalny tekst Znak,lp1 Znak,Preambuła Znak"/>
    <w:basedOn w:val="Domylnaczcionkaakapitu"/>
    <w:link w:val="Akapitzlist"/>
    <w:uiPriority w:val="34"/>
    <w:qFormat/>
    <w:rsid w:val="004670D9"/>
    <w:rPr>
      <w:rFonts w:ascii="Aptos" w:eastAsia="Aptos" w:hAnsi="Aptos"/>
      <w:kern w:val="2"/>
      <w:sz w:val="22"/>
      <w:szCs w:val="22"/>
      <w:lang w:eastAsia="en-US"/>
    </w:rPr>
  </w:style>
  <w:style w:type="paragraph" w:customStyle="1" w:styleId="BodyText21">
    <w:name w:val="Body Text 21"/>
    <w:rsid w:val="004670D9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customStyle="1" w:styleId="Teksttreci">
    <w:name w:val="Tekst treści_"/>
    <w:link w:val="Teksttreci0"/>
    <w:rsid w:val="004670D9"/>
  </w:style>
  <w:style w:type="paragraph" w:customStyle="1" w:styleId="Teksttreci0">
    <w:name w:val="Tekst treści"/>
    <w:basedOn w:val="Normalny"/>
    <w:link w:val="Teksttreci"/>
    <w:rsid w:val="004670D9"/>
    <w:pPr>
      <w:widowControl w:val="0"/>
      <w:spacing w:line="276" w:lineRule="auto"/>
    </w:pPr>
  </w:style>
  <w:style w:type="paragraph" w:customStyle="1" w:styleId="Default">
    <w:name w:val="Default"/>
    <w:rsid w:val="00A149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ytuZnak">
    <w:name w:val="Tytuł Znak"/>
    <w:link w:val="Tytu"/>
    <w:rsid w:val="00265821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2026-01-08T09:30:00Z</cp:lastPrinted>
  <dcterms:created xsi:type="dcterms:W3CDTF">2026-01-09T08:31:00Z</dcterms:created>
  <dcterms:modified xsi:type="dcterms:W3CDTF">2026-01-09T13:03:00Z</dcterms:modified>
</cp:coreProperties>
</file>