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D80A3" w14:textId="77777777" w:rsidR="00035DEC" w:rsidRPr="00F72D11" w:rsidRDefault="00A8748E" w:rsidP="00035DEC">
      <w:pPr>
        <w:spacing w:after="480"/>
        <w:jc w:val="right"/>
      </w:pPr>
      <w:r w:rsidRPr="00F72D11">
        <w:t>Niepołomice</w:t>
      </w:r>
      <w:r w:rsidR="00035DEC" w:rsidRPr="00F72D11">
        <w:t xml:space="preserve"> dnia: </w:t>
      </w:r>
      <w:r w:rsidRPr="00F72D11">
        <w:t>2026-01-08</w:t>
      </w:r>
    </w:p>
    <w:p w14:paraId="487CD7D6" w14:textId="77777777" w:rsidR="00035DEC" w:rsidRPr="00F72D11" w:rsidRDefault="00A8748E" w:rsidP="00035DEC">
      <w:pPr>
        <w:spacing w:line="360" w:lineRule="auto"/>
        <w:rPr>
          <w:b/>
          <w:bCs/>
        </w:rPr>
      </w:pPr>
      <w:r w:rsidRPr="00F72D11">
        <w:rPr>
          <w:b/>
          <w:bCs/>
        </w:rPr>
        <w:t>GMINA NIEPOŁOMICE</w:t>
      </w:r>
    </w:p>
    <w:p w14:paraId="787118DC" w14:textId="77777777" w:rsidR="00035DEC" w:rsidRPr="00F72D11" w:rsidRDefault="00A8748E" w:rsidP="00035DEC">
      <w:pPr>
        <w:spacing w:line="360" w:lineRule="auto"/>
      </w:pPr>
      <w:r w:rsidRPr="00F72D11">
        <w:t>Pl. Zwycięstwa</w:t>
      </w:r>
      <w:r w:rsidR="00035DEC" w:rsidRPr="00F72D11">
        <w:t xml:space="preserve"> </w:t>
      </w:r>
      <w:r w:rsidRPr="00F72D11">
        <w:t>13</w:t>
      </w:r>
    </w:p>
    <w:p w14:paraId="25D3B43F" w14:textId="77777777" w:rsidR="00035DEC" w:rsidRPr="00F72D11" w:rsidRDefault="00A8748E" w:rsidP="00035DEC">
      <w:r w:rsidRPr="00F72D11">
        <w:t>32-005</w:t>
      </w:r>
      <w:r w:rsidR="00035DEC" w:rsidRPr="00F72D11">
        <w:t xml:space="preserve"> </w:t>
      </w:r>
      <w:r w:rsidRPr="00F72D11">
        <w:t>Niepołomice</w:t>
      </w:r>
    </w:p>
    <w:p w14:paraId="0B17F5BB" w14:textId="67005E38" w:rsidR="00035DEC" w:rsidRPr="00F72D11" w:rsidRDefault="00F72D11" w:rsidP="00035DEC">
      <w:pPr>
        <w:spacing w:after="480"/>
        <w:jc w:val="both"/>
        <w:rPr>
          <w:bCs/>
        </w:rPr>
      </w:pPr>
      <w:r w:rsidRPr="00F72D11">
        <w:rPr>
          <w:bCs/>
        </w:rPr>
        <w:t>Pismo: ZP.271.56.2025.5</w:t>
      </w:r>
    </w:p>
    <w:p w14:paraId="313ABB29" w14:textId="77777777" w:rsidR="00035DEC" w:rsidRPr="00F72D11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72D11">
        <w:rPr>
          <w:b/>
        </w:rPr>
        <w:t>WYKONAWCY</w:t>
      </w:r>
    </w:p>
    <w:p w14:paraId="352ADE86" w14:textId="77777777" w:rsidR="00035DEC" w:rsidRPr="00F72D11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72D11">
        <w:t>ubiegający się o zamówienie</w:t>
      </w:r>
    </w:p>
    <w:p w14:paraId="48A79139" w14:textId="77777777" w:rsidR="00035DEC" w:rsidRPr="00F72D11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F72D11">
        <w:rPr>
          <w:rFonts w:eastAsia="Calibri"/>
          <w:lang w:eastAsia="en-US"/>
        </w:rPr>
        <w:t xml:space="preserve">Dotyczy: </w:t>
      </w:r>
      <w:r w:rsidRPr="00F72D11">
        <w:t>postępowania o udzielenie zamówienia publicznego</w:t>
      </w:r>
      <w:r w:rsidRPr="00F72D1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F72D11" w14:paraId="41FC4147" w14:textId="77777777" w:rsidTr="00B32FF9">
        <w:tc>
          <w:tcPr>
            <w:tcW w:w="2269" w:type="dxa"/>
          </w:tcPr>
          <w:p w14:paraId="5F7B09AD" w14:textId="77777777" w:rsidR="00035DEC" w:rsidRPr="00F72D11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72D11">
              <w:t>Nazwa zamówienia:</w:t>
            </w:r>
          </w:p>
        </w:tc>
        <w:tc>
          <w:tcPr>
            <w:tcW w:w="6803" w:type="dxa"/>
          </w:tcPr>
          <w:p w14:paraId="0E2F271D" w14:textId="77777777" w:rsidR="00035DEC" w:rsidRPr="00F72D11" w:rsidRDefault="00A8748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72D11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  <w:r w:rsidR="00035DEC" w:rsidRPr="00F72D11">
              <w:rPr>
                <w:bCs/>
              </w:rPr>
              <w:t>.</w:t>
            </w:r>
          </w:p>
        </w:tc>
      </w:tr>
      <w:tr w:rsidR="00A8748E" w:rsidRPr="00F72D11" w14:paraId="6A64926F" w14:textId="77777777" w:rsidTr="00452D26">
        <w:tc>
          <w:tcPr>
            <w:tcW w:w="2269" w:type="dxa"/>
          </w:tcPr>
          <w:p w14:paraId="05610E0C" w14:textId="77777777" w:rsidR="00A8748E" w:rsidRPr="00F72D11" w:rsidRDefault="00A8748E" w:rsidP="00452D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72D11">
              <w:t>Numer referencyjny:</w:t>
            </w:r>
          </w:p>
        </w:tc>
        <w:tc>
          <w:tcPr>
            <w:tcW w:w="6803" w:type="dxa"/>
          </w:tcPr>
          <w:p w14:paraId="7764A03F" w14:textId="77777777" w:rsidR="00A8748E" w:rsidRPr="00F72D11" w:rsidRDefault="00A8748E" w:rsidP="00452D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72D11">
              <w:rPr>
                <w:bCs/>
              </w:rPr>
              <w:t>ZP.271.56.2025</w:t>
            </w:r>
          </w:p>
        </w:tc>
      </w:tr>
    </w:tbl>
    <w:p w14:paraId="2F52AEC7" w14:textId="77777777" w:rsidR="00035DEC" w:rsidRPr="00F72D11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F72D11" w14:paraId="4F171697" w14:textId="77777777" w:rsidTr="00B32FF9">
        <w:tc>
          <w:tcPr>
            <w:tcW w:w="9330" w:type="dxa"/>
            <w:shd w:val="clear" w:color="auto" w:fill="F2F2F2"/>
            <w:hideMark/>
          </w:tcPr>
          <w:p w14:paraId="1207C4D7" w14:textId="77777777" w:rsidR="00035DEC" w:rsidRPr="00F72D11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72D1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43CA7852" w14:textId="77777777" w:rsidR="0012774F" w:rsidRPr="00F72D11" w:rsidRDefault="00520165" w:rsidP="00035DEC">
      <w:pPr>
        <w:spacing w:before="600" w:after="240" w:line="360" w:lineRule="auto"/>
        <w:jc w:val="both"/>
      </w:pPr>
      <w:r w:rsidRPr="00F72D11">
        <w:t xml:space="preserve">Zamawiający, </w:t>
      </w:r>
      <w:r w:rsidR="00A8748E" w:rsidRPr="00F72D11">
        <w:rPr>
          <w:b/>
        </w:rPr>
        <w:t>GMINA NIEPOŁOMICE</w:t>
      </w:r>
      <w:r w:rsidRPr="00F72D11">
        <w:t xml:space="preserve">, działając na podstawie art. </w:t>
      </w:r>
      <w:r w:rsidR="0029606A" w:rsidRPr="00F72D11">
        <w:t>1</w:t>
      </w:r>
      <w:r w:rsidRPr="00F72D11">
        <w:t>3</w:t>
      </w:r>
      <w:r w:rsidR="0029606A" w:rsidRPr="00F72D11">
        <w:t>5</w:t>
      </w:r>
      <w:r w:rsidRPr="00F72D11">
        <w:t xml:space="preserve"> ust</w:t>
      </w:r>
      <w:r w:rsidR="00D9049C" w:rsidRPr="00F72D11">
        <w:t xml:space="preserve">. </w:t>
      </w:r>
      <w:r w:rsidR="0029606A" w:rsidRPr="00F72D11">
        <w:t>6</w:t>
      </w:r>
      <w:r w:rsidRPr="00F72D11">
        <w:t xml:space="preserve"> ustawy z dnia </w:t>
      </w:r>
      <w:r w:rsidR="0029606A" w:rsidRPr="00F72D11">
        <w:t>11</w:t>
      </w:r>
      <w:r w:rsidRPr="00F72D11">
        <w:t xml:space="preserve"> </w:t>
      </w:r>
      <w:r w:rsidR="0029606A" w:rsidRPr="00F72D11">
        <w:t xml:space="preserve">września </w:t>
      </w:r>
      <w:r w:rsidRPr="00F72D11">
        <w:t>20</w:t>
      </w:r>
      <w:r w:rsidR="0029606A" w:rsidRPr="00F72D11">
        <w:t>19</w:t>
      </w:r>
      <w:r w:rsidRPr="00F72D11">
        <w:t xml:space="preserve"> r</w:t>
      </w:r>
      <w:r w:rsidR="0029606A" w:rsidRPr="00F72D11">
        <w:t>.</w:t>
      </w:r>
      <w:r w:rsidRPr="00F72D11">
        <w:t xml:space="preserve"> Prawo </w:t>
      </w:r>
      <w:r w:rsidR="0029606A" w:rsidRPr="00F72D11">
        <w:t>z</w:t>
      </w:r>
      <w:r w:rsidRPr="00F72D11">
        <w:t xml:space="preserve">amówień </w:t>
      </w:r>
      <w:r w:rsidR="0029606A" w:rsidRPr="00F72D11">
        <w:t>p</w:t>
      </w:r>
      <w:r w:rsidRPr="00F72D11">
        <w:t xml:space="preserve">ublicznych </w:t>
      </w:r>
      <w:r w:rsidR="00A8748E" w:rsidRPr="00F72D11">
        <w:t>(</w:t>
      </w:r>
      <w:proofErr w:type="spellStart"/>
      <w:r w:rsidR="00A8748E" w:rsidRPr="00F72D11">
        <w:t>t.j</w:t>
      </w:r>
      <w:proofErr w:type="spellEnd"/>
      <w:r w:rsidR="00A8748E" w:rsidRPr="00F72D11">
        <w:t>. Dz. U. z 2024 r. poz. 1320 z późn. zm.)</w:t>
      </w:r>
      <w:r w:rsidR="00BE7BFD" w:rsidRPr="00F72D11">
        <w:t xml:space="preserve">, </w:t>
      </w:r>
      <w:r w:rsidR="00D9049C" w:rsidRPr="00F72D11">
        <w:t>udostępnia</w:t>
      </w:r>
      <w:r w:rsidR="00BE7BFD" w:rsidRPr="00F72D11">
        <w:t xml:space="preserve"> poniżej treść zapytań do S</w:t>
      </w:r>
      <w:r w:rsidR="0012774F" w:rsidRPr="00F72D11">
        <w:t>pecyfikacji Warunków Zamówienia (</w:t>
      </w:r>
      <w:r w:rsidR="0012774F" w:rsidRPr="00F72D11">
        <w:rPr>
          <w:lang w:eastAsia="ar-SA"/>
        </w:rPr>
        <w:t>zwanej dalej</w:t>
      </w:r>
      <w:r w:rsidR="0012774F" w:rsidRPr="00F72D11">
        <w:rPr>
          <w:b/>
          <w:lang w:eastAsia="ar-SA"/>
        </w:rPr>
        <w:t xml:space="preserve"> </w:t>
      </w:r>
      <w:r w:rsidR="0012774F" w:rsidRPr="00F72D11">
        <w:rPr>
          <w:bCs/>
          <w:lang w:eastAsia="ar-SA"/>
        </w:rPr>
        <w:t>”SWZ”)</w:t>
      </w:r>
      <w:r w:rsidR="00D9049C" w:rsidRPr="00F72D11">
        <w:rPr>
          <w:bCs/>
          <w:lang w:eastAsia="ar-SA"/>
        </w:rPr>
        <w:t xml:space="preserve"> </w:t>
      </w:r>
      <w:r w:rsidR="00D9049C" w:rsidRPr="00F72D11">
        <w:t>wraz z wyjaśnieniami</w:t>
      </w:r>
      <w:r w:rsidR="0012774F" w:rsidRPr="00F72D1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748E" w:rsidRPr="00F72D11" w14:paraId="058FDC30" w14:textId="77777777" w:rsidTr="00452D26">
        <w:tc>
          <w:tcPr>
            <w:tcW w:w="9356" w:type="dxa"/>
          </w:tcPr>
          <w:p w14:paraId="19A51611" w14:textId="26CF1E99" w:rsidR="00A8748E" w:rsidRPr="00F72D11" w:rsidRDefault="00A8748E" w:rsidP="00F72D11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72D11">
              <w:rPr>
                <w:b/>
                <w:bCs/>
              </w:rPr>
              <w:t>Pytanie</w:t>
            </w:r>
            <w:r w:rsidR="00F72D11">
              <w:rPr>
                <w:b/>
                <w:bCs/>
              </w:rPr>
              <w:t>:</w:t>
            </w:r>
          </w:p>
          <w:p w14:paraId="216D1B44" w14:textId="629E551E" w:rsidR="00A8748E" w:rsidRPr="00F72D11" w:rsidRDefault="00A8748E" w:rsidP="00F72D11">
            <w:pPr>
              <w:spacing w:after="120" w:line="360" w:lineRule="auto"/>
              <w:ind w:left="30" w:right="-72"/>
              <w:jc w:val="both"/>
            </w:pPr>
            <w:r w:rsidRPr="00F72D11">
              <w:t>Prosimy o weryfikację opisu przedmiotu zamówienia części 1, pozycji 1 - zestaw komputerowy z systemem operacyjnym</w:t>
            </w:r>
          </w:p>
          <w:p w14:paraId="71BBB0EE" w14:textId="77777777" w:rsidR="00A8748E" w:rsidRPr="00F72D11" w:rsidRDefault="00A8748E" w:rsidP="00452D26">
            <w:pPr>
              <w:spacing w:after="120" w:line="360" w:lineRule="auto"/>
              <w:ind w:left="30" w:right="-72"/>
              <w:jc w:val="both"/>
            </w:pPr>
            <w:r w:rsidRPr="00F72D11">
              <w:t>Zamawiający wskazuje opis zasilacza w dwóch miejscach tj. przy karcie graficznej oraz w osobnym podpunkcie. Prosimy o informację czy Zamawiający wymaga dostarczenia dwóch zasilaczy czy też jest to błąd?</w:t>
            </w:r>
          </w:p>
          <w:p w14:paraId="487F8143" w14:textId="77777777" w:rsidR="00A8748E" w:rsidRPr="00F72D11" w:rsidRDefault="00A8748E" w:rsidP="00452D26">
            <w:pPr>
              <w:spacing w:after="120" w:line="360" w:lineRule="auto"/>
              <w:ind w:left="30" w:right="-72"/>
              <w:jc w:val="both"/>
            </w:pPr>
            <w:r w:rsidRPr="00F72D11">
              <w:t>Jeśli jest to błąd to które ze wskazanych wymagań są prawidłowe? Opisy po części się pokrywają jednak przy jednym z nich widnieją dodatkowe informacje o certyfikacji, układzie PFC i typu okablowania.</w:t>
            </w:r>
          </w:p>
          <w:p w14:paraId="0A21FA28" w14:textId="77777777" w:rsidR="00F72D11" w:rsidRDefault="00F72D11" w:rsidP="00F72D11">
            <w:pPr>
              <w:spacing w:after="40" w:line="360" w:lineRule="auto"/>
              <w:ind w:left="30" w:right="-72"/>
              <w:rPr>
                <w:b/>
                <w:bCs/>
              </w:rPr>
            </w:pPr>
          </w:p>
          <w:p w14:paraId="5E8EC945" w14:textId="7FCD82DB" w:rsidR="00A8748E" w:rsidRPr="00F72D11" w:rsidRDefault="00A8748E" w:rsidP="00F72D11">
            <w:pPr>
              <w:spacing w:after="40" w:line="360" w:lineRule="auto"/>
              <w:ind w:left="30" w:right="-72"/>
              <w:rPr>
                <w:b/>
                <w:bCs/>
              </w:rPr>
            </w:pPr>
            <w:r w:rsidRPr="00F72D11">
              <w:rPr>
                <w:b/>
                <w:bCs/>
              </w:rPr>
              <w:t>Stanowisko (wyjaśnienie) Zamawiającego:</w:t>
            </w:r>
          </w:p>
          <w:p w14:paraId="26CC456B" w14:textId="61441371" w:rsidR="00A8748E" w:rsidRPr="00F72D11" w:rsidRDefault="00F72D11" w:rsidP="00F72D11">
            <w:pPr>
              <w:spacing w:after="60" w:line="360" w:lineRule="auto"/>
              <w:ind w:left="30" w:right="-72"/>
              <w:jc w:val="both"/>
            </w:pPr>
            <w:r w:rsidRPr="00F72D11">
              <w:t>Zamawiający wymaga dostarczenia jednego zasilacza.</w:t>
            </w:r>
            <w:r>
              <w:t xml:space="preserve"> </w:t>
            </w:r>
            <w:r w:rsidRPr="00F72D11">
              <w:t>Prawidłowy opis zasilacza widnieje w osobnym podpunkcie (zasilacz), nie przy karcie graficznej.</w:t>
            </w:r>
          </w:p>
        </w:tc>
      </w:tr>
    </w:tbl>
    <w:p w14:paraId="2FC2BD23" w14:textId="77777777" w:rsidR="00F72D11" w:rsidRDefault="00F72D11" w:rsidP="00F72D11">
      <w:pPr>
        <w:spacing w:before="120" w:after="120" w:line="360" w:lineRule="auto"/>
      </w:pPr>
    </w:p>
    <w:sectPr w:rsidR="00F72D11" w:rsidSect="00F72D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5532E" w14:textId="77777777" w:rsidR="00CC7BCE" w:rsidRDefault="00CC7BCE">
      <w:r>
        <w:separator/>
      </w:r>
    </w:p>
  </w:endnote>
  <w:endnote w:type="continuationSeparator" w:id="0">
    <w:p w14:paraId="6EECB846" w14:textId="77777777" w:rsidR="00CC7BCE" w:rsidRDefault="00CC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C9A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00A2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87B58" w14:textId="7F088818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723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3C28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E772E1" w14:textId="77777777" w:rsidR="006D4AB3" w:rsidRDefault="006D4AB3">
    <w:pPr>
      <w:pStyle w:val="Stopka"/>
      <w:tabs>
        <w:tab w:val="clear" w:pos="4536"/>
        <w:tab w:val="left" w:pos="6237"/>
      </w:tabs>
    </w:pPr>
  </w:p>
  <w:p w14:paraId="0C2EEBB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F9F5F" w14:textId="77777777" w:rsidR="00CC7BCE" w:rsidRDefault="00CC7BCE">
      <w:r>
        <w:separator/>
      </w:r>
    </w:p>
  </w:footnote>
  <w:footnote w:type="continuationSeparator" w:id="0">
    <w:p w14:paraId="0963927D" w14:textId="77777777" w:rsidR="00CC7BCE" w:rsidRDefault="00CC7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04CAB" w14:textId="77777777" w:rsidR="00A8748E" w:rsidRDefault="00A874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0E217" w14:textId="44B36DDF" w:rsidR="00A8748E" w:rsidRDefault="006C46E3">
    <w:pPr>
      <w:pStyle w:val="Nagwek"/>
    </w:pPr>
    <w:r>
      <w:rPr>
        <w:noProof/>
      </w:rPr>
      <w:pict w14:anchorId="6BB59A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8CE06" w14:textId="77777777" w:rsidR="00A8748E" w:rsidRDefault="00A874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3429189">
    <w:abstractNumId w:val="3"/>
  </w:num>
  <w:num w:numId="2" w16cid:durableId="1266616787">
    <w:abstractNumId w:val="6"/>
  </w:num>
  <w:num w:numId="3" w16cid:durableId="36466245">
    <w:abstractNumId w:val="2"/>
  </w:num>
  <w:num w:numId="4" w16cid:durableId="724454416">
    <w:abstractNumId w:val="5"/>
  </w:num>
  <w:num w:numId="5" w16cid:durableId="1386639001">
    <w:abstractNumId w:val="0"/>
  </w:num>
  <w:num w:numId="6" w16cid:durableId="879784759">
    <w:abstractNumId w:val="1"/>
  </w:num>
  <w:num w:numId="7" w16cid:durableId="14530166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BCE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4D6334"/>
    <w:rsid w:val="005144A9"/>
    <w:rsid w:val="00520165"/>
    <w:rsid w:val="005B1B08"/>
    <w:rsid w:val="00632C3C"/>
    <w:rsid w:val="00662BDB"/>
    <w:rsid w:val="006A5DF1"/>
    <w:rsid w:val="006B7198"/>
    <w:rsid w:val="006C46E3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748E"/>
    <w:rsid w:val="00A905AC"/>
    <w:rsid w:val="00B1255C"/>
    <w:rsid w:val="00B32FF9"/>
    <w:rsid w:val="00BA6584"/>
    <w:rsid w:val="00BE7BFD"/>
    <w:rsid w:val="00C370F2"/>
    <w:rsid w:val="00C44EEC"/>
    <w:rsid w:val="00CC7BC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2D1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30928"/>
  <w15:chartTrackingRefBased/>
  <w15:docId w15:val="{AC3F810A-EAF8-4826-951B-AE8F58325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2026-01-08T11:38:00Z</cp:lastPrinted>
  <dcterms:created xsi:type="dcterms:W3CDTF">2026-01-08T14:32:00Z</dcterms:created>
  <dcterms:modified xsi:type="dcterms:W3CDTF">2026-01-08T14:32:00Z</dcterms:modified>
</cp:coreProperties>
</file>