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7098E" w14:textId="77777777" w:rsidR="00D665F5" w:rsidRDefault="00764766" w:rsidP="00D665F5">
      <w:pPr>
        <w:spacing w:after="240"/>
        <w:jc w:val="right"/>
        <w:rPr>
          <w:sz w:val="22"/>
          <w:szCs w:val="22"/>
        </w:rPr>
      </w:pPr>
      <w:r w:rsidRPr="007647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4766">
        <w:rPr>
          <w:sz w:val="22"/>
          <w:szCs w:val="22"/>
        </w:rPr>
        <w:t>2026-01-08</w:t>
      </w:r>
    </w:p>
    <w:p w14:paraId="39263B6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C23F82" w14:textId="77777777" w:rsidR="00764766" w:rsidRPr="00764766" w:rsidRDefault="00764766" w:rsidP="00577BC6">
      <w:pPr>
        <w:spacing w:after="40"/>
        <w:rPr>
          <w:b/>
          <w:bCs/>
          <w:sz w:val="22"/>
          <w:szCs w:val="22"/>
        </w:rPr>
      </w:pPr>
      <w:r w:rsidRPr="00764766">
        <w:rPr>
          <w:b/>
          <w:bCs/>
          <w:sz w:val="22"/>
          <w:szCs w:val="22"/>
        </w:rPr>
        <w:t>Akademia Górniczo - Hutnicza</w:t>
      </w:r>
    </w:p>
    <w:p w14:paraId="590B0437" w14:textId="77777777" w:rsidR="00764766" w:rsidRPr="00764766" w:rsidRDefault="00764766" w:rsidP="00577BC6">
      <w:pPr>
        <w:spacing w:after="40"/>
        <w:rPr>
          <w:b/>
          <w:bCs/>
          <w:sz w:val="22"/>
          <w:szCs w:val="22"/>
        </w:rPr>
      </w:pPr>
      <w:r w:rsidRPr="00764766">
        <w:rPr>
          <w:b/>
          <w:bCs/>
          <w:sz w:val="22"/>
          <w:szCs w:val="22"/>
        </w:rPr>
        <w:t>im. Stanisława Staszica w Krakowie</w:t>
      </w:r>
    </w:p>
    <w:p w14:paraId="16AD8F58" w14:textId="77777777" w:rsidR="00D665F5" w:rsidRPr="00D91931" w:rsidRDefault="00764766" w:rsidP="00577BC6">
      <w:pPr>
        <w:spacing w:after="40"/>
        <w:rPr>
          <w:b/>
          <w:bCs/>
          <w:sz w:val="22"/>
          <w:szCs w:val="22"/>
        </w:rPr>
      </w:pPr>
      <w:r w:rsidRPr="00764766">
        <w:rPr>
          <w:b/>
          <w:bCs/>
          <w:sz w:val="22"/>
          <w:szCs w:val="22"/>
        </w:rPr>
        <w:t>Dział Zamówień Publicznych</w:t>
      </w:r>
    </w:p>
    <w:p w14:paraId="1B60E2E3" w14:textId="77777777" w:rsidR="00D665F5" w:rsidRPr="00BD5546" w:rsidRDefault="00764766" w:rsidP="00D665F5">
      <w:pPr>
        <w:rPr>
          <w:sz w:val="22"/>
          <w:szCs w:val="22"/>
        </w:rPr>
      </w:pPr>
      <w:r w:rsidRPr="007647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4766">
        <w:rPr>
          <w:sz w:val="22"/>
          <w:szCs w:val="22"/>
        </w:rPr>
        <w:t>30</w:t>
      </w:r>
    </w:p>
    <w:p w14:paraId="6EECCF9E" w14:textId="77777777" w:rsidR="00D665F5" w:rsidRPr="00BD5546" w:rsidRDefault="00764766" w:rsidP="00D665F5">
      <w:pPr>
        <w:rPr>
          <w:sz w:val="22"/>
          <w:szCs w:val="22"/>
        </w:rPr>
      </w:pPr>
      <w:r w:rsidRPr="007647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4766">
        <w:rPr>
          <w:sz w:val="22"/>
          <w:szCs w:val="22"/>
        </w:rPr>
        <w:t>Kraków</w:t>
      </w:r>
    </w:p>
    <w:p w14:paraId="0DE5C03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4766" w:rsidRPr="00764766">
        <w:rPr>
          <w:b/>
          <w:sz w:val="22"/>
          <w:szCs w:val="22"/>
        </w:rPr>
        <w:t>KC-DE-zp.272-649/25</w:t>
      </w:r>
      <w:r w:rsidR="00A80738">
        <w:rPr>
          <w:sz w:val="24"/>
        </w:rPr>
        <w:tab/>
        <w:t xml:space="preserve"> </w:t>
      </w:r>
    </w:p>
    <w:p w14:paraId="420C7D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39C6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9000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7F834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8DCCB3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6D815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4766" w:rsidRPr="0076476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08619E" w14:textId="77777777" w:rsidR="00A80738" w:rsidRPr="00577BC6" w:rsidRDefault="007647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4766">
        <w:rPr>
          <w:b/>
          <w:sz w:val="22"/>
          <w:szCs w:val="22"/>
        </w:rPr>
        <w:t>Sukcesywna dostawa materiałów promocyjnych na potrzeby URSS AGH - KC-DE-zp.272-649/25</w:t>
      </w:r>
    </w:p>
    <w:p w14:paraId="1195B0E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6B08B3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4766" w:rsidRPr="00764766">
        <w:rPr>
          <w:sz w:val="22"/>
          <w:szCs w:val="22"/>
        </w:rPr>
        <w:t>07/01/2026</w:t>
      </w:r>
      <w:r w:rsidR="00FF4AB1" w:rsidRPr="00577BC6">
        <w:rPr>
          <w:sz w:val="22"/>
          <w:szCs w:val="22"/>
        </w:rPr>
        <w:t xml:space="preserve"> o godz. </w:t>
      </w:r>
      <w:r w:rsidR="00764766" w:rsidRPr="0076476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885FFB2" w14:textId="77777777" w:rsidTr="003F57CD">
        <w:tc>
          <w:tcPr>
            <w:tcW w:w="993" w:type="dxa"/>
            <w:vAlign w:val="center"/>
          </w:tcPr>
          <w:p w14:paraId="2DD8F1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6C7E4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D9502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4766" w:rsidRPr="00493F8C" w14:paraId="38057660" w14:textId="77777777" w:rsidTr="005B2AC9">
        <w:tc>
          <w:tcPr>
            <w:tcW w:w="993" w:type="dxa"/>
            <w:vAlign w:val="center"/>
          </w:tcPr>
          <w:p w14:paraId="17AEFA4D" w14:textId="77777777" w:rsidR="00764766" w:rsidRPr="00490DC0" w:rsidRDefault="00764766" w:rsidP="005B2AC9">
            <w:pPr>
              <w:spacing w:before="120" w:after="120"/>
              <w:jc w:val="center"/>
            </w:pPr>
            <w:r w:rsidRPr="00764766">
              <w:t>1</w:t>
            </w:r>
          </w:p>
        </w:tc>
        <w:tc>
          <w:tcPr>
            <w:tcW w:w="5244" w:type="dxa"/>
          </w:tcPr>
          <w:p w14:paraId="2EC51D03" w14:textId="77777777" w:rsidR="00764766" w:rsidRPr="00490DC0" w:rsidRDefault="00764766" w:rsidP="005B2AC9">
            <w:pPr>
              <w:spacing w:before="40"/>
            </w:pPr>
            <w:r w:rsidRPr="00764766">
              <w:t>"MIKODRUK-COMPUTER" S.C. JACEK I SYLWIA MIKOŁAJCZYK</w:t>
            </w:r>
          </w:p>
          <w:p w14:paraId="5AF6C90A" w14:textId="77777777" w:rsidR="00764766" w:rsidRPr="00490DC0" w:rsidRDefault="00764766" w:rsidP="005B2AC9">
            <w:r w:rsidRPr="00764766">
              <w:t>Ptolemeusza</w:t>
            </w:r>
            <w:r w:rsidRPr="00490DC0">
              <w:t xml:space="preserve"> </w:t>
            </w:r>
            <w:r w:rsidRPr="00764766">
              <w:t>23</w:t>
            </w:r>
            <w:r w:rsidRPr="00490DC0">
              <w:t xml:space="preserve"> </w:t>
            </w:r>
          </w:p>
          <w:p w14:paraId="488B7360" w14:textId="77777777" w:rsidR="00764766" w:rsidRPr="00490DC0" w:rsidRDefault="00764766" w:rsidP="005B2AC9">
            <w:pPr>
              <w:spacing w:after="40"/>
              <w:jc w:val="both"/>
            </w:pPr>
            <w:r w:rsidRPr="00764766">
              <w:t>62-800</w:t>
            </w:r>
            <w:r w:rsidRPr="00490DC0">
              <w:t xml:space="preserve"> </w:t>
            </w:r>
            <w:r w:rsidRPr="00764766">
              <w:t>KALISZ</w:t>
            </w:r>
          </w:p>
        </w:tc>
        <w:tc>
          <w:tcPr>
            <w:tcW w:w="2835" w:type="dxa"/>
            <w:vAlign w:val="center"/>
          </w:tcPr>
          <w:p w14:paraId="28D6158C" w14:textId="77777777" w:rsidR="00764766" w:rsidRPr="00490DC0" w:rsidRDefault="00764766" w:rsidP="005B2AC9">
            <w:pPr>
              <w:spacing w:before="120" w:after="120"/>
              <w:jc w:val="both"/>
            </w:pPr>
            <w:r w:rsidRPr="00764766">
              <w:t>122 649.45 zł</w:t>
            </w:r>
          </w:p>
        </w:tc>
      </w:tr>
      <w:tr w:rsidR="00764766" w:rsidRPr="00493F8C" w14:paraId="31B6B81E" w14:textId="77777777" w:rsidTr="005B2AC9">
        <w:tc>
          <w:tcPr>
            <w:tcW w:w="993" w:type="dxa"/>
            <w:vAlign w:val="center"/>
          </w:tcPr>
          <w:p w14:paraId="449B0489" w14:textId="77777777" w:rsidR="00764766" w:rsidRPr="00490DC0" w:rsidRDefault="00764766" w:rsidP="005B2AC9">
            <w:pPr>
              <w:spacing w:before="120" w:after="120"/>
              <w:jc w:val="center"/>
            </w:pPr>
            <w:r w:rsidRPr="00764766">
              <w:t>2</w:t>
            </w:r>
          </w:p>
        </w:tc>
        <w:tc>
          <w:tcPr>
            <w:tcW w:w="5244" w:type="dxa"/>
          </w:tcPr>
          <w:p w14:paraId="0A09D670" w14:textId="61E167CA" w:rsidR="00764766" w:rsidRPr="00490DC0" w:rsidRDefault="00764766" w:rsidP="005B2AC9">
            <w:pPr>
              <w:spacing w:before="40"/>
            </w:pPr>
            <w:r w:rsidRPr="00764766">
              <w:t>PPHU LIR El</w:t>
            </w:r>
            <w:r w:rsidR="001705ED">
              <w:t>ż</w:t>
            </w:r>
            <w:r w:rsidRPr="00764766">
              <w:t xml:space="preserve">bieta </w:t>
            </w:r>
            <w:proofErr w:type="spellStart"/>
            <w:r w:rsidRPr="00764766">
              <w:t>Zajet</w:t>
            </w:r>
            <w:proofErr w:type="spellEnd"/>
          </w:p>
          <w:p w14:paraId="367431EC" w14:textId="77777777" w:rsidR="00764766" w:rsidRPr="00490DC0" w:rsidRDefault="00764766" w:rsidP="005B2AC9">
            <w:r w:rsidRPr="00764766">
              <w:t>Grunwaldzka</w:t>
            </w:r>
            <w:r w:rsidRPr="00490DC0">
              <w:t xml:space="preserve"> </w:t>
            </w:r>
            <w:r w:rsidRPr="00764766">
              <w:t>2</w:t>
            </w:r>
            <w:r w:rsidRPr="00490DC0">
              <w:t xml:space="preserve"> </w:t>
            </w:r>
          </w:p>
          <w:p w14:paraId="22ABFD28" w14:textId="77777777" w:rsidR="00764766" w:rsidRPr="00490DC0" w:rsidRDefault="00764766" w:rsidP="005B2AC9">
            <w:pPr>
              <w:spacing w:after="40"/>
              <w:jc w:val="both"/>
            </w:pPr>
            <w:r w:rsidRPr="00764766">
              <w:t>82-300</w:t>
            </w:r>
            <w:r w:rsidRPr="00490DC0">
              <w:t xml:space="preserve"> </w:t>
            </w:r>
            <w:r w:rsidRPr="00764766">
              <w:t>Elbląg</w:t>
            </w:r>
          </w:p>
        </w:tc>
        <w:tc>
          <w:tcPr>
            <w:tcW w:w="2835" w:type="dxa"/>
            <w:vAlign w:val="center"/>
          </w:tcPr>
          <w:p w14:paraId="3B1BB9E1" w14:textId="77777777" w:rsidR="00764766" w:rsidRPr="00490DC0" w:rsidRDefault="00764766" w:rsidP="005B2AC9">
            <w:pPr>
              <w:spacing w:before="120" w:after="120"/>
              <w:jc w:val="both"/>
            </w:pPr>
            <w:r w:rsidRPr="00764766">
              <w:t>177 366.00 zł</w:t>
            </w:r>
          </w:p>
        </w:tc>
      </w:tr>
      <w:tr w:rsidR="00764766" w:rsidRPr="00493F8C" w14:paraId="5843CEE3" w14:textId="77777777" w:rsidTr="005B2AC9">
        <w:tc>
          <w:tcPr>
            <w:tcW w:w="993" w:type="dxa"/>
            <w:vAlign w:val="center"/>
          </w:tcPr>
          <w:p w14:paraId="49C22666" w14:textId="77777777" w:rsidR="00764766" w:rsidRPr="00490DC0" w:rsidRDefault="00764766" w:rsidP="005B2AC9">
            <w:pPr>
              <w:spacing w:before="120" w:after="120"/>
              <w:jc w:val="center"/>
            </w:pPr>
            <w:r w:rsidRPr="00764766">
              <w:t>3</w:t>
            </w:r>
          </w:p>
        </w:tc>
        <w:tc>
          <w:tcPr>
            <w:tcW w:w="5244" w:type="dxa"/>
          </w:tcPr>
          <w:p w14:paraId="3847E62E" w14:textId="77777777" w:rsidR="00764766" w:rsidRPr="00490DC0" w:rsidRDefault="00764766" w:rsidP="005B2AC9">
            <w:pPr>
              <w:spacing w:before="40"/>
            </w:pPr>
            <w:r w:rsidRPr="00764766">
              <w:t>ARW Studio B&amp;W Wojciech Janecki</w:t>
            </w:r>
          </w:p>
          <w:p w14:paraId="3956455C" w14:textId="77777777" w:rsidR="00764766" w:rsidRPr="00490DC0" w:rsidRDefault="00764766" w:rsidP="005B2AC9">
            <w:r w:rsidRPr="00764766">
              <w:t>Podjazdowa</w:t>
            </w:r>
            <w:r w:rsidRPr="00490DC0">
              <w:t xml:space="preserve"> </w:t>
            </w:r>
            <w:r w:rsidRPr="00764766">
              <w:t>2/31</w:t>
            </w:r>
            <w:r w:rsidRPr="00490DC0">
              <w:t xml:space="preserve"> </w:t>
            </w:r>
          </w:p>
          <w:p w14:paraId="3DAF9B4F" w14:textId="77777777" w:rsidR="00764766" w:rsidRPr="00490DC0" w:rsidRDefault="00764766" w:rsidP="005B2AC9">
            <w:pPr>
              <w:spacing w:after="40"/>
              <w:jc w:val="both"/>
            </w:pPr>
            <w:r w:rsidRPr="00764766">
              <w:t>41-200</w:t>
            </w:r>
            <w:r w:rsidRPr="00490DC0">
              <w:t xml:space="preserve"> </w:t>
            </w:r>
            <w:r w:rsidRPr="00764766">
              <w:t>Sosnowiec</w:t>
            </w:r>
          </w:p>
        </w:tc>
        <w:tc>
          <w:tcPr>
            <w:tcW w:w="2835" w:type="dxa"/>
            <w:vAlign w:val="center"/>
          </w:tcPr>
          <w:p w14:paraId="14E60B15" w14:textId="77777777" w:rsidR="00764766" w:rsidRPr="00490DC0" w:rsidRDefault="00764766" w:rsidP="005B2AC9">
            <w:pPr>
              <w:spacing w:before="120" w:after="120"/>
              <w:jc w:val="both"/>
            </w:pPr>
            <w:r w:rsidRPr="00764766">
              <w:t>138 559.50 zł</w:t>
            </w:r>
          </w:p>
        </w:tc>
      </w:tr>
      <w:tr w:rsidR="00764766" w:rsidRPr="00493F8C" w14:paraId="12CF8C1A" w14:textId="77777777" w:rsidTr="005B2AC9">
        <w:tc>
          <w:tcPr>
            <w:tcW w:w="993" w:type="dxa"/>
            <w:vAlign w:val="center"/>
          </w:tcPr>
          <w:p w14:paraId="3C64C563" w14:textId="77777777" w:rsidR="00764766" w:rsidRPr="00490DC0" w:rsidRDefault="00764766" w:rsidP="005B2AC9">
            <w:pPr>
              <w:spacing w:before="120" w:after="120"/>
              <w:jc w:val="center"/>
            </w:pPr>
            <w:r w:rsidRPr="00764766">
              <w:t>4</w:t>
            </w:r>
          </w:p>
        </w:tc>
        <w:tc>
          <w:tcPr>
            <w:tcW w:w="5244" w:type="dxa"/>
          </w:tcPr>
          <w:p w14:paraId="7E0ADE79" w14:textId="77777777" w:rsidR="00764766" w:rsidRDefault="001705ED" w:rsidP="005B2AC9">
            <w:pPr>
              <w:spacing w:after="40"/>
              <w:jc w:val="both"/>
            </w:pPr>
            <w:r>
              <w:t>LMR Marketing s.c.</w:t>
            </w:r>
          </w:p>
          <w:p w14:paraId="1768892D" w14:textId="77777777" w:rsidR="001705ED" w:rsidRDefault="001705ED" w:rsidP="005B2AC9">
            <w:pPr>
              <w:spacing w:after="40"/>
              <w:jc w:val="both"/>
            </w:pPr>
            <w:r>
              <w:t>Ul. Spokojna 20b</w:t>
            </w:r>
          </w:p>
          <w:p w14:paraId="65431F5B" w14:textId="7E00DC1D" w:rsidR="001705ED" w:rsidRPr="00490DC0" w:rsidRDefault="001705ED" w:rsidP="005B2AC9">
            <w:pPr>
              <w:spacing w:after="40"/>
              <w:jc w:val="both"/>
            </w:pPr>
            <w:r>
              <w:t>33-100 Tarnów</w:t>
            </w:r>
          </w:p>
        </w:tc>
        <w:tc>
          <w:tcPr>
            <w:tcW w:w="2835" w:type="dxa"/>
            <w:vAlign w:val="center"/>
          </w:tcPr>
          <w:p w14:paraId="5B16BFF9" w14:textId="77777777" w:rsidR="00764766" w:rsidRPr="00490DC0" w:rsidRDefault="00764766" w:rsidP="005B2AC9">
            <w:pPr>
              <w:spacing w:before="120" w:after="120"/>
              <w:jc w:val="both"/>
            </w:pPr>
            <w:r w:rsidRPr="00764766">
              <w:t>127 587.90 zł</w:t>
            </w:r>
          </w:p>
        </w:tc>
      </w:tr>
      <w:tr w:rsidR="00764766" w:rsidRPr="00493F8C" w14:paraId="6C159232" w14:textId="77777777" w:rsidTr="005B2AC9">
        <w:tc>
          <w:tcPr>
            <w:tcW w:w="993" w:type="dxa"/>
            <w:vAlign w:val="center"/>
          </w:tcPr>
          <w:p w14:paraId="3F3E705A" w14:textId="77777777" w:rsidR="00764766" w:rsidRPr="00490DC0" w:rsidRDefault="00764766" w:rsidP="005B2AC9">
            <w:pPr>
              <w:spacing w:before="120" w:after="120"/>
              <w:jc w:val="center"/>
            </w:pPr>
            <w:r w:rsidRPr="00764766">
              <w:t>5</w:t>
            </w:r>
          </w:p>
        </w:tc>
        <w:tc>
          <w:tcPr>
            <w:tcW w:w="5244" w:type="dxa"/>
          </w:tcPr>
          <w:p w14:paraId="5968FB4B" w14:textId="77777777" w:rsidR="00764766" w:rsidRPr="00490DC0" w:rsidRDefault="00764766" w:rsidP="005B2AC9">
            <w:pPr>
              <w:spacing w:before="40"/>
            </w:pPr>
            <w:r w:rsidRPr="00764766">
              <w:t>MERKURIUSZ S.C. R.S. KOSTRZEWA</w:t>
            </w:r>
          </w:p>
          <w:p w14:paraId="2B7D5AD8" w14:textId="77777777" w:rsidR="00764766" w:rsidRPr="00490DC0" w:rsidRDefault="00764766" w:rsidP="005B2AC9">
            <w:r w:rsidRPr="00764766">
              <w:t>SZPITALNA</w:t>
            </w:r>
            <w:r w:rsidRPr="00490DC0">
              <w:t xml:space="preserve"> </w:t>
            </w:r>
            <w:r w:rsidRPr="00764766">
              <w:t>25 B</w:t>
            </w:r>
            <w:r w:rsidRPr="00490DC0">
              <w:t xml:space="preserve"> </w:t>
            </w:r>
          </w:p>
          <w:p w14:paraId="0312C7D8" w14:textId="77777777" w:rsidR="00764766" w:rsidRPr="00490DC0" w:rsidRDefault="00764766" w:rsidP="005B2AC9">
            <w:pPr>
              <w:spacing w:after="40"/>
              <w:jc w:val="both"/>
            </w:pPr>
            <w:r w:rsidRPr="00764766">
              <w:t>33-100</w:t>
            </w:r>
            <w:r w:rsidRPr="00490DC0">
              <w:t xml:space="preserve"> </w:t>
            </w:r>
            <w:r w:rsidRPr="00764766">
              <w:t>TARNÓW</w:t>
            </w:r>
          </w:p>
        </w:tc>
        <w:tc>
          <w:tcPr>
            <w:tcW w:w="2835" w:type="dxa"/>
            <w:vAlign w:val="center"/>
          </w:tcPr>
          <w:p w14:paraId="028965DD" w14:textId="77777777" w:rsidR="00764766" w:rsidRPr="00490DC0" w:rsidRDefault="00764766" w:rsidP="005B2AC9">
            <w:pPr>
              <w:spacing w:before="120" w:after="120"/>
              <w:jc w:val="both"/>
            </w:pPr>
            <w:r w:rsidRPr="00764766">
              <w:t>152 292.45 zł</w:t>
            </w:r>
          </w:p>
        </w:tc>
      </w:tr>
    </w:tbl>
    <w:p w14:paraId="129680D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65C61" w14:textId="77777777" w:rsidR="00E45C82" w:rsidRDefault="00E45C82">
      <w:r>
        <w:separator/>
      </w:r>
    </w:p>
  </w:endnote>
  <w:endnote w:type="continuationSeparator" w:id="0">
    <w:p w14:paraId="5F61FA83" w14:textId="77777777" w:rsidR="00E45C82" w:rsidRDefault="00E45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B48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E911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57D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C9E7F4">
        <v:line id="_x0000_s1025" style="position:absolute;left:0;text-align:left;z-index:251657728" from="-3.85pt,8.7pt" to="455.15pt,8.7pt"/>
      </w:pict>
    </w:r>
  </w:p>
  <w:p w14:paraId="1CCA71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257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7EF2D6" w14:textId="77777777" w:rsidR="009F189D" w:rsidRDefault="009F189D">
    <w:pPr>
      <w:pStyle w:val="Stopka"/>
      <w:tabs>
        <w:tab w:val="clear" w:pos="4536"/>
      </w:tabs>
      <w:jc w:val="center"/>
    </w:pPr>
  </w:p>
  <w:p w14:paraId="1936EA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A2190" w14:textId="77777777" w:rsidR="00E45C82" w:rsidRDefault="00E45C82">
      <w:r>
        <w:separator/>
      </w:r>
    </w:p>
  </w:footnote>
  <w:footnote w:type="continuationSeparator" w:id="0">
    <w:p w14:paraId="0B37E832" w14:textId="77777777" w:rsidR="00E45C82" w:rsidRDefault="00E45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2B16D" w14:textId="77777777" w:rsidR="00764766" w:rsidRDefault="00764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1001" w14:textId="77777777" w:rsidR="00764766" w:rsidRDefault="007647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F6648" w14:textId="77777777" w:rsidR="00764766" w:rsidRDefault="007647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C8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05ED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4766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45C8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22D7F"/>
  <w15:chartTrackingRefBased/>
  <w15:docId w15:val="{A1EA58A8-F894-4F8E-8903-071ABFFD0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1009</Characters>
  <Application>Microsoft Office Word</Application>
  <DocSecurity>0</DocSecurity>
  <Lines>53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2026-01-08T13:52:00Z</cp:lastPrinted>
  <dcterms:created xsi:type="dcterms:W3CDTF">2026-01-08T13:52:00Z</dcterms:created>
  <dcterms:modified xsi:type="dcterms:W3CDTF">2026-01-08T13:52:00Z</dcterms:modified>
</cp:coreProperties>
</file>