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4305F" w14:textId="77777777" w:rsidR="00D665F5" w:rsidRDefault="00CC4D85" w:rsidP="00D665F5">
      <w:pPr>
        <w:spacing w:after="240"/>
        <w:jc w:val="right"/>
        <w:rPr>
          <w:sz w:val="22"/>
          <w:szCs w:val="22"/>
        </w:rPr>
      </w:pPr>
      <w:r w:rsidRPr="00CC4D8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4D85">
        <w:rPr>
          <w:sz w:val="22"/>
          <w:szCs w:val="22"/>
        </w:rPr>
        <w:t>2026-01-08</w:t>
      </w:r>
    </w:p>
    <w:p w14:paraId="660067C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9A3122" w14:textId="77777777" w:rsidR="00CC4D85" w:rsidRPr="00CC4D85" w:rsidRDefault="00CC4D85" w:rsidP="00577BC6">
      <w:pPr>
        <w:spacing w:after="40"/>
        <w:rPr>
          <w:b/>
          <w:bCs/>
          <w:sz w:val="22"/>
          <w:szCs w:val="22"/>
        </w:rPr>
      </w:pPr>
      <w:r w:rsidRPr="00CC4D85">
        <w:rPr>
          <w:b/>
          <w:bCs/>
          <w:sz w:val="22"/>
          <w:szCs w:val="22"/>
        </w:rPr>
        <w:t>Akademia Górniczo - Hutnicza</w:t>
      </w:r>
    </w:p>
    <w:p w14:paraId="0E5BB827" w14:textId="77777777" w:rsidR="00CC4D85" w:rsidRPr="00CC4D85" w:rsidRDefault="00CC4D85" w:rsidP="00577BC6">
      <w:pPr>
        <w:spacing w:after="40"/>
        <w:rPr>
          <w:b/>
          <w:bCs/>
          <w:sz w:val="22"/>
          <w:szCs w:val="22"/>
        </w:rPr>
      </w:pPr>
      <w:r w:rsidRPr="00CC4D85">
        <w:rPr>
          <w:b/>
          <w:bCs/>
          <w:sz w:val="22"/>
          <w:szCs w:val="22"/>
        </w:rPr>
        <w:t>im. Stanisława Staszica w Krakowie</w:t>
      </w:r>
    </w:p>
    <w:p w14:paraId="6FB458A0" w14:textId="77777777" w:rsidR="00D665F5" w:rsidRPr="00D91931" w:rsidRDefault="00CC4D85" w:rsidP="00577BC6">
      <w:pPr>
        <w:spacing w:after="40"/>
        <w:rPr>
          <w:b/>
          <w:bCs/>
          <w:sz w:val="22"/>
          <w:szCs w:val="22"/>
        </w:rPr>
      </w:pPr>
      <w:r w:rsidRPr="00CC4D85">
        <w:rPr>
          <w:b/>
          <w:bCs/>
          <w:sz w:val="22"/>
          <w:szCs w:val="22"/>
        </w:rPr>
        <w:t>Dział Zamówień Publicznych</w:t>
      </w:r>
    </w:p>
    <w:p w14:paraId="74B8F59F" w14:textId="77777777" w:rsidR="00D665F5" w:rsidRPr="00BD5546" w:rsidRDefault="00CC4D85" w:rsidP="00D665F5">
      <w:pPr>
        <w:rPr>
          <w:sz w:val="22"/>
          <w:szCs w:val="22"/>
        </w:rPr>
      </w:pPr>
      <w:r w:rsidRPr="00CC4D8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4D85">
        <w:rPr>
          <w:sz w:val="22"/>
          <w:szCs w:val="22"/>
        </w:rPr>
        <w:t>30</w:t>
      </w:r>
    </w:p>
    <w:p w14:paraId="76B3CC92" w14:textId="77777777" w:rsidR="00D665F5" w:rsidRPr="00BD5546" w:rsidRDefault="00CC4D85" w:rsidP="00D665F5">
      <w:pPr>
        <w:rPr>
          <w:sz w:val="22"/>
          <w:szCs w:val="22"/>
        </w:rPr>
      </w:pPr>
      <w:r w:rsidRPr="00CC4D8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4D85">
        <w:rPr>
          <w:sz w:val="22"/>
          <w:szCs w:val="22"/>
        </w:rPr>
        <w:t>Kraków</w:t>
      </w:r>
    </w:p>
    <w:p w14:paraId="6ABBE7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4D85" w:rsidRPr="00CC4D85">
        <w:rPr>
          <w:b/>
          <w:sz w:val="22"/>
          <w:szCs w:val="22"/>
        </w:rPr>
        <w:t>KC-DE-zp.272-753/25</w:t>
      </w:r>
      <w:r w:rsidR="00A80738">
        <w:rPr>
          <w:sz w:val="24"/>
        </w:rPr>
        <w:tab/>
        <w:t xml:space="preserve"> </w:t>
      </w:r>
    </w:p>
    <w:p w14:paraId="45BEAA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C8F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690E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F63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B18D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883A5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4D85" w:rsidRPr="00CC4D8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132FF7C" w14:textId="77777777" w:rsidR="00A80738" w:rsidRPr="00577BC6" w:rsidRDefault="00CC4D8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4D85">
        <w:rPr>
          <w:b/>
          <w:sz w:val="22"/>
          <w:szCs w:val="22"/>
        </w:rPr>
        <w:t>Zabudowa 2 aneksów kuchennych wraz z agd, 2 szaf ubraniowych, 1 szafy gospodarczej do mieszkania nr 7a i 7b przy ul. Gramatyka 7 w Krakowie - KC-DE-zp.272-753/25</w:t>
      </w:r>
    </w:p>
    <w:p w14:paraId="7C8016C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F5DAB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4D85" w:rsidRPr="00CC4D85">
        <w:rPr>
          <w:sz w:val="22"/>
          <w:szCs w:val="22"/>
        </w:rPr>
        <w:t>08/01/2026</w:t>
      </w:r>
      <w:r w:rsidR="00FF4AB1" w:rsidRPr="00577BC6">
        <w:rPr>
          <w:sz w:val="22"/>
          <w:szCs w:val="22"/>
        </w:rPr>
        <w:t xml:space="preserve"> o godz. </w:t>
      </w:r>
      <w:r w:rsidR="00CC4D85" w:rsidRPr="00CC4D8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A24505" w14:textId="77777777" w:rsidTr="003F57CD">
        <w:tc>
          <w:tcPr>
            <w:tcW w:w="993" w:type="dxa"/>
            <w:vAlign w:val="center"/>
          </w:tcPr>
          <w:p w14:paraId="6AD512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B232A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F1257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4D85" w:rsidRPr="00493F8C" w14:paraId="2E461E1B" w14:textId="77777777" w:rsidTr="00CC173D">
        <w:tc>
          <w:tcPr>
            <w:tcW w:w="993" w:type="dxa"/>
            <w:vAlign w:val="center"/>
          </w:tcPr>
          <w:p w14:paraId="353EAC9B" w14:textId="77777777" w:rsidR="00CC4D85" w:rsidRPr="00490DC0" w:rsidRDefault="00CC4D85" w:rsidP="00CC173D">
            <w:pPr>
              <w:spacing w:before="120" w:after="120"/>
              <w:jc w:val="center"/>
            </w:pPr>
            <w:r w:rsidRPr="00CC4D85">
              <w:t>1</w:t>
            </w:r>
          </w:p>
        </w:tc>
        <w:tc>
          <w:tcPr>
            <w:tcW w:w="5244" w:type="dxa"/>
          </w:tcPr>
          <w:p w14:paraId="40707D57" w14:textId="77777777" w:rsidR="00CC4D85" w:rsidRPr="00490DC0" w:rsidRDefault="00CC4D85" w:rsidP="00CC173D">
            <w:pPr>
              <w:spacing w:before="40"/>
            </w:pPr>
            <w:r w:rsidRPr="00CC4D85">
              <w:t>KAL-SPORT Wyposażenie Obiektów Elżbieta Pięta</w:t>
            </w:r>
          </w:p>
          <w:p w14:paraId="368553F0" w14:textId="77777777" w:rsidR="00CC4D85" w:rsidRPr="00490DC0" w:rsidRDefault="00CC4D85" w:rsidP="00CC173D">
            <w:r w:rsidRPr="00CC4D85">
              <w:t>ul. Śniadeckich</w:t>
            </w:r>
            <w:r w:rsidRPr="00490DC0">
              <w:t xml:space="preserve"> </w:t>
            </w:r>
            <w:r w:rsidRPr="00CC4D85">
              <w:t>27</w:t>
            </w:r>
            <w:r w:rsidRPr="00490DC0">
              <w:t xml:space="preserve"> </w:t>
            </w:r>
          </w:p>
          <w:p w14:paraId="33F1F628" w14:textId="77777777" w:rsidR="00CC4D85" w:rsidRPr="00490DC0" w:rsidRDefault="00CC4D85" w:rsidP="00CC173D">
            <w:pPr>
              <w:spacing w:after="40"/>
              <w:jc w:val="both"/>
            </w:pPr>
            <w:r w:rsidRPr="00CC4D85">
              <w:t>35-006</w:t>
            </w:r>
            <w:r w:rsidRPr="00490DC0">
              <w:t xml:space="preserve"> </w:t>
            </w:r>
            <w:r w:rsidRPr="00CC4D85">
              <w:t>Rzeszów</w:t>
            </w:r>
          </w:p>
        </w:tc>
        <w:tc>
          <w:tcPr>
            <w:tcW w:w="2835" w:type="dxa"/>
            <w:vAlign w:val="center"/>
          </w:tcPr>
          <w:p w14:paraId="647D1972" w14:textId="77777777" w:rsidR="00CC4D85" w:rsidRPr="00490DC0" w:rsidRDefault="00CC4D85" w:rsidP="00CC173D">
            <w:pPr>
              <w:spacing w:before="120" w:after="120"/>
              <w:jc w:val="both"/>
            </w:pPr>
            <w:r w:rsidRPr="00CC4D85">
              <w:t>89 052.00 zł</w:t>
            </w:r>
          </w:p>
        </w:tc>
      </w:tr>
      <w:tr w:rsidR="00CC4D85" w:rsidRPr="00493F8C" w14:paraId="74DA37E1" w14:textId="77777777" w:rsidTr="00CC173D">
        <w:tc>
          <w:tcPr>
            <w:tcW w:w="993" w:type="dxa"/>
            <w:vAlign w:val="center"/>
          </w:tcPr>
          <w:p w14:paraId="52FDB6AB" w14:textId="77777777" w:rsidR="00CC4D85" w:rsidRPr="00490DC0" w:rsidRDefault="00CC4D85" w:rsidP="00CC173D">
            <w:pPr>
              <w:spacing w:before="120" w:after="120"/>
              <w:jc w:val="center"/>
            </w:pPr>
            <w:r w:rsidRPr="00CC4D85">
              <w:t>2</w:t>
            </w:r>
          </w:p>
        </w:tc>
        <w:tc>
          <w:tcPr>
            <w:tcW w:w="5244" w:type="dxa"/>
          </w:tcPr>
          <w:p w14:paraId="6A55952F" w14:textId="77777777" w:rsidR="00CC4D85" w:rsidRPr="00490DC0" w:rsidRDefault="00CC4D85" w:rsidP="00CC173D">
            <w:pPr>
              <w:spacing w:before="40"/>
            </w:pPr>
            <w:r w:rsidRPr="00CC4D85">
              <w:t>ALTARE SPÓŁKA Z OGRANICZONĄ ODPOWIEDZIALNOŚCIĄ</w:t>
            </w:r>
          </w:p>
          <w:p w14:paraId="70492ED2" w14:textId="77777777" w:rsidR="00CC4D85" w:rsidRPr="00490DC0" w:rsidRDefault="00CC4D85" w:rsidP="00CC173D">
            <w:r w:rsidRPr="00CC4D85">
              <w:t>Warszawska</w:t>
            </w:r>
            <w:r w:rsidRPr="00490DC0">
              <w:t xml:space="preserve"> </w:t>
            </w:r>
            <w:r w:rsidRPr="00CC4D85">
              <w:t>151</w:t>
            </w:r>
            <w:r w:rsidRPr="00490DC0">
              <w:t xml:space="preserve"> </w:t>
            </w:r>
          </w:p>
          <w:p w14:paraId="42962D11" w14:textId="77777777" w:rsidR="00CC4D85" w:rsidRPr="00490DC0" w:rsidRDefault="00CC4D85" w:rsidP="00CC173D">
            <w:pPr>
              <w:spacing w:after="40"/>
              <w:jc w:val="both"/>
            </w:pPr>
            <w:r w:rsidRPr="00CC4D85">
              <w:t>25-547</w:t>
            </w:r>
            <w:r w:rsidRPr="00490DC0">
              <w:t xml:space="preserve"> </w:t>
            </w:r>
            <w:r w:rsidRPr="00CC4D85">
              <w:t>Kielce</w:t>
            </w:r>
          </w:p>
        </w:tc>
        <w:tc>
          <w:tcPr>
            <w:tcW w:w="2835" w:type="dxa"/>
            <w:vAlign w:val="center"/>
          </w:tcPr>
          <w:p w14:paraId="164BCBE8" w14:textId="77777777" w:rsidR="00CC4D85" w:rsidRPr="00490DC0" w:rsidRDefault="00CC4D85" w:rsidP="00CC173D">
            <w:pPr>
              <w:spacing w:before="120" w:after="120"/>
              <w:jc w:val="both"/>
            </w:pPr>
            <w:r w:rsidRPr="00CC4D85">
              <w:t>93 413.26 zł</w:t>
            </w:r>
          </w:p>
        </w:tc>
      </w:tr>
      <w:tr w:rsidR="00CC4D85" w:rsidRPr="00493F8C" w14:paraId="2C8E6B15" w14:textId="77777777" w:rsidTr="00CC173D">
        <w:tc>
          <w:tcPr>
            <w:tcW w:w="993" w:type="dxa"/>
            <w:vAlign w:val="center"/>
          </w:tcPr>
          <w:p w14:paraId="729EA035" w14:textId="77777777" w:rsidR="00CC4D85" w:rsidRPr="00490DC0" w:rsidRDefault="00CC4D85" w:rsidP="00CC173D">
            <w:pPr>
              <w:spacing w:before="120" w:after="120"/>
              <w:jc w:val="center"/>
            </w:pPr>
            <w:r w:rsidRPr="00CC4D85">
              <w:t>3</w:t>
            </w:r>
          </w:p>
        </w:tc>
        <w:tc>
          <w:tcPr>
            <w:tcW w:w="5244" w:type="dxa"/>
          </w:tcPr>
          <w:p w14:paraId="4A74F9A1" w14:textId="77777777" w:rsidR="00CC4D85" w:rsidRPr="00490DC0" w:rsidRDefault="00CC4D85" w:rsidP="00CC173D">
            <w:pPr>
              <w:spacing w:before="40"/>
            </w:pPr>
            <w:r w:rsidRPr="00CC4D85">
              <w:t>BNR POLSKA</w:t>
            </w:r>
          </w:p>
          <w:p w14:paraId="04997061" w14:textId="77777777" w:rsidR="00CC4D85" w:rsidRPr="00490DC0" w:rsidRDefault="00CC4D85" w:rsidP="00CC173D">
            <w:r w:rsidRPr="00CC4D85">
              <w:t>Damroki</w:t>
            </w:r>
            <w:r w:rsidRPr="00490DC0">
              <w:t xml:space="preserve"> </w:t>
            </w:r>
            <w:r w:rsidRPr="00CC4D85">
              <w:t>1B/10</w:t>
            </w:r>
            <w:r w:rsidRPr="00490DC0">
              <w:t xml:space="preserve"> </w:t>
            </w:r>
          </w:p>
          <w:p w14:paraId="0D78F961" w14:textId="77777777" w:rsidR="00CC4D85" w:rsidRPr="00490DC0" w:rsidRDefault="00CC4D85" w:rsidP="00CC173D">
            <w:pPr>
              <w:spacing w:after="40"/>
              <w:jc w:val="both"/>
            </w:pPr>
            <w:r w:rsidRPr="00CC4D85">
              <w:t>801-77</w:t>
            </w:r>
            <w:r w:rsidRPr="00490DC0">
              <w:t xml:space="preserve"> </w:t>
            </w:r>
            <w:r w:rsidRPr="00CC4D85">
              <w:t>Gdańsk</w:t>
            </w:r>
          </w:p>
        </w:tc>
        <w:tc>
          <w:tcPr>
            <w:tcW w:w="2835" w:type="dxa"/>
            <w:vAlign w:val="center"/>
          </w:tcPr>
          <w:p w14:paraId="7503C44B" w14:textId="77777777" w:rsidR="00CC4D85" w:rsidRPr="00490DC0" w:rsidRDefault="00CC4D85" w:rsidP="00CC173D">
            <w:pPr>
              <w:spacing w:before="120" w:after="120"/>
              <w:jc w:val="both"/>
            </w:pPr>
            <w:r w:rsidRPr="00CC4D85">
              <w:t>66 420.00 zł</w:t>
            </w:r>
          </w:p>
        </w:tc>
      </w:tr>
      <w:tr w:rsidR="00CC4D85" w:rsidRPr="00493F8C" w14:paraId="1029E592" w14:textId="77777777" w:rsidTr="00CC173D">
        <w:tc>
          <w:tcPr>
            <w:tcW w:w="993" w:type="dxa"/>
            <w:vAlign w:val="center"/>
          </w:tcPr>
          <w:p w14:paraId="6EAEC597" w14:textId="77777777" w:rsidR="00CC4D85" w:rsidRPr="00490DC0" w:rsidRDefault="00CC4D85" w:rsidP="00CC173D">
            <w:pPr>
              <w:spacing w:before="120" w:after="120"/>
              <w:jc w:val="center"/>
            </w:pPr>
            <w:r w:rsidRPr="00CC4D85">
              <w:t>4</w:t>
            </w:r>
          </w:p>
        </w:tc>
        <w:tc>
          <w:tcPr>
            <w:tcW w:w="5244" w:type="dxa"/>
          </w:tcPr>
          <w:p w14:paraId="41DF1E34" w14:textId="77777777" w:rsidR="00CC4D85" w:rsidRPr="00490DC0" w:rsidRDefault="00CC4D85" w:rsidP="00CC173D">
            <w:pPr>
              <w:spacing w:before="40"/>
            </w:pPr>
            <w:r w:rsidRPr="00CC4D85">
              <w:t>WAM Wojciech Smolak</w:t>
            </w:r>
          </w:p>
          <w:p w14:paraId="27967D8B" w14:textId="77777777" w:rsidR="00CC4D85" w:rsidRPr="00490DC0" w:rsidRDefault="00CC4D85" w:rsidP="00CC173D">
            <w:r w:rsidRPr="00CC4D85">
              <w:t>Świlcza</w:t>
            </w:r>
            <w:r w:rsidRPr="00490DC0">
              <w:t xml:space="preserve"> </w:t>
            </w:r>
            <w:r w:rsidRPr="00CC4D85">
              <w:t>147K</w:t>
            </w:r>
            <w:r w:rsidRPr="00490DC0">
              <w:t xml:space="preserve"> </w:t>
            </w:r>
          </w:p>
          <w:p w14:paraId="535B105E" w14:textId="77777777" w:rsidR="00CC4D85" w:rsidRPr="00490DC0" w:rsidRDefault="00CC4D85" w:rsidP="00CC173D">
            <w:pPr>
              <w:spacing w:after="40"/>
              <w:jc w:val="both"/>
            </w:pPr>
            <w:r w:rsidRPr="00CC4D85">
              <w:t>36-072</w:t>
            </w:r>
            <w:r w:rsidRPr="00490DC0">
              <w:t xml:space="preserve"> </w:t>
            </w:r>
            <w:r w:rsidRPr="00CC4D85">
              <w:t>Świlcza</w:t>
            </w:r>
          </w:p>
        </w:tc>
        <w:tc>
          <w:tcPr>
            <w:tcW w:w="2835" w:type="dxa"/>
            <w:vAlign w:val="center"/>
          </w:tcPr>
          <w:p w14:paraId="678FBBF0" w14:textId="77777777" w:rsidR="00CC4D85" w:rsidRPr="00490DC0" w:rsidRDefault="00CC4D85" w:rsidP="00CC173D">
            <w:pPr>
              <w:spacing w:before="120" w:after="120"/>
              <w:jc w:val="both"/>
            </w:pPr>
            <w:r w:rsidRPr="00CC4D85">
              <w:t>78 157.89 zł</w:t>
            </w:r>
          </w:p>
        </w:tc>
      </w:tr>
      <w:tr w:rsidR="00CC4D85" w:rsidRPr="00493F8C" w14:paraId="632B864F" w14:textId="77777777" w:rsidTr="00CC173D">
        <w:tc>
          <w:tcPr>
            <w:tcW w:w="993" w:type="dxa"/>
            <w:vAlign w:val="center"/>
          </w:tcPr>
          <w:p w14:paraId="3258BD6C" w14:textId="77777777" w:rsidR="00CC4D85" w:rsidRPr="00490DC0" w:rsidRDefault="00CC4D85" w:rsidP="00CC173D">
            <w:pPr>
              <w:spacing w:before="120" w:after="120"/>
              <w:jc w:val="center"/>
            </w:pPr>
            <w:r w:rsidRPr="00CC4D85">
              <w:t>5</w:t>
            </w:r>
          </w:p>
        </w:tc>
        <w:tc>
          <w:tcPr>
            <w:tcW w:w="5244" w:type="dxa"/>
          </w:tcPr>
          <w:p w14:paraId="1167B898" w14:textId="77777777" w:rsidR="00CC4D85" w:rsidRPr="00490DC0" w:rsidRDefault="00CC4D85" w:rsidP="00CC173D">
            <w:pPr>
              <w:spacing w:before="40"/>
            </w:pPr>
            <w:r w:rsidRPr="00CC4D85">
              <w:t>Piasecki Andrzej</w:t>
            </w:r>
          </w:p>
          <w:p w14:paraId="53216952" w14:textId="77777777" w:rsidR="00CC4D85" w:rsidRPr="00490DC0" w:rsidRDefault="00CC4D85" w:rsidP="00CC173D">
            <w:r w:rsidRPr="00CC4D85">
              <w:t>ul. Migdałowa 8</w:t>
            </w:r>
            <w:r w:rsidRPr="00490DC0">
              <w:t xml:space="preserve"> </w:t>
            </w:r>
            <w:r w:rsidRPr="00CC4D85">
              <w:t>8</w:t>
            </w:r>
            <w:r w:rsidRPr="00490DC0">
              <w:t xml:space="preserve"> </w:t>
            </w:r>
          </w:p>
          <w:p w14:paraId="43D26148" w14:textId="77777777" w:rsidR="00CC4D85" w:rsidRPr="00490DC0" w:rsidRDefault="00CC4D85" w:rsidP="00CC173D">
            <w:pPr>
              <w:spacing w:after="40"/>
              <w:jc w:val="both"/>
            </w:pPr>
            <w:r w:rsidRPr="00CC4D85">
              <w:t>62-081</w:t>
            </w:r>
            <w:r w:rsidRPr="00490DC0">
              <w:t xml:space="preserve"> </w:t>
            </w:r>
            <w:r w:rsidRPr="00CC4D85">
              <w:t>Chyby</w:t>
            </w:r>
          </w:p>
        </w:tc>
        <w:tc>
          <w:tcPr>
            <w:tcW w:w="2835" w:type="dxa"/>
            <w:vAlign w:val="center"/>
          </w:tcPr>
          <w:p w14:paraId="78EACF9C" w14:textId="77777777" w:rsidR="00CC4D85" w:rsidRPr="00490DC0" w:rsidRDefault="00CC4D85" w:rsidP="00CC173D">
            <w:pPr>
              <w:spacing w:before="120" w:after="120"/>
              <w:jc w:val="both"/>
            </w:pPr>
            <w:r w:rsidRPr="00CC4D85">
              <w:t>88 630.11 zł</w:t>
            </w:r>
          </w:p>
        </w:tc>
      </w:tr>
    </w:tbl>
    <w:p w14:paraId="17CC819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D4389" w14:textId="77777777" w:rsidR="001B56DF" w:rsidRDefault="001B56DF">
      <w:r>
        <w:separator/>
      </w:r>
    </w:p>
  </w:endnote>
  <w:endnote w:type="continuationSeparator" w:id="0">
    <w:p w14:paraId="5F8EB14F" w14:textId="77777777" w:rsidR="001B56DF" w:rsidRDefault="001B5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E1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3508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43D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552CFD">
        <v:line id="_x0000_s1025" style="position:absolute;left:0;text-align:left;z-index:251657728" from="-3.85pt,8.7pt" to="455.15pt,8.7pt"/>
      </w:pict>
    </w:r>
  </w:p>
  <w:p w14:paraId="274F29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B11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79055" w14:textId="77777777" w:rsidR="009F189D" w:rsidRDefault="009F189D">
    <w:pPr>
      <w:pStyle w:val="Stopka"/>
      <w:tabs>
        <w:tab w:val="clear" w:pos="4536"/>
      </w:tabs>
      <w:jc w:val="center"/>
    </w:pPr>
  </w:p>
  <w:p w14:paraId="2EE8E6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0920" w14:textId="77777777" w:rsidR="001B56DF" w:rsidRDefault="001B56DF">
      <w:r>
        <w:separator/>
      </w:r>
    </w:p>
  </w:footnote>
  <w:footnote w:type="continuationSeparator" w:id="0">
    <w:p w14:paraId="02CED45C" w14:textId="77777777" w:rsidR="001B56DF" w:rsidRDefault="001B5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8E012" w14:textId="77777777" w:rsidR="00CC4D85" w:rsidRDefault="00CC4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EBD89" w14:textId="77777777" w:rsidR="00CC4D85" w:rsidRDefault="00CC4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AF034" w14:textId="77777777" w:rsidR="00CC4D85" w:rsidRDefault="00CC4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6D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56DF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3424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4D85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BB095B"/>
  <w15:chartTrackingRefBased/>
  <w15:docId w15:val="{D3DB2EA5-40C9-49A6-AD5E-C066E48D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1058</Characters>
  <Application>Microsoft Office Word</Application>
  <DocSecurity>0</DocSecurity>
  <Lines>50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2026-01-08T12:41:00Z</dcterms:created>
  <dcterms:modified xsi:type="dcterms:W3CDTF">2026-01-08T12:43:00Z</dcterms:modified>
</cp:coreProperties>
</file>