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C3C43" w14:textId="683C3833" w:rsidR="005103B9" w:rsidRPr="006C764F" w:rsidRDefault="006676AE" w:rsidP="006C764F">
      <w:pPr>
        <w:pStyle w:val="Nagwek4"/>
        <w:rPr>
          <w:bCs/>
          <w:i w:val="0"/>
          <w:sz w:val="20"/>
        </w:rPr>
      </w:pPr>
      <w:r w:rsidRPr="006C764F">
        <w:rPr>
          <w:bCs/>
          <w:i w:val="0"/>
          <w:sz w:val="20"/>
        </w:rPr>
        <w:t xml:space="preserve">Załącznik nr </w:t>
      </w:r>
      <w:r w:rsidR="006C764F" w:rsidRPr="006C764F">
        <w:rPr>
          <w:bCs/>
          <w:i w:val="0"/>
          <w:sz w:val="20"/>
        </w:rPr>
        <w:t>3</w:t>
      </w:r>
      <w:r w:rsidR="00B36ABD" w:rsidRPr="006C764F">
        <w:rPr>
          <w:bCs/>
          <w:i w:val="0"/>
          <w:sz w:val="20"/>
        </w:rPr>
        <w:t xml:space="preserve"> do SWZ</w:t>
      </w:r>
    </w:p>
    <w:p w14:paraId="70B0C934" w14:textId="77777777" w:rsidR="00C4103F" w:rsidRPr="006C764F" w:rsidRDefault="007118F0" w:rsidP="006C764F">
      <w:pPr>
        <w:spacing w:after="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6C764F">
        <w:rPr>
          <w:rFonts w:ascii="Times New Roman" w:hAnsi="Times New Roman"/>
          <w:b/>
          <w:sz w:val="20"/>
          <w:szCs w:val="20"/>
        </w:rPr>
        <w:t>Zamawiający</w:t>
      </w:r>
      <w:r w:rsidR="007936D6" w:rsidRPr="006C764F">
        <w:rPr>
          <w:rFonts w:ascii="Times New Roman" w:hAnsi="Times New Roman"/>
          <w:b/>
          <w:sz w:val="20"/>
          <w:szCs w:val="20"/>
        </w:rPr>
        <w:t>:</w:t>
      </w:r>
    </w:p>
    <w:p w14:paraId="4923BB43" w14:textId="77777777" w:rsidR="006676AE" w:rsidRPr="006C764F" w:rsidRDefault="0013007A" w:rsidP="006C764F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C764F">
        <w:rPr>
          <w:sz w:val="20"/>
          <w:szCs w:val="20"/>
        </w:rPr>
        <w:t>GMINA NIEPOŁOMICE</w:t>
      </w:r>
    </w:p>
    <w:p w14:paraId="7AD3DE6A" w14:textId="77777777" w:rsidR="006676AE" w:rsidRPr="006C764F" w:rsidRDefault="0013007A" w:rsidP="006C764F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C764F">
        <w:rPr>
          <w:sz w:val="20"/>
          <w:szCs w:val="20"/>
        </w:rPr>
        <w:t>Pl. Zwycięstwa</w:t>
      </w:r>
      <w:r w:rsidR="006676AE" w:rsidRPr="006C764F">
        <w:rPr>
          <w:sz w:val="20"/>
          <w:szCs w:val="20"/>
        </w:rPr>
        <w:t xml:space="preserve"> </w:t>
      </w:r>
      <w:r w:rsidRPr="006C764F">
        <w:rPr>
          <w:sz w:val="20"/>
          <w:szCs w:val="20"/>
        </w:rPr>
        <w:t>13</w:t>
      </w:r>
      <w:r w:rsidR="006676AE" w:rsidRPr="006C764F">
        <w:rPr>
          <w:sz w:val="20"/>
          <w:szCs w:val="20"/>
        </w:rPr>
        <w:t xml:space="preserve"> </w:t>
      </w:r>
    </w:p>
    <w:p w14:paraId="50396A9A" w14:textId="6944D8D6" w:rsidR="002578E4" w:rsidRPr="006C764F" w:rsidRDefault="0013007A" w:rsidP="006C764F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C764F">
        <w:rPr>
          <w:sz w:val="20"/>
          <w:szCs w:val="20"/>
        </w:rPr>
        <w:t>32-005</w:t>
      </w:r>
      <w:r w:rsidR="006676AE" w:rsidRPr="006C764F">
        <w:rPr>
          <w:sz w:val="20"/>
          <w:szCs w:val="20"/>
        </w:rPr>
        <w:t xml:space="preserve"> </w:t>
      </w:r>
      <w:r w:rsidRPr="006C764F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C764F" w14:paraId="23339173" w14:textId="77777777" w:rsidTr="0018769E">
        <w:tc>
          <w:tcPr>
            <w:tcW w:w="2800" w:type="dxa"/>
          </w:tcPr>
          <w:p w14:paraId="45BB728F" w14:textId="77777777" w:rsidR="002578E4" w:rsidRPr="006C764F" w:rsidRDefault="002578E4" w:rsidP="006C764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6C764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3269EE8" w14:textId="77777777" w:rsidR="002578E4" w:rsidRPr="006C764F" w:rsidRDefault="002578E4" w:rsidP="006C76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BAB04A5" w14:textId="77777777" w:rsidR="002578E4" w:rsidRPr="006C764F" w:rsidRDefault="002578E4" w:rsidP="006C76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DE0A08" w14:textId="77777777" w:rsidR="002578E4" w:rsidRPr="006C764F" w:rsidRDefault="002578E4" w:rsidP="006C764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6C76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6C764F" w14:paraId="192ACF6A" w14:textId="77777777" w:rsidTr="0018769E">
        <w:tc>
          <w:tcPr>
            <w:tcW w:w="2800" w:type="dxa"/>
          </w:tcPr>
          <w:p w14:paraId="0C5FB9A1" w14:textId="77777777" w:rsidR="002578E4" w:rsidRPr="006C764F" w:rsidRDefault="002578E4" w:rsidP="006C764F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F610897" w14:textId="77777777" w:rsidR="002578E4" w:rsidRPr="006C764F" w:rsidRDefault="002578E4" w:rsidP="006C76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8935E0C" w14:textId="77777777" w:rsidR="002578E4" w:rsidRPr="006C764F" w:rsidRDefault="002578E4" w:rsidP="006C76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8BE05B" w14:textId="77777777" w:rsidR="002578E4" w:rsidRPr="006C764F" w:rsidRDefault="002578E4" w:rsidP="006C764F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6C764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A63CC82" w14:textId="77777777" w:rsidR="002578E4" w:rsidRPr="006C764F" w:rsidRDefault="002578E4" w:rsidP="006C764F">
      <w:pPr>
        <w:spacing w:after="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007A" w:rsidRPr="006C764F" w14:paraId="0EAEF964" w14:textId="77777777" w:rsidTr="007F2B36">
        <w:tc>
          <w:tcPr>
            <w:tcW w:w="9104" w:type="dxa"/>
            <w:shd w:val="clear" w:color="auto" w:fill="D9D9D9"/>
          </w:tcPr>
          <w:p w14:paraId="01A95725" w14:textId="77777777" w:rsidR="0013007A" w:rsidRPr="006C764F" w:rsidRDefault="0013007A" w:rsidP="006C764F">
            <w:pPr>
              <w:spacing w:before="240" w:after="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880D798" w14:textId="77777777" w:rsidR="0013007A" w:rsidRPr="006C764F" w:rsidRDefault="0013007A" w:rsidP="006C764F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6C764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6C764F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6C764F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6C764F">
              <w:rPr>
                <w:rFonts w:ascii="Times New Roman" w:hAnsi="Times New Roman"/>
                <w:sz w:val="20"/>
                <w:szCs w:val="20"/>
              </w:rPr>
              <w:t xml:space="preserve">. zm.) (dalej jako: ustawa </w:t>
            </w:r>
            <w:proofErr w:type="spellStart"/>
            <w:r w:rsidRPr="006C764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6C764F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61DBC20D" w14:textId="77777777" w:rsidR="0013007A" w:rsidRPr="006C764F" w:rsidRDefault="0013007A" w:rsidP="006C764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46B05E3D" w14:textId="77777777" w:rsidR="0013007A" w:rsidRPr="006C764F" w:rsidRDefault="0013007A" w:rsidP="006C764F">
            <w:pPr>
              <w:spacing w:before="40"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771C2B1D" w14:textId="77777777" w:rsidR="0013007A" w:rsidRPr="006C764F" w:rsidRDefault="0013007A" w:rsidP="006C764F">
            <w:pPr>
              <w:spacing w:after="0"/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69A21C8F" w14:textId="77777777" w:rsidR="00E50194" w:rsidRPr="006C764F" w:rsidRDefault="001F027E" w:rsidP="006C764F">
      <w:pPr>
        <w:spacing w:before="60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Na potrzeby postę</w:t>
      </w:r>
      <w:r w:rsidR="008D0487" w:rsidRPr="006C764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6C764F">
        <w:rPr>
          <w:rFonts w:ascii="Times New Roman" w:hAnsi="Times New Roman"/>
          <w:sz w:val="20"/>
          <w:szCs w:val="20"/>
        </w:rPr>
        <w:t>zamówienia publicznego</w:t>
      </w:r>
      <w:r w:rsidR="00E50194" w:rsidRPr="006C764F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C764F" w14:paraId="26186D52" w14:textId="77777777" w:rsidTr="0018769E">
        <w:tc>
          <w:tcPr>
            <w:tcW w:w="2269" w:type="dxa"/>
          </w:tcPr>
          <w:p w14:paraId="0B2E92BD" w14:textId="77777777" w:rsidR="002578E4" w:rsidRPr="006C764F" w:rsidRDefault="002578E4" w:rsidP="006C76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C76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4C008A5" w14:textId="77777777" w:rsidR="002578E4" w:rsidRPr="006C764F" w:rsidRDefault="0013007A" w:rsidP="006C76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Bankowa obsługa budżetu Miasta i Gminy Niepołomice</w:t>
            </w:r>
            <w:r w:rsidR="002578E4"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3007A" w:rsidRPr="006C764F" w14:paraId="1EAB6F60" w14:textId="77777777" w:rsidTr="007F2B36">
        <w:tc>
          <w:tcPr>
            <w:tcW w:w="2269" w:type="dxa"/>
          </w:tcPr>
          <w:p w14:paraId="1226B24B" w14:textId="77777777" w:rsidR="0013007A" w:rsidRPr="006C764F" w:rsidRDefault="0013007A" w:rsidP="006C76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C76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1929001" w14:textId="77777777" w:rsidR="0013007A" w:rsidRPr="006C764F" w:rsidRDefault="0013007A" w:rsidP="006C76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ZP.271.2.2026</w:t>
            </w:r>
          </w:p>
        </w:tc>
      </w:tr>
    </w:tbl>
    <w:p w14:paraId="31DC76D7" w14:textId="77777777" w:rsidR="002578E4" w:rsidRPr="006C764F" w:rsidRDefault="002578E4" w:rsidP="006C764F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1C7DC16" w14:textId="77777777" w:rsidR="00F90CD1" w:rsidRPr="006C764F" w:rsidRDefault="005434B3" w:rsidP="006C764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 xml:space="preserve">prowadzonego przez </w:t>
      </w:r>
      <w:r w:rsidR="0013007A" w:rsidRPr="006C764F">
        <w:rPr>
          <w:rFonts w:ascii="Times New Roman" w:hAnsi="Times New Roman"/>
          <w:b/>
          <w:sz w:val="20"/>
          <w:szCs w:val="20"/>
        </w:rPr>
        <w:t>GMINA NIEPOŁOMICE</w:t>
      </w:r>
      <w:r w:rsidRPr="006C764F">
        <w:rPr>
          <w:rFonts w:ascii="Times New Roman" w:hAnsi="Times New Roman"/>
          <w:b/>
          <w:sz w:val="20"/>
          <w:szCs w:val="20"/>
        </w:rPr>
        <w:t>,</w:t>
      </w:r>
      <w:r w:rsidR="002B2AD9" w:rsidRPr="006C764F">
        <w:rPr>
          <w:rFonts w:ascii="Times New Roman" w:hAnsi="Times New Roman"/>
          <w:sz w:val="20"/>
          <w:szCs w:val="20"/>
        </w:rPr>
        <w:t xml:space="preserve"> </w:t>
      </w:r>
      <w:r w:rsidR="00E65685" w:rsidRPr="006C764F">
        <w:rPr>
          <w:rFonts w:ascii="Times New Roman" w:hAnsi="Times New Roman"/>
          <w:sz w:val="20"/>
          <w:szCs w:val="20"/>
        </w:rPr>
        <w:t>oświa</w:t>
      </w:r>
      <w:r w:rsidR="00825A09" w:rsidRPr="006C764F">
        <w:rPr>
          <w:rFonts w:ascii="Times New Roman" w:hAnsi="Times New Roman"/>
          <w:sz w:val="20"/>
          <w:szCs w:val="20"/>
        </w:rPr>
        <w:t>dczam</w:t>
      </w:r>
      <w:r w:rsidR="00E65685" w:rsidRPr="006C764F">
        <w:rPr>
          <w:rFonts w:ascii="Times New Roman" w:hAnsi="Times New Roman"/>
          <w:sz w:val="20"/>
          <w:szCs w:val="20"/>
        </w:rPr>
        <w:t>,</w:t>
      </w:r>
      <w:r w:rsidR="002B2AD9" w:rsidRPr="006C764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C764F" w14:paraId="609FFEEE" w14:textId="77777777" w:rsidTr="00650D6C">
        <w:tc>
          <w:tcPr>
            <w:tcW w:w="9104" w:type="dxa"/>
            <w:shd w:val="clear" w:color="auto" w:fill="D9D9D9"/>
          </w:tcPr>
          <w:p w14:paraId="1B532ADC" w14:textId="77777777" w:rsidR="00E50194" w:rsidRPr="006C764F" w:rsidRDefault="00650D6C" w:rsidP="006C764F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503D576" w14:textId="77777777" w:rsidR="00C113BF" w:rsidRPr="006C764F" w:rsidRDefault="00C113BF" w:rsidP="006C764F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6C764F">
        <w:rPr>
          <w:rFonts w:ascii="Times New Roman" w:hAnsi="Times New Roman"/>
          <w:sz w:val="20"/>
          <w:szCs w:val="20"/>
        </w:rPr>
        <w:t xml:space="preserve">dstawie </w:t>
      </w:r>
      <w:r w:rsidR="002C4137" w:rsidRPr="006C764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6C764F">
        <w:rPr>
          <w:rFonts w:ascii="Times New Roman" w:hAnsi="Times New Roman"/>
          <w:sz w:val="20"/>
          <w:szCs w:val="20"/>
        </w:rPr>
        <w:t>108</w:t>
      </w:r>
      <w:r w:rsidR="002C4137" w:rsidRPr="006C764F">
        <w:rPr>
          <w:rFonts w:ascii="Times New Roman" w:hAnsi="Times New Roman"/>
          <w:sz w:val="20"/>
          <w:szCs w:val="20"/>
        </w:rPr>
        <w:t xml:space="preserve"> ust 1 </w:t>
      </w:r>
      <w:r w:rsidRPr="006C764F">
        <w:rPr>
          <w:rFonts w:ascii="Times New Roman" w:hAnsi="Times New Roman"/>
          <w:sz w:val="20"/>
          <w:szCs w:val="20"/>
        </w:rPr>
        <w:t>ustawy Pzp</w:t>
      </w:r>
      <w:r w:rsidR="00641874" w:rsidRPr="006C764F">
        <w:rPr>
          <w:rFonts w:ascii="Times New Roman" w:hAnsi="Times New Roman"/>
          <w:sz w:val="20"/>
          <w:szCs w:val="20"/>
        </w:rPr>
        <w:t>.</w:t>
      </w:r>
    </w:p>
    <w:p w14:paraId="5A30E530" w14:textId="77777777" w:rsidR="00023477" w:rsidRPr="006C764F" w:rsidRDefault="00992BD8" w:rsidP="006C764F">
      <w:pPr>
        <w:pStyle w:val="Akapitzlist"/>
        <w:spacing w:after="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0D5366F" w14:textId="67EB104D" w:rsidR="00992BD8" w:rsidRPr="006C764F" w:rsidRDefault="00992BD8" w:rsidP="006C764F">
      <w:pPr>
        <w:spacing w:before="120" w:after="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6C764F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6C764F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6C764F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6C764F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6C764F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2E960B8E" w14:textId="17298FFF" w:rsidR="00023477" w:rsidRPr="006C764F" w:rsidRDefault="00C113BF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6C764F">
        <w:rPr>
          <w:rFonts w:ascii="Times New Roman" w:hAnsi="Times New Roman"/>
          <w:i/>
          <w:color w:val="7F7F7F"/>
          <w:sz w:val="20"/>
          <w:szCs w:val="20"/>
        </w:rPr>
        <w:t>(podać mającą zastosowanie podstawę wykluczenia spośród wymienionych w art. 108 ust. 1 pkt 1, 2 i 5</w:t>
      </w:r>
      <w:r w:rsidR="006C764F">
        <w:rPr>
          <w:rFonts w:ascii="Times New Roman" w:hAnsi="Times New Roman"/>
          <w:i/>
          <w:color w:val="7F7F7F"/>
          <w:sz w:val="20"/>
          <w:szCs w:val="20"/>
        </w:rPr>
        <w:t xml:space="preserve"> </w:t>
      </w:r>
      <w:r w:rsidR="00E426EB" w:rsidRPr="006C764F">
        <w:rPr>
          <w:rFonts w:ascii="Times New Roman" w:hAnsi="Times New Roman"/>
          <w:i/>
          <w:color w:val="7F7F7F"/>
          <w:sz w:val="20"/>
          <w:szCs w:val="20"/>
        </w:rPr>
        <w:t xml:space="preserve">ustawy </w:t>
      </w:r>
      <w:proofErr w:type="spellStart"/>
      <w:r w:rsidR="00E426EB" w:rsidRPr="006C764F">
        <w:rPr>
          <w:rFonts w:ascii="Times New Roman" w:hAnsi="Times New Roman"/>
          <w:i/>
          <w:color w:val="7F7F7F"/>
          <w:sz w:val="20"/>
          <w:szCs w:val="20"/>
        </w:rPr>
        <w:t>Pzp</w:t>
      </w:r>
      <w:proofErr w:type="spellEnd"/>
      <w:r w:rsidR="00E426EB" w:rsidRPr="006C764F">
        <w:rPr>
          <w:rFonts w:ascii="Times New Roman" w:hAnsi="Times New Roman"/>
          <w:i/>
          <w:color w:val="7F7F7F"/>
          <w:sz w:val="20"/>
          <w:szCs w:val="20"/>
        </w:rPr>
        <w:t>)</w:t>
      </w:r>
      <w:r w:rsidRPr="006C764F">
        <w:rPr>
          <w:rFonts w:ascii="Times New Roman" w:hAnsi="Times New Roman"/>
          <w:i/>
          <w:sz w:val="20"/>
          <w:szCs w:val="20"/>
        </w:rPr>
        <w:t>.</w:t>
      </w:r>
      <w:r w:rsidRPr="006C764F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6C764F">
        <w:rPr>
          <w:rFonts w:ascii="Times New Roman" w:hAnsi="Times New Roman"/>
          <w:sz w:val="20"/>
          <w:szCs w:val="20"/>
        </w:rPr>
        <w:t>110</w:t>
      </w:r>
      <w:r w:rsidRPr="006C764F">
        <w:rPr>
          <w:rFonts w:ascii="Times New Roman" w:hAnsi="Times New Roman"/>
          <w:sz w:val="20"/>
          <w:szCs w:val="20"/>
        </w:rPr>
        <w:t xml:space="preserve"> ust. </w:t>
      </w:r>
      <w:r w:rsidR="00710937" w:rsidRPr="006C764F">
        <w:rPr>
          <w:rFonts w:ascii="Times New Roman" w:hAnsi="Times New Roman"/>
          <w:sz w:val="20"/>
          <w:szCs w:val="20"/>
        </w:rPr>
        <w:t>2</w:t>
      </w:r>
      <w:r w:rsidRPr="006C764F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6C764F">
        <w:rPr>
          <w:rFonts w:ascii="Times New Roman" w:hAnsi="Times New Roman"/>
          <w:sz w:val="20"/>
          <w:szCs w:val="20"/>
        </w:rPr>
        <w:t xml:space="preserve"> i zapobiegawcze</w:t>
      </w:r>
      <w:r w:rsidRPr="006C764F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6C764F">
        <w:rPr>
          <w:rFonts w:ascii="Times New Roman" w:hAnsi="Times New Roman"/>
          <w:sz w:val="20"/>
          <w:szCs w:val="20"/>
        </w:rPr>
        <w:t>..</w:t>
      </w:r>
      <w:r w:rsidRPr="006C764F">
        <w:rPr>
          <w:rFonts w:ascii="Times New Roman" w:hAnsi="Times New Roman"/>
          <w:sz w:val="20"/>
          <w:szCs w:val="20"/>
        </w:rPr>
        <w:t>……………</w:t>
      </w:r>
      <w:r w:rsidR="00023477" w:rsidRPr="006C764F">
        <w:rPr>
          <w:rFonts w:ascii="Times New Roman" w:hAnsi="Times New Roman"/>
          <w:sz w:val="20"/>
          <w:szCs w:val="20"/>
        </w:rPr>
        <w:t>…</w:t>
      </w:r>
      <w:r w:rsidRPr="006C764F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6C764F">
        <w:rPr>
          <w:rFonts w:ascii="Times New Roman" w:hAnsi="Times New Roman"/>
          <w:sz w:val="20"/>
          <w:szCs w:val="20"/>
        </w:rPr>
        <w:t>.</w:t>
      </w:r>
      <w:r w:rsidRPr="006C764F">
        <w:rPr>
          <w:rFonts w:ascii="Times New Roman" w:hAnsi="Times New Roman"/>
          <w:sz w:val="20"/>
          <w:szCs w:val="20"/>
        </w:rPr>
        <w:t>…</w:t>
      </w:r>
      <w:r w:rsidR="007A2BCB" w:rsidRPr="006C764F">
        <w:rPr>
          <w:rFonts w:ascii="Times New Roman" w:hAnsi="Times New Roman"/>
          <w:sz w:val="20"/>
          <w:szCs w:val="20"/>
        </w:rPr>
        <w:t>.</w:t>
      </w:r>
    </w:p>
    <w:p w14:paraId="4D460826" w14:textId="77777777" w:rsidR="007A2BCB" w:rsidRPr="006C764F" w:rsidRDefault="00992BD8" w:rsidP="006C764F">
      <w:pPr>
        <w:spacing w:after="0" w:line="276" w:lineRule="auto"/>
        <w:jc w:val="center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2B3712D" w14:textId="77777777" w:rsidR="0013007A" w:rsidRPr="006C764F" w:rsidRDefault="007A2BCB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6C764F">
        <w:rPr>
          <w:rFonts w:ascii="Times New Roman" w:hAnsi="Times New Roman"/>
          <w:sz w:val="20"/>
          <w:szCs w:val="20"/>
        </w:rPr>
        <w:t>t.j. Dz.U. z 202</w:t>
      </w:r>
      <w:r w:rsidR="007D0C95" w:rsidRPr="006C764F">
        <w:rPr>
          <w:rFonts w:ascii="Times New Roman" w:hAnsi="Times New Roman"/>
          <w:sz w:val="20"/>
          <w:szCs w:val="20"/>
        </w:rPr>
        <w:t xml:space="preserve">5 </w:t>
      </w:r>
      <w:r w:rsidR="000B430B" w:rsidRPr="006C764F">
        <w:rPr>
          <w:rFonts w:ascii="Times New Roman" w:hAnsi="Times New Roman"/>
          <w:sz w:val="20"/>
          <w:szCs w:val="20"/>
        </w:rPr>
        <w:t xml:space="preserve">r. poz. </w:t>
      </w:r>
      <w:r w:rsidR="007D0C95" w:rsidRPr="006C764F">
        <w:rPr>
          <w:rFonts w:ascii="Times New Roman" w:hAnsi="Times New Roman"/>
          <w:sz w:val="20"/>
          <w:szCs w:val="20"/>
        </w:rPr>
        <w:t>514</w:t>
      </w:r>
      <w:r w:rsidRPr="006C764F">
        <w:rPr>
          <w:rFonts w:ascii="Times New Roman" w:hAnsi="Times New Roman"/>
          <w:sz w:val="20"/>
          <w:szCs w:val="20"/>
        </w:rPr>
        <w:t>)</w:t>
      </w:r>
      <w:r w:rsidR="00AC6A18" w:rsidRPr="006C764F">
        <w:rPr>
          <w:rFonts w:ascii="Times New Roman" w:hAnsi="Times New Roman"/>
          <w:sz w:val="20"/>
          <w:szCs w:val="20"/>
        </w:rPr>
        <w:t xml:space="preserve"> </w:t>
      </w:r>
      <w:r w:rsidR="0011306C" w:rsidRPr="006C764F">
        <w:rPr>
          <w:rStyle w:val="Odwoanieprzypisudolnego"/>
          <w:rFonts w:ascii="Times New Roman" w:hAnsi="Times New Roman"/>
          <w:b/>
          <w:bCs/>
          <w:color w:val="002060"/>
          <w:sz w:val="20"/>
          <w:szCs w:val="20"/>
        </w:rPr>
        <w:footnoteReference w:id="1"/>
      </w:r>
      <w:r w:rsidRPr="006C764F">
        <w:rPr>
          <w:rFonts w:ascii="Times New Roman" w:hAnsi="Times New Roman"/>
          <w:sz w:val="20"/>
          <w:szCs w:val="20"/>
        </w:rPr>
        <w:t xml:space="preserve"> .</w:t>
      </w:r>
      <w:r w:rsidR="00AD6591" w:rsidRPr="006C764F">
        <w:rPr>
          <w:rFonts w:ascii="Times New Roman" w:hAnsi="Times New Roman"/>
          <w:sz w:val="20"/>
          <w:szCs w:val="20"/>
        </w:rPr>
        <w:t xml:space="preserve"> </w:t>
      </w:r>
    </w:p>
    <w:p w14:paraId="090976E2" w14:textId="77777777" w:rsidR="00AC6A18" w:rsidRPr="006C764F" w:rsidRDefault="00AC6A18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C764F" w14:paraId="06300F23" w14:textId="77777777" w:rsidTr="00CD4DD1">
        <w:tc>
          <w:tcPr>
            <w:tcW w:w="9104" w:type="dxa"/>
            <w:shd w:val="clear" w:color="auto" w:fill="D9D9D9"/>
          </w:tcPr>
          <w:p w14:paraId="4B228408" w14:textId="77777777" w:rsidR="0011306C" w:rsidRPr="006C764F" w:rsidRDefault="0011306C" w:rsidP="006C764F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6C764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CC15839" w14:textId="77777777" w:rsidR="00D2702A" w:rsidRPr="006C764F" w:rsidRDefault="004F23F7" w:rsidP="006C764F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Oświadczam,</w:t>
      </w:r>
      <w:r w:rsidR="00313417" w:rsidRPr="006C764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6C764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6C764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6C764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C764F" w14:paraId="55D62A5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290D9" w14:textId="77777777" w:rsidR="00D2702A" w:rsidRPr="006C764F" w:rsidRDefault="00D2702A" w:rsidP="006C764F">
            <w:pPr>
              <w:spacing w:before="6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B9E57" w14:textId="77777777" w:rsidR="00D2702A" w:rsidRPr="006C764F" w:rsidRDefault="00D2702A" w:rsidP="006C764F">
            <w:pPr>
              <w:spacing w:before="60" w:after="0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3007A" w:rsidRPr="006C764F" w14:paraId="79256BA4" w14:textId="77777777" w:rsidTr="007F2B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81C3" w14:textId="77777777" w:rsidR="0013007A" w:rsidRPr="006C764F" w:rsidRDefault="0013007A" w:rsidP="006C764F">
            <w:pPr>
              <w:spacing w:before="6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5C725" w14:textId="77777777" w:rsidR="0013007A" w:rsidRPr="006C764F" w:rsidRDefault="0013007A" w:rsidP="006C764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7259DD8" w14:textId="77777777" w:rsidR="0013007A" w:rsidRPr="006C764F" w:rsidRDefault="0013007A" w:rsidP="006C764F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 Zamawiający uzna warunek za spełniony poprzez złożenie oświadczenia o dysponowaniu punktem  obsługi klienta, filią, oddziałem na terenie Niepołomic bądź utworzeniu  najpóźniej w dniu rozpoczęcia realizacji przedmiotu umowy ( </w:t>
            </w:r>
            <w:proofErr w:type="spellStart"/>
            <w:r w:rsidRPr="006C764F">
              <w:rPr>
                <w:rFonts w:ascii="Times New Roman" w:hAnsi="Times New Roman"/>
                <w:sz w:val="20"/>
                <w:szCs w:val="20"/>
              </w:rPr>
              <w:t>tj</w:t>
            </w:r>
            <w:proofErr w:type="spellEnd"/>
            <w:r w:rsidRPr="006C764F">
              <w:rPr>
                <w:rFonts w:ascii="Times New Roman" w:hAnsi="Times New Roman"/>
                <w:sz w:val="20"/>
                <w:szCs w:val="20"/>
              </w:rPr>
              <w:t>: 01.01.2026r.) punktu  obsługi klienta, filii, oddziału  na terenie Niepołomic czynnym co najmniej w godzinach pracy Urzędu.</w:t>
            </w:r>
          </w:p>
        </w:tc>
      </w:tr>
      <w:tr w:rsidR="0013007A" w:rsidRPr="006C764F" w14:paraId="4DA72691" w14:textId="77777777" w:rsidTr="007F2B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F5C4E" w14:textId="77777777" w:rsidR="0013007A" w:rsidRPr="006C764F" w:rsidRDefault="0013007A" w:rsidP="006C764F">
            <w:pPr>
              <w:spacing w:before="6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4DB34" w14:textId="77777777" w:rsidR="0013007A" w:rsidRPr="006C764F" w:rsidRDefault="0013007A" w:rsidP="006C764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1E7A1C94" w14:textId="77777777" w:rsidR="0013007A" w:rsidRPr="006C764F" w:rsidRDefault="0013007A" w:rsidP="006C764F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gdy Wykonawca wykaże, iż posiada uprawnienia do wykonywania czynności bankowej zgodnie z  ustawą z dnia 29 sierpnia 1997 roku Prawo Bankowe ( Dz. U. 2024. poz.1646) poprzez posiadanie  zezwolenia Komisji Nadzoru Bankowego lub innego dokumentu uprawniającego do wykonywania czynności bankowych ( np. statut w przypadku banków spółdzielczych) zgodnie z ustawą z 29.08.1997r. Prawo Bankowe .</w:t>
            </w:r>
          </w:p>
        </w:tc>
      </w:tr>
    </w:tbl>
    <w:p w14:paraId="382E1FC6" w14:textId="21693166" w:rsidR="006C764F" w:rsidRPr="006C764F" w:rsidRDefault="006C764F" w:rsidP="006C764F">
      <w:pPr>
        <w:spacing w:before="240"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6C764F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5C85C253" w14:textId="77777777" w:rsidR="006C764F" w:rsidRPr="006C764F" w:rsidRDefault="006C764F" w:rsidP="006C764F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6C764F">
        <w:rPr>
          <w:rFonts w:ascii="Times New Roman" w:hAnsi="Times New Roman"/>
          <w:bCs/>
          <w:sz w:val="20"/>
          <w:szCs w:val="20"/>
        </w:rPr>
        <w:t xml:space="preserve">□ </w:t>
      </w:r>
      <w:r w:rsidRPr="006C764F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127CCA5D" w14:textId="77777777" w:rsidR="006C764F" w:rsidRPr="006C764F" w:rsidRDefault="006C764F" w:rsidP="006C764F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6C764F">
        <w:rPr>
          <w:rFonts w:ascii="Times New Roman" w:hAnsi="Times New Roman"/>
          <w:bCs/>
          <w:sz w:val="20"/>
          <w:szCs w:val="20"/>
        </w:rPr>
        <w:t xml:space="preserve">□ </w:t>
      </w:r>
      <w:r w:rsidRPr="006C764F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86C0DF4" w14:textId="77777777" w:rsidR="006C764F" w:rsidRPr="006C764F" w:rsidRDefault="006C764F" w:rsidP="006C764F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C764F" w:rsidRPr="006C764F" w14:paraId="59642633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01E03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C20CC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3056D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6C764F" w:rsidRPr="006C764F" w14:paraId="2D1FCC21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A5940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ED93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0E06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764F" w:rsidRPr="006C764F" w14:paraId="169EFF13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6E08F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AE3C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F6F0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07F697C" w14:textId="6CAC43FB" w:rsidR="00E21BB4" w:rsidRPr="006C764F" w:rsidRDefault="00257E73" w:rsidP="006C764F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____________________________________________________________________</w:t>
      </w:r>
    </w:p>
    <w:p w14:paraId="52FE8799" w14:textId="77777777" w:rsidR="00E21BB4" w:rsidRPr="006C764F" w:rsidRDefault="00E21BB4" w:rsidP="006C764F">
      <w:pPr>
        <w:spacing w:before="120" w:after="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6C764F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721D87" w:rsidRPr="006C764F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6C764F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6C764F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6C764F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9A4D25A" w14:textId="77777777" w:rsidR="00C62F57" w:rsidRPr="006C764F" w:rsidRDefault="00C62F57" w:rsidP="006C764F">
      <w:pPr>
        <w:spacing w:before="12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13266B0A" w14:textId="77777777" w:rsidR="00C62F57" w:rsidRPr="006C764F" w:rsidRDefault="00C62F57" w:rsidP="006C764F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3E515C8" w14:textId="77777777" w:rsidR="00721D87" w:rsidRPr="006C764F" w:rsidRDefault="00E21BB4" w:rsidP="006C764F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C764F">
        <w:rPr>
          <w:rFonts w:ascii="Times New Roman" w:hAnsi="Times New Roman"/>
          <w:sz w:val="20"/>
          <w:szCs w:val="20"/>
        </w:rPr>
        <w:t>ego/</w:t>
      </w:r>
      <w:r w:rsidRPr="006C764F">
        <w:rPr>
          <w:rFonts w:ascii="Times New Roman" w:hAnsi="Times New Roman"/>
          <w:sz w:val="20"/>
          <w:szCs w:val="20"/>
        </w:rPr>
        <w:t xml:space="preserve">ych zasoby: </w:t>
      </w:r>
    </w:p>
    <w:p w14:paraId="46816782" w14:textId="77777777" w:rsidR="00721D87" w:rsidRPr="006C764F" w:rsidRDefault="00E21BB4" w:rsidP="006C764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……………</w:t>
      </w:r>
      <w:r w:rsidR="00721D87" w:rsidRPr="006C764F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6D6CB580" w14:textId="77777777" w:rsidR="00721D87" w:rsidRPr="006C764F" w:rsidRDefault="00721D87" w:rsidP="006C764F">
      <w:pPr>
        <w:spacing w:after="0"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6C764F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7E7BD014" w14:textId="77777777" w:rsidR="00721D87" w:rsidRPr="006C764F" w:rsidRDefault="00E21BB4" w:rsidP="006C764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EEA94B6" w14:textId="77777777" w:rsidR="00E21BB4" w:rsidRPr="006C764F" w:rsidRDefault="00E21BB4" w:rsidP="006C764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……………</w:t>
      </w:r>
      <w:r w:rsidR="00721D87" w:rsidRPr="006C764F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6C764F">
        <w:rPr>
          <w:rFonts w:ascii="Times New Roman" w:hAnsi="Times New Roman"/>
          <w:sz w:val="20"/>
          <w:szCs w:val="20"/>
        </w:rPr>
        <w:t>………………………….</w:t>
      </w:r>
    </w:p>
    <w:p w14:paraId="3857F74A" w14:textId="77777777" w:rsidR="00E21BB4" w:rsidRPr="006C764F" w:rsidRDefault="00E21BB4" w:rsidP="006C764F">
      <w:pPr>
        <w:spacing w:after="0"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6C764F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21B69E63" w14:textId="77777777" w:rsidR="00C62F57" w:rsidRPr="006C764F" w:rsidRDefault="00257E73" w:rsidP="006C764F">
      <w:pPr>
        <w:spacing w:before="120" w:after="0" w:line="276" w:lineRule="auto"/>
        <w:jc w:val="center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C764F" w14:paraId="3A1A5597" w14:textId="77777777" w:rsidTr="00CD4DD1">
        <w:tc>
          <w:tcPr>
            <w:tcW w:w="9104" w:type="dxa"/>
            <w:shd w:val="clear" w:color="auto" w:fill="D9D9D9"/>
          </w:tcPr>
          <w:p w14:paraId="75E700E5" w14:textId="77777777" w:rsidR="00BE6F04" w:rsidRPr="006C764F" w:rsidRDefault="00E426EB" w:rsidP="006C764F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F525A33" w14:textId="77777777" w:rsidR="00FE4E2B" w:rsidRPr="006C764F" w:rsidRDefault="00E426EB" w:rsidP="006C764F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C764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C764F" w14:paraId="017EAFD3" w14:textId="77777777" w:rsidTr="00847232">
        <w:tc>
          <w:tcPr>
            <w:tcW w:w="9104" w:type="dxa"/>
            <w:shd w:val="clear" w:color="auto" w:fill="D9D9D9"/>
          </w:tcPr>
          <w:p w14:paraId="355B0FEC" w14:textId="77777777" w:rsidR="00E426EB" w:rsidRPr="006C764F" w:rsidRDefault="00E426EB" w:rsidP="006C764F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42BD205" w14:textId="77777777" w:rsidR="00E426EB" w:rsidRPr="006C764F" w:rsidRDefault="00E426EB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024F5A4" w14:textId="77777777" w:rsidR="00E426EB" w:rsidRPr="006C764F" w:rsidRDefault="00E426EB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4F06248" w14:textId="77777777" w:rsidR="00E426EB" w:rsidRPr="006C764F" w:rsidRDefault="00E426EB" w:rsidP="006C764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4F7257F" w14:textId="77777777" w:rsidR="00E426EB" w:rsidRPr="006C764F" w:rsidRDefault="00E426EB" w:rsidP="006C764F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C764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8663B9A" w14:textId="77777777" w:rsidR="00E426EB" w:rsidRPr="006C764F" w:rsidRDefault="00E426EB" w:rsidP="006C764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5093AD8" w14:textId="77777777" w:rsidR="00E426EB" w:rsidRPr="006C764F" w:rsidRDefault="00E426EB" w:rsidP="006C764F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C764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E233746" w14:textId="77777777" w:rsidR="00E426EB" w:rsidRPr="006C764F" w:rsidRDefault="00E426EB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0C6B38" w14:textId="77777777" w:rsidR="0012157F" w:rsidRPr="006C764F" w:rsidRDefault="0012157F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F7A27AC" w14:textId="77777777" w:rsidR="00524951" w:rsidRPr="006C764F" w:rsidRDefault="00FE4E2B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ab/>
      </w:r>
      <w:r w:rsidRPr="006C764F">
        <w:rPr>
          <w:rFonts w:ascii="Times New Roman" w:hAnsi="Times New Roman"/>
          <w:sz w:val="20"/>
          <w:szCs w:val="20"/>
        </w:rPr>
        <w:tab/>
      </w:r>
      <w:r w:rsidRPr="006C764F">
        <w:rPr>
          <w:rFonts w:ascii="Times New Roman" w:hAnsi="Times New Roman"/>
          <w:sz w:val="20"/>
          <w:szCs w:val="20"/>
        </w:rPr>
        <w:tab/>
      </w:r>
      <w:r w:rsidRPr="006C764F">
        <w:rPr>
          <w:rFonts w:ascii="Times New Roman" w:hAnsi="Times New Roman"/>
          <w:sz w:val="20"/>
          <w:szCs w:val="20"/>
        </w:rPr>
        <w:tab/>
      </w:r>
      <w:r w:rsidRPr="006C764F">
        <w:rPr>
          <w:rFonts w:ascii="Times New Roman" w:hAnsi="Times New Roman"/>
          <w:sz w:val="20"/>
          <w:szCs w:val="20"/>
        </w:rPr>
        <w:tab/>
      </w:r>
      <w:r w:rsidRPr="006C764F">
        <w:rPr>
          <w:rFonts w:ascii="Times New Roman" w:hAnsi="Times New Roman"/>
          <w:sz w:val="20"/>
          <w:szCs w:val="20"/>
        </w:rPr>
        <w:tab/>
      </w:r>
      <w:r w:rsidRPr="006C764F">
        <w:rPr>
          <w:rFonts w:ascii="Times New Roman" w:hAnsi="Times New Roman"/>
          <w:sz w:val="20"/>
          <w:szCs w:val="20"/>
        </w:rPr>
        <w:tab/>
      </w:r>
    </w:p>
    <w:p w14:paraId="3C50D3A4" w14:textId="77777777" w:rsidR="00524951" w:rsidRPr="006C764F" w:rsidRDefault="00524951" w:rsidP="006C764F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3D4129F" w14:textId="27A71F8A" w:rsidR="00FE4E2B" w:rsidRPr="006C764F" w:rsidRDefault="00524951" w:rsidP="006C764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 xml:space="preserve">  </w:t>
      </w:r>
    </w:p>
    <w:p w14:paraId="79DB21A5" w14:textId="08A98B44" w:rsidR="00484F88" w:rsidRPr="004D255B" w:rsidRDefault="004D255B" w:rsidP="004D255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4D255B">
        <w:rPr>
          <w:rFonts w:ascii="Times New Roman" w:hAnsi="Times New Roman"/>
          <w:i/>
          <w:iCs/>
          <w:sz w:val="18"/>
          <w:szCs w:val="18"/>
        </w:rPr>
        <w:t xml:space="preserve">Oświadczenie musi być opatrzone przez osobę lub osoby uprawnione do reprezentowania Wykonawcy </w:t>
      </w:r>
      <w:r w:rsidR="00524951" w:rsidRPr="004D255B">
        <w:rPr>
          <w:rFonts w:ascii="Times New Roman" w:hAnsi="Times New Roman"/>
          <w:i/>
          <w:sz w:val="18"/>
          <w:szCs w:val="18"/>
        </w:rPr>
        <w:t>kwalifikowany podpis elektroniczny lub podpis zaufany lub podpis osobisty</w:t>
      </w:r>
    </w:p>
    <w:sectPr w:rsidR="00484F88" w:rsidRPr="004D255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CD54C" w14:textId="77777777" w:rsidR="00B33CEE" w:rsidRDefault="00B33CEE" w:rsidP="0038231F">
      <w:pPr>
        <w:spacing w:after="0" w:line="240" w:lineRule="auto"/>
      </w:pPr>
      <w:r>
        <w:separator/>
      </w:r>
    </w:p>
  </w:endnote>
  <w:endnote w:type="continuationSeparator" w:id="0">
    <w:p w14:paraId="2706B7CB" w14:textId="77777777" w:rsidR="00B33CEE" w:rsidRDefault="00B33C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8DA72" w14:textId="77777777" w:rsidR="0013007A" w:rsidRDefault="001300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089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8DBE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08CEB" w14:textId="77777777" w:rsidR="0013007A" w:rsidRDefault="001300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28D0F" w14:textId="77777777" w:rsidR="00B33CEE" w:rsidRDefault="00B33CEE" w:rsidP="0038231F">
      <w:pPr>
        <w:spacing w:after="0" w:line="240" w:lineRule="auto"/>
      </w:pPr>
      <w:r>
        <w:separator/>
      </w:r>
    </w:p>
  </w:footnote>
  <w:footnote w:type="continuationSeparator" w:id="0">
    <w:p w14:paraId="2F362ADA" w14:textId="77777777" w:rsidR="00B33CEE" w:rsidRDefault="00B33CEE" w:rsidP="0038231F">
      <w:pPr>
        <w:spacing w:after="0" w:line="240" w:lineRule="auto"/>
      </w:pPr>
      <w:r>
        <w:continuationSeparator/>
      </w:r>
    </w:p>
  </w:footnote>
  <w:footnote w:id="1">
    <w:p w14:paraId="0C7E8D4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DFE919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A25366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A53614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189899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A22DF" w14:textId="77777777" w:rsidR="0013007A" w:rsidRDefault="001300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8A8C3" w14:textId="77777777" w:rsidR="0013007A" w:rsidRDefault="001300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598C3" w14:textId="77777777" w:rsidR="0013007A" w:rsidRDefault="001300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858308">
    <w:abstractNumId w:val="11"/>
  </w:num>
  <w:num w:numId="2" w16cid:durableId="695810289">
    <w:abstractNumId w:val="0"/>
  </w:num>
  <w:num w:numId="3" w16cid:durableId="1162548031">
    <w:abstractNumId w:val="10"/>
  </w:num>
  <w:num w:numId="4" w16cid:durableId="2145350543">
    <w:abstractNumId w:val="13"/>
  </w:num>
  <w:num w:numId="5" w16cid:durableId="1979649791">
    <w:abstractNumId w:val="12"/>
  </w:num>
  <w:num w:numId="6" w16cid:durableId="1831824916">
    <w:abstractNumId w:val="9"/>
  </w:num>
  <w:num w:numId="7" w16cid:durableId="933322016">
    <w:abstractNumId w:val="1"/>
  </w:num>
  <w:num w:numId="8" w16cid:durableId="1417752651">
    <w:abstractNumId w:val="6"/>
  </w:num>
  <w:num w:numId="9" w16cid:durableId="1751849538">
    <w:abstractNumId w:val="4"/>
  </w:num>
  <w:num w:numId="10" w16cid:durableId="420414669">
    <w:abstractNumId w:val="7"/>
  </w:num>
  <w:num w:numId="11" w16cid:durableId="1701516493">
    <w:abstractNumId w:val="5"/>
  </w:num>
  <w:num w:numId="12" w16cid:durableId="762603131">
    <w:abstractNumId w:val="8"/>
  </w:num>
  <w:num w:numId="13" w16cid:durableId="1535458143">
    <w:abstractNumId w:val="3"/>
  </w:num>
  <w:num w:numId="14" w16cid:durableId="1966499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CEE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3007A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55B"/>
    <w:rsid w:val="004D7E48"/>
    <w:rsid w:val="004F23F7"/>
    <w:rsid w:val="004F40EF"/>
    <w:rsid w:val="005103B9"/>
    <w:rsid w:val="00512A1E"/>
    <w:rsid w:val="00520174"/>
    <w:rsid w:val="00524951"/>
    <w:rsid w:val="00534A5A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764F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3CEE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2DF5E7"/>
  <w15:docId w15:val="{992DBDF8-EA40-47E9-B5E4-139BFFBF7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865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2026-01-07T12:17:00Z</cp:lastPrinted>
  <dcterms:created xsi:type="dcterms:W3CDTF">2026-01-07T12:17:00Z</dcterms:created>
  <dcterms:modified xsi:type="dcterms:W3CDTF">2026-01-07T12:17:00Z</dcterms:modified>
</cp:coreProperties>
</file>