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6419F" w14:textId="77777777" w:rsidR="00930A96" w:rsidRPr="00C47DA9" w:rsidRDefault="00CA0B31" w:rsidP="00930A96">
      <w:pPr>
        <w:spacing w:after="480"/>
        <w:jc w:val="right"/>
      </w:pPr>
      <w:r w:rsidRPr="00C47DA9">
        <w:t>Niepołomice</w:t>
      </w:r>
      <w:r w:rsidR="00930A96" w:rsidRPr="00C47DA9">
        <w:t xml:space="preserve"> dnia: </w:t>
      </w:r>
      <w:r w:rsidRPr="00C47DA9">
        <w:t>2026-01-08</w:t>
      </w:r>
    </w:p>
    <w:p w14:paraId="4E4044B8" w14:textId="77777777" w:rsidR="00930A96" w:rsidRPr="00C47DA9" w:rsidRDefault="00CA0B31" w:rsidP="00930A96">
      <w:pPr>
        <w:spacing w:line="360" w:lineRule="auto"/>
        <w:rPr>
          <w:b/>
          <w:bCs/>
        </w:rPr>
      </w:pPr>
      <w:r w:rsidRPr="00C47DA9">
        <w:rPr>
          <w:b/>
          <w:bCs/>
        </w:rPr>
        <w:t>GMINA NIEPOŁOMICE</w:t>
      </w:r>
    </w:p>
    <w:p w14:paraId="129921CF" w14:textId="77777777" w:rsidR="00930A96" w:rsidRPr="00C47DA9" w:rsidRDefault="00CA0B31" w:rsidP="00930A96">
      <w:pPr>
        <w:spacing w:line="360" w:lineRule="auto"/>
      </w:pPr>
      <w:r w:rsidRPr="00C47DA9">
        <w:t>Pl. Zwycięstwa</w:t>
      </w:r>
      <w:r w:rsidR="00930A96" w:rsidRPr="00C47DA9">
        <w:t xml:space="preserve"> </w:t>
      </w:r>
      <w:r w:rsidRPr="00C47DA9">
        <w:t>13</w:t>
      </w:r>
    </w:p>
    <w:p w14:paraId="17B2C94F" w14:textId="77777777" w:rsidR="00930A96" w:rsidRPr="00C47DA9" w:rsidRDefault="00CA0B31" w:rsidP="00930A96">
      <w:r w:rsidRPr="00C47DA9">
        <w:t>32-005</w:t>
      </w:r>
      <w:r w:rsidR="00930A96" w:rsidRPr="00C47DA9">
        <w:t xml:space="preserve"> </w:t>
      </w:r>
      <w:r w:rsidRPr="00C47DA9">
        <w:t>Niepołomice</w:t>
      </w:r>
    </w:p>
    <w:p w14:paraId="2A694A10" w14:textId="41FC4B3F" w:rsidR="00930A96" w:rsidRPr="00C47DA9" w:rsidRDefault="00816A3A" w:rsidP="00930A96">
      <w:pPr>
        <w:spacing w:after="480"/>
        <w:jc w:val="both"/>
        <w:rPr>
          <w:bCs/>
        </w:rPr>
      </w:pPr>
      <w:r w:rsidRPr="00C47DA9">
        <w:rPr>
          <w:bCs/>
        </w:rPr>
        <w:t>Pismo: ZP.271.56.</w:t>
      </w:r>
      <w:r w:rsidR="00EB4BB7" w:rsidRPr="00C47DA9">
        <w:rPr>
          <w:bCs/>
        </w:rPr>
        <w:t>2025.</w:t>
      </w:r>
      <w:r w:rsidRPr="00C47DA9">
        <w:rPr>
          <w:bCs/>
        </w:rPr>
        <w:t>4</w:t>
      </w:r>
    </w:p>
    <w:p w14:paraId="244B051B" w14:textId="77777777" w:rsidR="00930A96" w:rsidRPr="00C47D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C47DA9">
        <w:rPr>
          <w:b/>
        </w:rPr>
        <w:t>WYKONAWCY</w:t>
      </w:r>
    </w:p>
    <w:p w14:paraId="6D0FA69C" w14:textId="77777777" w:rsidR="00930A96" w:rsidRPr="00C47DA9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C47DA9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47DA9" w14:paraId="4F34717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77ABA8" w14:textId="77777777" w:rsidR="00930A96" w:rsidRPr="00C47DA9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C47DA9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6600FE9B" w14:textId="77777777" w:rsidR="00930A96" w:rsidRPr="00C47DA9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C47DA9">
              <w:t xml:space="preserve">o zmianie treści Specyfikacji Warunków Zamówienia (dalej </w:t>
            </w:r>
            <w:r w:rsidRPr="00C47DA9">
              <w:rPr>
                <w:b/>
                <w:bCs/>
              </w:rPr>
              <w:t>SWZ</w:t>
            </w:r>
            <w:r w:rsidRPr="00C47DA9">
              <w:t>)</w:t>
            </w:r>
          </w:p>
        </w:tc>
      </w:tr>
    </w:tbl>
    <w:p w14:paraId="29F12D42" w14:textId="77777777" w:rsidR="00930A96" w:rsidRPr="00C47DA9" w:rsidRDefault="00930A96" w:rsidP="00930A96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246206B5" w14:textId="77777777" w:rsidR="00930A96" w:rsidRPr="00C47DA9" w:rsidRDefault="00930A96" w:rsidP="00930A96">
      <w:pPr>
        <w:spacing w:after="120" w:line="360" w:lineRule="auto"/>
        <w:jc w:val="both"/>
        <w:rPr>
          <w:rFonts w:eastAsia="Calibri"/>
          <w:lang w:eastAsia="en-US"/>
        </w:rPr>
      </w:pPr>
      <w:r w:rsidRPr="00C47DA9">
        <w:rPr>
          <w:rFonts w:eastAsia="Calibri"/>
          <w:lang w:eastAsia="en-US"/>
        </w:rPr>
        <w:t xml:space="preserve">Dotyczy </w:t>
      </w:r>
      <w:r w:rsidRPr="00C47DA9">
        <w:t>postępowania o udzielenie zamówienia publicznego</w:t>
      </w:r>
      <w:r w:rsidRPr="00C47DA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47DA9" w14:paraId="03169A17" w14:textId="77777777" w:rsidTr="00E03B3C">
        <w:tc>
          <w:tcPr>
            <w:tcW w:w="2269" w:type="dxa"/>
          </w:tcPr>
          <w:p w14:paraId="5FA81D67" w14:textId="77777777" w:rsidR="00930A96" w:rsidRPr="00C47DA9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47DA9">
              <w:t>Nazwa zamówienia:</w:t>
            </w:r>
          </w:p>
        </w:tc>
        <w:tc>
          <w:tcPr>
            <w:tcW w:w="6803" w:type="dxa"/>
          </w:tcPr>
          <w:p w14:paraId="4F7CD57A" w14:textId="77777777" w:rsidR="00930A96" w:rsidRPr="00C47DA9" w:rsidRDefault="00CA0B3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47DA9">
              <w:rPr>
                <w:bCs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  <w:r w:rsidR="00930A96" w:rsidRPr="00C47DA9">
              <w:rPr>
                <w:bCs/>
              </w:rPr>
              <w:t>.</w:t>
            </w:r>
          </w:p>
        </w:tc>
      </w:tr>
      <w:tr w:rsidR="00CA0B31" w:rsidRPr="00C47DA9" w14:paraId="7418C873" w14:textId="77777777" w:rsidTr="0025393D">
        <w:tc>
          <w:tcPr>
            <w:tcW w:w="2269" w:type="dxa"/>
          </w:tcPr>
          <w:p w14:paraId="152225FF" w14:textId="77777777" w:rsidR="00CA0B31" w:rsidRPr="00C47DA9" w:rsidRDefault="00CA0B31" w:rsidP="002539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47DA9">
              <w:t>Numer referencyjny:</w:t>
            </w:r>
          </w:p>
        </w:tc>
        <w:tc>
          <w:tcPr>
            <w:tcW w:w="6803" w:type="dxa"/>
          </w:tcPr>
          <w:p w14:paraId="5A185F9C" w14:textId="77777777" w:rsidR="00CA0B31" w:rsidRPr="00C47DA9" w:rsidRDefault="00CA0B31" w:rsidP="002539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47DA9">
              <w:rPr>
                <w:bCs/>
              </w:rPr>
              <w:t>ZP.271.56.2025</w:t>
            </w:r>
          </w:p>
        </w:tc>
      </w:tr>
    </w:tbl>
    <w:p w14:paraId="75CEC961" w14:textId="77777777" w:rsidR="00EF1037" w:rsidRPr="00C47DA9" w:rsidRDefault="005C0930" w:rsidP="00930A96">
      <w:pPr>
        <w:spacing w:before="480" w:after="120" w:line="360" w:lineRule="auto"/>
        <w:jc w:val="both"/>
      </w:pPr>
      <w:r w:rsidRPr="00C47DA9">
        <w:t xml:space="preserve">Zamawiający, </w:t>
      </w:r>
      <w:r w:rsidR="00CA0B31" w:rsidRPr="00C47DA9">
        <w:rPr>
          <w:b/>
        </w:rPr>
        <w:t>GMINA NIEPOŁOMICE</w:t>
      </w:r>
      <w:r w:rsidRPr="00C47DA9">
        <w:t xml:space="preserve">, działając na podstawie art. 137 ust. 1 i 2 ustawy z dnia 11 września 2019r. Prawo zamówień publicznych </w:t>
      </w:r>
      <w:r w:rsidR="00CA0B31" w:rsidRPr="00C47DA9">
        <w:t>(</w:t>
      </w:r>
      <w:proofErr w:type="spellStart"/>
      <w:r w:rsidR="00CA0B31" w:rsidRPr="00C47DA9">
        <w:t>t.j</w:t>
      </w:r>
      <w:proofErr w:type="spellEnd"/>
      <w:r w:rsidR="00CA0B31" w:rsidRPr="00C47DA9">
        <w:t>. Dz. U. z 2024 r. poz. 1320 z późn. zm.)</w:t>
      </w:r>
      <w:r w:rsidRPr="00C47DA9">
        <w:t xml:space="preserve">, </w:t>
      </w:r>
      <w:r w:rsidR="00EB3650" w:rsidRPr="00C47DA9">
        <w:t xml:space="preserve">informuje o </w:t>
      </w:r>
      <w:r w:rsidRPr="00C47DA9">
        <w:t>dokon</w:t>
      </w:r>
      <w:r w:rsidR="00EB3650" w:rsidRPr="00C47DA9">
        <w:t>aniu</w:t>
      </w:r>
      <w:r w:rsidRPr="00C47DA9">
        <w:t xml:space="preserve"> </w:t>
      </w:r>
      <w:r w:rsidR="00460DC4" w:rsidRPr="00C47DA9">
        <w:t>zmian</w:t>
      </w:r>
      <w:r w:rsidRPr="00C47DA9">
        <w:t xml:space="preserve"> w z</w:t>
      </w:r>
      <w:r w:rsidR="00460DC4" w:rsidRPr="00C47DA9">
        <w:t>apis</w:t>
      </w:r>
      <w:r w:rsidRPr="00C47DA9">
        <w:t>ach</w:t>
      </w:r>
      <w:r w:rsidR="00460DC4" w:rsidRPr="00C47DA9">
        <w:t xml:space="preserve"> </w:t>
      </w:r>
      <w:r w:rsidR="0022485D" w:rsidRPr="00C47DA9">
        <w:t>SWZ</w:t>
      </w:r>
      <w:r w:rsidR="00460DC4" w:rsidRPr="00C47DA9">
        <w:t xml:space="preserve"> w następującym zakresie</w:t>
      </w:r>
      <w:r w:rsidR="00EF1037" w:rsidRPr="00C47DA9">
        <w:t>:</w:t>
      </w:r>
    </w:p>
    <w:p w14:paraId="6764609E" w14:textId="27DF666D" w:rsidR="00EB4BB7" w:rsidRPr="00C47DA9" w:rsidRDefault="00EB4BB7" w:rsidP="00EB4BB7">
      <w:pPr>
        <w:spacing w:after="120" w:line="360" w:lineRule="auto"/>
        <w:jc w:val="both"/>
        <w:rPr>
          <w:bCs/>
        </w:rPr>
      </w:pPr>
      <w:r w:rsidRPr="00C47DA9">
        <w:rPr>
          <w:b/>
        </w:rPr>
        <w:t>Punkt 15.1. SWZ otrzymuje brzmienie</w:t>
      </w:r>
      <w:r w:rsidRPr="00C47DA9">
        <w:rPr>
          <w:bCs/>
        </w:rPr>
        <w:t>: Wykonawca pozostaje związany ofertą do dnia: 15.04.2026 r.</w:t>
      </w:r>
    </w:p>
    <w:p w14:paraId="10DB7F98" w14:textId="5B8D0537" w:rsidR="00EB4BB7" w:rsidRPr="00C47DA9" w:rsidRDefault="00EB4BB7" w:rsidP="00EB4BB7">
      <w:pPr>
        <w:spacing w:after="120" w:line="360" w:lineRule="auto"/>
        <w:jc w:val="both"/>
        <w:rPr>
          <w:bCs/>
        </w:rPr>
      </w:pPr>
      <w:r w:rsidRPr="00C47DA9">
        <w:rPr>
          <w:b/>
        </w:rPr>
        <w:t>Punkt 17 SWZ otrzymuje brzmienie</w:t>
      </w:r>
      <w:r w:rsidRPr="00C47DA9">
        <w:rPr>
          <w:bCs/>
        </w:rPr>
        <w:t>: Ofertę wraz z załącznikami, należy złożyć za pośrednictwem Platformy, w terminie do dnia 16.01.2026 r. do godz. 09:00.</w:t>
      </w:r>
    </w:p>
    <w:p w14:paraId="64BE0196" w14:textId="0308338F" w:rsidR="00816A3A" w:rsidRPr="00C47DA9" w:rsidRDefault="00EB4BB7" w:rsidP="00EB4BB7">
      <w:pPr>
        <w:spacing w:after="120" w:line="360" w:lineRule="auto"/>
        <w:jc w:val="both"/>
        <w:rPr>
          <w:bCs/>
        </w:rPr>
      </w:pPr>
      <w:r w:rsidRPr="00C47DA9">
        <w:rPr>
          <w:b/>
        </w:rPr>
        <w:t>Punkt 18.1. SWZ otrzymuje brzmienie</w:t>
      </w:r>
      <w:r w:rsidRPr="00C47DA9">
        <w:rPr>
          <w:bCs/>
        </w:rPr>
        <w:t>: Otwarcie ofert nastąpi w dniu: 16.01.2026 r. o godzinie 09:30, za pośrednictwem Platformy, na karcie ,,Oferta/Załączniki", poprzez ich odszyfrowanie, które jest jednoznaczne z ich upublicznieniem.</w:t>
      </w:r>
    </w:p>
    <w:p w14:paraId="03F609F9" w14:textId="77777777" w:rsidR="00EB4BB7" w:rsidRPr="00C47DA9" w:rsidRDefault="00EB4BB7" w:rsidP="00EB4BB7">
      <w:pPr>
        <w:spacing w:after="120" w:line="360" w:lineRule="auto"/>
        <w:jc w:val="both"/>
        <w:rPr>
          <w:bCs/>
        </w:rPr>
      </w:pPr>
    </w:p>
    <w:p w14:paraId="47CAA0B8" w14:textId="77777777" w:rsidR="00EB4BB7" w:rsidRPr="00C47DA9" w:rsidRDefault="00EB4BB7" w:rsidP="00EB4BB7">
      <w:pPr>
        <w:spacing w:after="120" w:line="360" w:lineRule="auto"/>
        <w:jc w:val="both"/>
        <w:rPr>
          <w:bCs/>
        </w:rPr>
      </w:pPr>
    </w:p>
    <w:sectPr w:rsidR="00EB4BB7" w:rsidRPr="00C47DA9" w:rsidSect="00930A96">
      <w:headerReference w:type="default" r:id="rId6"/>
      <w:footerReference w:type="even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F340B" w14:textId="77777777" w:rsidR="009B12DA" w:rsidRDefault="009B12DA">
      <w:r>
        <w:separator/>
      </w:r>
    </w:p>
  </w:endnote>
  <w:endnote w:type="continuationSeparator" w:id="0">
    <w:p w14:paraId="5DD78A94" w14:textId="77777777" w:rsidR="009B12DA" w:rsidRDefault="009B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BAC3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5AF39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D5F5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801D4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FB988" w14:textId="77777777" w:rsidR="00EF1037" w:rsidRDefault="00EF1037">
    <w:pPr>
      <w:pStyle w:val="Stopka"/>
      <w:tabs>
        <w:tab w:val="clear" w:pos="4536"/>
        <w:tab w:val="left" w:pos="6237"/>
      </w:tabs>
    </w:pPr>
  </w:p>
  <w:p w14:paraId="78AD6B9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F0079" w14:textId="77777777" w:rsidR="009B12DA" w:rsidRDefault="009B12DA">
      <w:r>
        <w:separator/>
      </w:r>
    </w:p>
  </w:footnote>
  <w:footnote w:type="continuationSeparator" w:id="0">
    <w:p w14:paraId="6D534A3E" w14:textId="77777777" w:rsidR="009B12DA" w:rsidRDefault="009B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ADEF8" w14:textId="00DD81BB" w:rsidR="00CA0B31" w:rsidRDefault="008C18D4">
    <w:pPr>
      <w:pStyle w:val="Nagwek"/>
    </w:pPr>
    <w:r>
      <w:rPr>
        <w:noProof/>
      </w:rPr>
      <w:pict w14:anchorId="3B73AF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12DA"/>
    <w:rsid w:val="00057D02"/>
    <w:rsid w:val="000613E0"/>
    <w:rsid w:val="001A571A"/>
    <w:rsid w:val="0022485D"/>
    <w:rsid w:val="002B1C74"/>
    <w:rsid w:val="002D5659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16A3A"/>
    <w:rsid w:val="00854803"/>
    <w:rsid w:val="0087224A"/>
    <w:rsid w:val="008C18D4"/>
    <w:rsid w:val="009149C3"/>
    <w:rsid w:val="00930A96"/>
    <w:rsid w:val="00953AA1"/>
    <w:rsid w:val="0095641D"/>
    <w:rsid w:val="009B12DA"/>
    <w:rsid w:val="009D169F"/>
    <w:rsid w:val="00A4668B"/>
    <w:rsid w:val="00AD5D6F"/>
    <w:rsid w:val="00B26D41"/>
    <w:rsid w:val="00B361A9"/>
    <w:rsid w:val="00C152AE"/>
    <w:rsid w:val="00C47DA9"/>
    <w:rsid w:val="00CA0B31"/>
    <w:rsid w:val="00D1574A"/>
    <w:rsid w:val="00D248D2"/>
    <w:rsid w:val="00E02559"/>
    <w:rsid w:val="00E03B3C"/>
    <w:rsid w:val="00E74582"/>
    <w:rsid w:val="00EB3650"/>
    <w:rsid w:val="00EB4BB7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AAA4D3"/>
  <w15:chartTrackingRefBased/>
  <w15:docId w15:val="{5E5B0441-C34D-4EBD-B945-A8510A77C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2026-01-08T08:54:00Z</cp:lastPrinted>
  <dcterms:created xsi:type="dcterms:W3CDTF">2026-01-08T12:21:00Z</dcterms:created>
  <dcterms:modified xsi:type="dcterms:W3CDTF">2026-01-08T12:21:00Z</dcterms:modified>
</cp:coreProperties>
</file>