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1A45D" w14:textId="2FD896F5" w:rsidR="00DA2A7E" w:rsidRPr="003261E7" w:rsidRDefault="00D37A47" w:rsidP="00DA2A7E">
      <w:pPr>
        <w:spacing w:after="240"/>
        <w:jc w:val="right"/>
        <w:rPr>
          <w:sz w:val="22"/>
          <w:szCs w:val="22"/>
        </w:rPr>
      </w:pPr>
      <w:r w:rsidRPr="00D37A47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ED1D30">
        <w:rPr>
          <w:sz w:val="22"/>
          <w:szCs w:val="22"/>
        </w:rPr>
        <w:t>08.01.2026</w:t>
      </w:r>
    </w:p>
    <w:p w14:paraId="4C8B30A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2D6E265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8B8011A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60F1611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BCE58ED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636524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CFED03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685F1AC" w14:textId="2F6D1037" w:rsidR="00DA2A7E" w:rsidRPr="003261E7" w:rsidRDefault="004A7DCD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ZAWIADOMIENIE</w:t>
      </w:r>
    </w:p>
    <w:p w14:paraId="7B950F5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37A47" w:rsidRPr="003261E7" w14:paraId="63B164DB" w14:textId="77777777" w:rsidTr="00933CDE">
        <w:trPr>
          <w:trHeight w:val="638"/>
        </w:trPr>
        <w:tc>
          <w:tcPr>
            <w:tcW w:w="959" w:type="dxa"/>
          </w:tcPr>
          <w:p w14:paraId="207ACE8F" w14:textId="77777777" w:rsidR="00D37A47" w:rsidRPr="003261E7" w:rsidRDefault="00D37A47" w:rsidP="00933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252F5EE" w14:textId="4F9BF8D7" w:rsidR="00D37A47" w:rsidRPr="003261E7" w:rsidRDefault="00D37A47" w:rsidP="00933C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7A47">
              <w:rPr>
                <w:sz w:val="22"/>
                <w:szCs w:val="22"/>
              </w:rPr>
              <w:t>przetarg</w:t>
            </w:r>
            <w:r w:rsidR="00F358C6">
              <w:rPr>
                <w:sz w:val="22"/>
                <w:szCs w:val="22"/>
              </w:rPr>
              <w:t>u</w:t>
            </w:r>
            <w:r w:rsidRPr="00D37A47">
              <w:rPr>
                <w:sz w:val="22"/>
                <w:szCs w:val="22"/>
              </w:rPr>
              <w:t xml:space="preserve"> nieograniczon</w:t>
            </w:r>
            <w:r w:rsidR="00F358C6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37A47">
              <w:rPr>
                <w:b/>
                <w:bCs/>
                <w:sz w:val="22"/>
                <w:szCs w:val="22"/>
              </w:rPr>
              <w:t>Zakup i dostawa ciekłego azotu wraz z dzierżawą zbiornika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37A47">
              <w:rPr>
                <w:b/>
                <w:sz w:val="22"/>
                <w:szCs w:val="22"/>
              </w:rPr>
              <w:t>ZP/58/2025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77704A5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BF9F4A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37A47" w:rsidRPr="007240DA" w14:paraId="38F7BECD" w14:textId="77777777" w:rsidTr="00933CDE">
        <w:tc>
          <w:tcPr>
            <w:tcW w:w="2660" w:type="dxa"/>
          </w:tcPr>
          <w:p w14:paraId="5F2C564E" w14:textId="77777777" w:rsidR="00D37A47" w:rsidRPr="007240DA" w:rsidRDefault="00D37A47" w:rsidP="00933CD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37A4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</w:tcPr>
          <w:p w14:paraId="42F7D6C9" w14:textId="2DA628E6" w:rsidR="00D37A47" w:rsidRPr="007240DA" w:rsidRDefault="00D37A47" w:rsidP="00933CD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37A47">
              <w:rPr>
                <w:sz w:val="22"/>
                <w:szCs w:val="22"/>
              </w:rPr>
              <w:t xml:space="preserve">nie złożono żadnego wniosku o dopuszczenie do udziału </w:t>
            </w:r>
            <w:r w:rsidR="00F358C6">
              <w:rPr>
                <w:sz w:val="22"/>
                <w:szCs w:val="22"/>
              </w:rPr>
              <w:br/>
            </w:r>
            <w:r w:rsidRPr="00D37A47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135F99E3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59F6404" w14:textId="77777777" w:rsidR="00DA2A7E" w:rsidRPr="003261E7" w:rsidRDefault="00D37A47" w:rsidP="00DA2A7E">
      <w:pPr>
        <w:spacing w:after="480" w:line="276" w:lineRule="auto"/>
        <w:jc w:val="both"/>
        <w:rPr>
          <w:sz w:val="22"/>
          <w:szCs w:val="22"/>
        </w:rPr>
      </w:pPr>
      <w:r w:rsidRPr="00D37A47">
        <w:rPr>
          <w:sz w:val="22"/>
          <w:szCs w:val="22"/>
        </w:rPr>
        <w:t>W postępowaniu  nie wpłynęła żadna oferta w terminie przewidzianym na składanie ofert, tj. do dnia 29.12.2025 r. do godziny 11:00.</w:t>
      </w:r>
    </w:p>
    <w:p w14:paraId="5ECCE364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06CE1" w14:textId="77777777" w:rsidR="00BC1816" w:rsidRDefault="00BC1816">
      <w:r>
        <w:separator/>
      </w:r>
    </w:p>
  </w:endnote>
  <w:endnote w:type="continuationSeparator" w:id="0">
    <w:p w14:paraId="34173F41" w14:textId="77777777" w:rsidR="00BC1816" w:rsidRDefault="00BC1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F372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4B0A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BB39" w14:textId="477ABA7D" w:rsidR="003F0CBE" w:rsidRPr="00F358C6" w:rsidRDefault="003F0CBE" w:rsidP="00F358C6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C872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89C3C" w14:textId="77777777" w:rsidR="003F0CBE" w:rsidRDefault="003F0CBE">
    <w:pPr>
      <w:pStyle w:val="Stopka"/>
      <w:tabs>
        <w:tab w:val="clear" w:pos="4536"/>
      </w:tabs>
      <w:jc w:val="center"/>
    </w:pPr>
  </w:p>
  <w:p w14:paraId="769E79D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1B2BA" w14:textId="77777777" w:rsidR="00BC1816" w:rsidRDefault="00BC1816">
      <w:r>
        <w:separator/>
      </w:r>
    </w:p>
  </w:footnote>
  <w:footnote w:type="continuationSeparator" w:id="0">
    <w:p w14:paraId="72AC33F2" w14:textId="77777777" w:rsidR="00BC1816" w:rsidRDefault="00BC1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A5A3F" w14:textId="77777777" w:rsidR="00D37A47" w:rsidRDefault="00D37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6BFD5" w14:textId="77777777" w:rsidR="00D37A47" w:rsidRDefault="00D37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2EAD" w14:textId="77777777" w:rsidR="00D37A47" w:rsidRDefault="00D37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508058">
    <w:abstractNumId w:val="5"/>
  </w:num>
  <w:num w:numId="2" w16cid:durableId="1402412749">
    <w:abstractNumId w:val="10"/>
  </w:num>
  <w:num w:numId="3" w16cid:durableId="1227566437">
    <w:abstractNumId w:val="4"/>
  </w:num>
  <w:num w:numId="4" w16cid:durableId="947393367">
    <w:abstractNumId w:val="9"/>
  </w:num>
  <w:num w:numId="5" w16cid:durableId="577400357">
    <w:abstractNumId w:val="1"/>
  </w:num>
  <w:num w:numId="6" w16cid:durableId="1490245092">
    <w:abstractNumId w:val="2"/>
  </w:num>
  <w:num w:numId="7" w16cid:durableId="1528789787">
    <w:abstractNumId w:val="8"/>
  </w:num>
  <w:num w:numId="8" w16cid:durableId="133567909">
    <w:abstractNumId w:val="6"/>
  </w:num>
  <w:num w:numId="9" w16cid:durableId="509023819">
    <w:abstractNumId w:val="3"/>
  </w:num>
  <w:num w:numId="10" w16cid:durableId="2032560720">
    <w:abstractNumId w:val="0"/>
  </w:num>
  <w:num w:numId="11" w16cid:durableId="977026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816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A7DCD"/>
    <w:rsid w:val="005644C6"/>
    <w:rsid w:val="006E6C0F"/>
    <w:rsid w:val="006E706C"/>
    <w:rsid w:val="0079556E"/>
    <w:rsid w:val="007A1DCC"/>
    <w:rsid w:val="007A2D48"/>
    <w:rsid w:val="007F118B"/>
    <w:rsid w:val="009553F8"/>
    <w:rsid w:val="00A86662"/>
    <w:rsid w:val="00AF5E2C"/>
    <w:rsid w:val="00AF6582"/>
    <w:rsid w:val="00AF7988"/>
    <w:rsid w:val="00B1578C"/>
    <w:rsid w:val="00B4380A"/>
    <w:rsid w:val="00BA77A9"/>
    <w:rsid w:val="00BC1816"/>
    <w:rsid w:val="00BF7AFB"/>
    <w:rsid w:val="00CC422D"/>
    <w:rsid w:val="00CE52C3"/>
    <w:rsid w:val="00D37A47"/>
    <w:rsid w:val="00DA2A7E"/>
    <w:rsid w:val="00EB304B"/>
    <w:rsid w:val="00ED1D30"/>
    <w:rsid w:val="00F358C6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0170E"/>
  <w15:chartTrackingRefBased/>
  <w15:docId w15:val="{0B4EB7A7-023A-4817-9722-01AE1419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2026-01-02T11:05:00Z</cp:lastPrinted>
  <dcterms:created xsi:type="dcterms:W3CDTF">2026-01-02T11:04:00Z</dcterms:created>
  <dcterms:modified xsi:type="dcterms:W3CDTF">2026-01-08T10:21:00Z</dcterms:modified>
</cp:coreProperties>
</file>