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C7AB6" w14:textId="2EBCE5B4" w:rsidR="00B36EDA" w:rsidRPr="00616C45" w:rsidRDefault="00022BFA" w:rsidP="00616C45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616C45">
        <w:rPr>
          <w:sz w:val="22"/>
          <w:szCs w:val="22"/>
        </w:rPr>
        <w:t>Kraków</w:t>
      </w:r>
      <w:r w:rsidR="00B36EDA" w:rsidRPr="00616C45">
        <w:rPr>
          <w:sz w:val="22"/>
          <w:szCs w:val="22"/>
        </w:rPr>
        <w:t xml:space="preserve"> dnia: </w:t>
      </w:r>
      <w:r w:rsidR="00BC4501">
        <w:rPr>
          <w:sz w:val="22"/>
          <w:szCs w:val="22"/>
        </w:rPr>
        <w:t>08.01.2026 r.</w:t>
      </w:r>
    </w:p>
    <w:p w14:paraId="280C3B43" w14:textId="77777777" w:rsidR="00022BFA" w:rsidRPr="00616C45" w:rsidRDefault="00022BFA" w:rsidP="00616C45">
      <w:pPr>
        <w:spacing w:line="276" w:lineRule="auto"/>
        <w:ind w:right="3969"/>
        <w:rPr>
          <w:b/>
          <w:bCs/>
          <w:sz w:val="22"/>
          <w:szCs w:val="22"/>
        </w:rPr>
      </w:pPr>
      <w:r w:rsidRPr="00616C45">
        <w:rPr>
          <w:b/>
          <w:bCs/>
          <w:sz w:val="22"/>
          <w:szCs w:val="22"/>
        </w:rPr>
        <w:t>Szpital Miejski Specjalistyczny</w:t>
      </w:r>
    </w:p>
    <w:p w14:paraId="784A3415" w14:textId="77777777" w:rsidR="00022BFA" w:rsidRPr="00616C45" w:rsidRDefault="00022BFA" w:rsidP="00616C45">
      <w:pPr>
        <w:spacing w:line="276" w:lineRule="auto"/>
        <w:ind w:right="3969"/>
        <w:rPr>
          <w:b/>
          <w:bCs/>
          <w:sz w:val="22"/>
          <w:szCs w:val="22"/>
        </w:rPr>
      </w:pPr>
      <w:r w:rsidRPr="00616C45">
        <w:rPr>
          <w:b/>
          <w:bCs/>
          <w:sz w:val="22"/>
          <w:szCs w:val="22"/>
        </w:rPr>
        <w:t>im. Gabriela Narutowicza w Krakowie</w:t>
      </w:r>
    </w:p>
    <w:p w14:paraId="5C37A1D0" w14:textId="77777777" w:rsidR="00B36EDA" w:rsidRPr="00616C45" w:rsidRDefault="00022BFA" w:rsidP="00616C45">
      <w:pPr>
        <w:spacing w:line="276" w:lineRule="auto"/>
        <w:ind w:right="3969"/>
        <w:rPr>
          <w:sz w:val="22"/>
          <w:szCs w:val="22"/>
        </w:rPr>
      </w:pPr>
      <w:r w:rsidRPr="00616C45">
        <w:rPr>
          <w:sz w:val="22"/>
          <w:szCs w:val="22"/>
        </w:rPr>
        <w:t>ul. Prądnicka</w:t>
      </w:r>
      <w:r w:rsidR="00B36EDA" w:rsidRPr="00616C45">
        <w:rPr>
          <w:sz w:val="22"/>
          <w:szCs w:val="22"/>
        </w:rPr>
        <w:t xml:space="preserve"> </w:t>
      </w:r>
      <w:r w:rsidRPr="00616C45">
        <w:rPr>
          <w:sz w:val="22"/>
          <w:szCs w:val="22"/>
        </w:rPr>
        <w:t>35-37</w:t>
      </w:r>
    </w:p>
    <w:p w14:paraId="5D478386" w14:textId="77777777" w:rsidR="00B36EDA" w:rsidRPr="00616C45" w:rsidRDefault="00022BFA" w:rsidP="00616C45">
      <w:pPr>
        <w:spacing w:line="276" w:lineRule="auto"/>
        <w:ind w:right="3969"/>
        <w:rPr>
          <w:sz w:val="22"/>
          <w:szCs w:val="22"/>
        </w:rPr>
      </w:pPr>
      <w:r w:rsidRPr="00616C45">
        <w:rPr>
          <w:sz w:val="22"/>
          <w:szCs w:val="22"/>
        </w:rPr>
        <w:t>31-202</w:t>
      </w:r>
      <w:r w:rsidR="00B36EDA" w:rsidRPr="00616C45">
        <w:rPr>
          <w:sz w:val="22"/>
          <w:szCs w:val="22"/>
        </w:rPr>
        <w:t xml:space="preserve"> </w:t>
      </w:r>
      <w:r w:rsidRPr="00616C45">
        <w:rPr>
          <w:sz w:val="22"/>
          <w:szCs w:val="22"/>
        </w:rPr>
        <w:t>Kraków</w:t>
      </w:r>
    </w:p>
    <w:p w14:paraId="06D0F2A8" w14:textId="77777777" w:rsidR="00B36EDA" w:rsidRPr="00616C45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16C45" w14:paraId="6B7CB69E" w14:textId="77777777" w:rsidTr="00B36EDA">
        <w:tc>
          <w:tcPr>
            <w:tcW w:w="9923" w:type="dxa"/>
            <w:shd w:val="clear" w:color="auto" w:fill="F2F2F2"/>
            <w:hideMark/>
          </w:tcPr>
          <w:p w14:paraId="18F9D453" w14:textId="2DD4BD5E" w:rsidR="00B36EDA" w:rsidRPr="00616C45" w:rsidRDefault="00616C45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3533DF5" w14:textId="77777777" w:rsidR="00B36EDA" w:rsidRPr="00616C4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16C4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A76CAB4" w14:textId="77777777" w:rsidR="00B36EDA" w:rsidRPr="00616C45" w:rsidRDefault="00B36EDA" w:rsidP="00B36EDA">
      <w:pPr>
        <w:keepNext/>
        <w:spacing w:after="240"/>
        <w:outlineLvl w:val="0"/>
        <w:rPr>
          <w:b/>
        </w:rPr>
      </w:pPr>
    </w:p>
    <w:p w14:paraId="2A4B263F" w14:textId="77777777" w:rsidR="00B36EDA" w:rsidRPr="00616C45" w:rsidRDefault="00B36EDA" w:rsidP="00616C45">
      <w:pPr>
        <w:spacing w:after="120" w:line="276" w:lineRule="auto"/>
        <w:jc w:val="both"/>
        <w:rPr>
          <w:rFonts w:eastAsia="Calibri"/>
          <w:lang w:eastAsia="en-US"/>
        </w:rPr>
      </w:pPr>
      <w:r w:rsidRPr="00616C45">
        <w:rPr>
          <w:rFonts w:eastAsia="Calibri"/>
          <w:lang w:eastAsia="en-US"/>
        </w:rPr>
        <w:t xml:space="preserve">Dotyczy </w:t>
      </w:r>
      <w:r w:rsidRPr="00616C45">
        <w:t>postępowania o udzielenie zamówienia publicznego</w:t>
      </w:r>
      <w:r w:rsidRPr="00616C45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16C45" w14:paraId="7B3DB532" w14:textId="77777777" w:rsidTr="00B36EDA">
        <w:tc>
          <w:tcPr>
            <w:tcW w:w="2269" w:type="dxa"/>
          </w:tcPr>
          <w:p w14:paraId="200703F9" w14:textId="77777777" w:rsidR="00B36EDA" w:rsidRPr="00616C45" w:rsidRDefault="00B36EDA" w:rsidP="00616C4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616C45">
              <w:t>Nazwa zamówienia:</w:t>
            </w:r>
          </w:p>
        </w:tc>
        <w:tc>
          <w:tcPr>
            <w:tcW w:w="7654" w:type="dxa"/>
          </w:tcPr>
          <w:p w14:paraId="48302D11" w14:textId="77777777" w:rsidR="00B36EDA" w:rsidRPr="00616C45" w:rsidRDefault="00022BFA" w:rsidP="00616C4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616C45">
              <w:rPr>
                <w:bCs/>
                <w:i/>
                <w:iCs/>
              </w:rPr>
              <w:t>Zakup i dostawa leków do programu lekowego i chemioterapii</w:t>
            </w:r>
          </w:p>
        </w:tc>
      </w:tr>
      <w:tr w:rsidR="00022BFA" w:rsidRPr="00616C45" w14:paraId="6BDEEBFC" w14:textId="77777777" w:rsidTr="00AE12CA">
        <w:tc>
          <w:tcPr>
            <w:tcW w:w="2269" w:type="dxa"/>
          </w:tcPr>
          <w:p w14:paraId="095D3F12" w14:textId="77777777" w:rsidR="00022BFA" w:rsidRPr="00616C45" w:rsidRDefault="00022BFA" w:rsidP="00616C4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616C45">
              <w:t>Numer referencyjny:</w:t>
            </w:r>
          </w:p>
        </w:tc>
        <w:tc>
          <w:tcPr>
            <w:tcW w:w="7654" w:type="dxa"/>
          </w:tcPr>
          <w:p w14:paraId="59494B69" w14:textId="77777777" w:rsidR="00022BFA" w:rsidRPr="00616C45" w:rsidRDefault="00022BFA" w:rsidP="00616C4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616C45">
              <w:rPr>
                <w:b/>
              </w:rPr>
              <w:t>ZP/59/2025</w:t>
            </w:r>
          </w:p>
        </w:tc>
      </w:tr>
    </w:tbl>
    <w:p w14:paraId="62101184" w14:textId="77777777" w:rsidR="00B36EDA" w:rsidRPr="00616C45" w:rsidRDefault="00B36EDA" w:rsidP="00616C45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779A449A" w14:textId="2D8942CC" w:rsidR="00B36EDA" w:rsidRPr="00616C45" w:rsidRDefault="00B36EDA" w:rsidP="00616C45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616C45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022BFA" w:rsidRPr="00616C45">
        <w:rPr>
          <w:sz w:val="22"/>
          <w:szCs w:val="22"/>
        </w:rPr>
        <w:t>(t.j. Dz. U. z 2024 r. poz. 1320 z późn. zm.)</w:t>
      </w:r>
      <w:r w:rsidRPr="00616C45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22BFA" w:rsidRPr="00616C45" w14:paraId="7C6AA659" w14:textId="77777777" w:rsidTr="00022B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BEC7" w14:textId="15ABADD4" w:rsidR="00022BFA" w:rsidRPr="00616C45" w:rsidRDefault="00022BFA" w:rsidP="00616C45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Pakiet 1 - Ketamine</w:t>
            </w:r>
          </w:p>
          <w:p w14:paraId="5911DBCA" w14:textId="77777777" w:rsidR="00022BFA" w:rsidRPr="00616C45" w:rsidRDefault="00022BFA" w:rsidP="00616C45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16C45">
              <w:rPr>
                <w:b/>
                <w:sz w:val="20"/>
                <w:szCs w:val="20"/>
              </w:rPr>
              <w:t>Salus International Sp. z o.o.</w:t>
            </w:r>
          </w:p>
          <w:p w14:paraId="1D29CC32" w14:textId="77777777" w:rsidR="00022BFA" w:rsidRPr="00616C45" w:rsidRDefault="00022BFA" w:rsidP="00616C45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 xml:space="preserve">ul. Pułaskiego 9 </w:t>
            </w:r>
          </w:p>
          <w:p w14:paraId="678B5EA5" w14:textId="77777777" w:rsidR="00022BFA" w:rsidRPr="00616C45" w:rsidRDefault="00022BFA" w:rsidP="00616C45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40-273 Katowice</w:t>
            </w:r>
          </w:p>
          <w:p w14:paraId="4B64FDD5" w14:textId="5F237342" w:rsidR="00022BFA" w:rsidRPr="00616C45" w:rsidRDefault="00022BFA" w:rsidP="00616C4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16C4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16C45">
              <w:rPr>
                <w:color w:val="000000"/>
                <w:sz w:val="20"/>
                <w:szCs w:val="20"/>
              </w:rPr>
              <w:t>:</w:t>
            </w:r>
            <w:r w:rsidR="00616C45">
              <w:rPr>
                <w:color w:val="000000"/>
                <w:sz w:val="20"/>
                <w:szCs w:val="20"/>
              </w:rPr>
              <w:t xml:space="preserve"> </w:t>
            </w:r>
            <w:r w:rsidRPr="00616C4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22BFA" w:rsidRPr="00616C45" w14:paraId="7826CF1E" w14:textId="77777777" w:rsidTr="00022B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C9999" w14:textId="059072DB" w:rsidR="00022BFA" w:rsidRPr="00616C45" w:rsidRDefault="00022BFA" w:rsidP="00616C45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Pakiet 3 - Mizoprostolum</w:t>
            </w:r>
          </w:p>
          <w:p w14:paraId="211D4066" w14:textId="77777777" w:rsidR="00022BFA" w:rsidRPr="00616C45" w:rsidRDefault="00022BFA" w:rsidP="00616C45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16C45">
              <w:rPr>
                <w:b/>
                <w:sz w:val="20"/>
                <w:szCs w:val="20"/>
              </w:rPr>
              <w:t>Asclepios S.A.</w:t>
            </w:r>
          </w:p>
          <w:p w14:paraId="7A3C5D45" w14:textId="77777777" w:rsidR="00022BFA" w:rsidRPr="00616C45" w:rsidRDefault="00022BFA" w:rsidP="00616C45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 xml:space="preserve">ul. Hubska 44 </w:t>
            </w:r>
          </w:p>
          <w:p w14:paraId="78D3268F" w14:textId="77777777" w:rsidR="00022BFA" w:rsidRPr="00616C45" w:rsidRDefault="00022BFA" w:rsidP="00616C45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50-502 Wrocław</w:t>
            </w:r>
          </w:p>
          <w:p w14:paraId="7BB55FBD" w14:textId="79EA179B" w:rsidR="00022BFA" w:rsidRPr="00616C45" w:rsidRDefault="00022BFA" w:rsidP="00616C4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16C4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16C45">
              <w:rPr>
                <w:color w:val="000000"/>
                <w:sz w:val="20"/>
                <w:szCs w:val="20"/>
              </w:rPr>
              <w:t>:</w:t>
            </w:r>
            <w:r w:rsidR="00616C45">
              <w:rPr>
                <w:color w:val="000000"/>
                <w:sz w:val="20"/>
                <w:szCs w:val="20"/>
              </w:rPr>
              <w:t xml:space="preserve"> </w:t>
            </w:r>
            <w:r w:rsidRPr="00616C4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22BFA" w:rsidRPr="00616C45" w14:paraId="1886AFE4" w14:textId="77777777" w:rsidTr="00022B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49CAD" w14:textId="24989510" w:rsidR="00022BFA" w:rsidRPr="00616C45" w:rsidRDefault="00022BFA" w:rsidP="00616C45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Pakiet 4 - Płyny infuzyjne</w:t>
            </w:r>
          </w:p>
          <w:p w14:paraId="745B462D" w14:textId="3CFB4F8F" w:rsidR="00022BFA" w:rsidRPr="00616C45" w:rsidRDefault="00022BFA" w:rsidP="00616C45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16C45">
              <w:rPr>
                <w:b/>
                <w:sz w:val="20"/>
                <w:szCs w:val="20"/>
              </w:rPr>
              <w:t xml:space="preserve">Aesculap Chifa </w:t>
            </w:r>
            <w:r w:rsidR="00616C45">
              <w:rPr>
                <w:b/>
                <w:sz w:val="20"/>
                <w:szCs w:val="20"/>
              </w:rPr>
              <w:t>Sp. z o.o.</w:t>
            </w:r>
          </w:p>
          <w:p w14:paraId="6CA0286D" w14:textId="77777777" w:rsidR="00022BFA" w:rsidRPr="00616C45" w:rsidRDefault="00022BFA" w:rsidP="00616C45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 xml:space="preserve">ul. Tysiąclecia 14 </w:t>
            </w:r>
          </w:p>
          <w:p w14:paraId="573BD602" w14:textId="77777777" w:rsidR="00022BFA" w:rsidRPr="00616C45" w:rsidRDefault="00022BFA" w:rsidP="00616C45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64-300 Nowy Tomyśl</w:t>
            </w:r>
          </w:p>
          <w:p w14:paraId="52DD8D68" w14:textId="680C51B8" w:rsidR="00022BFA" w:rsidRPr="00616C45" w:rsidRDefault="00022BFA" w:rsidP="00616C4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16C4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16C45">
              <w:rPr>
                <w:color w:val="000000"/>
                <w:sz w:val="20"/>
                <w:szCs w:val="20"/>
              </w:rPr>
              <w:t>:</w:t>
            </w:r>
            <w:r w:rsidR="00616C45">
              <w:rPr>
                <w:color w:val="000000"/>
                <w:sz w:val="20"/>
                <w:szCs w:val="20"/>
              </w:rPr>
              <w:t xml:space="preserve"> </w:t>
            </w:r>
            <w:r w:rsidRPr="00616C4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22BFA" w:rsidRPr="00616C45" w14:paraId="075D5118" w14:textId="77777777" w:rsidTr="00022B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80E5" w14:textId="3BA7E0CD" w:rsidR="00022BFA" w:rsidRPr="00616C45" w:rsidRDefault="00022BFA" w:rsidP="00616C45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Pakiet 5 - Rucaparibum</w:t>
            </w:r>
          </w:p>
          <w:p w14:paraId="345B741C" w14:textId="77777777" w:rsidR="00022BFA" w:rsidRPr="00616C45" w:rsidRDefault="00022BFA" w:rsidP="00616C45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16C45">
              <w:rPr>
                <w:b/>
                <w:sz w:val="20"/>
                <w:szCs w:val="20"/>
              </w:rPr>
              <w:t>Salus International Sp. z o.o.</w:t>
            </w:r>
          </w:p>
          <w:p w14:paraId="33822261" w14:textId="77777777" w:rsidR="00022BFA" w:rsidRPr="00616C45" w:rsidRDefault="00022BFA" w:rsidP="00616C45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 xml:space="preserve">ul. Pułaskiego 9 </w:t>
            </w:r>
          </w:p>
          <w:p w14:paraId="226DA34E" w14:textId="77777777" w:rsidR="00022BFA" w:rsidRPr="00616C45" w:rsidRDefault="00022BFA" w:rsidP="00616C45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40-273 Katowice</w:t>
            </w:r>
          </w:p>
          <w:p w14:paraId="16F9C73E" w14:textId="1DDF3E04" w:rsidR="00022BFA" w:rsidRPr="00616C45" w:rsidRDefault="00022BFA" w:rsidP="00616C4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16C4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16C45">
              <w:rPr>
                <w:color w:val="000000"/>
                <w:sz w:val="20"/>
                <w:szCs w:val="20"/>
              </w:rPr>
              <w:t>:</w:t>
            </w:r>
            <w:r w:rsidR="00616C45">
              <w:rPr>
                <w:color w:val="000000"/>
                <w:sz w:val="20"/>
                <w:szCs w:val="20"/>
              </w:rPr>
              <w:t xml:space="preserve"> </w:t>
            </w:r>
            <w:r w:rsidRPr="00616C4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022BFA" w:rsidRPr="00616C45" w14:paraId="70CAEFCA" w14:textId="77777777" w:rsidTr="00022B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C8B5" w14:textId="185ADB19" w:rsidR="00022BFA" w:rsidRPr="00616C45" w:rsidRDefault="00022BFA" w:rsidP="00616C45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lastRenderedPageBreak/>
              <w:t>Pakiet 6 - Enfortumabum</w:t>
            </w:r>
          </w:p>
          <w:p w14:paraId="79AC8A10" w14:textId="30B40F0F" w:rsidR="00022BFA" w:rsidRPr="00616C45" w:rsidRDefault="00616C45" w:rsidP="00616C45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Astellas Pharma Sp. z o.o.</w:t>
            </w:r>
          </w:p>
          <w:p w14:paraId="6B397E7F" w14:textId="77777777" w:rsidR="00022BFA" w:rsidRPr="00616C45" w:rsidRDefault="00022BFA" w:rsidP="00616C45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 xml:space="preserve">ul. Żwirki i Wigury 16C </w:t>
            </w:r>
          </w:p>
          <w:p w14:paraId="17B6C38D" w14:textId="77777777" w:rsidR="00022BFA" w:rsidRPr="00616C45" w:rsidRDefault="00022BFA" w:rsidP="00616C45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02-092 Warszawa</w:t>
            </w:r>
          </w:p>
          <w:p w14:paraId="570187FE" w14:textId="55BECAE6" w:rsidR="00022BFA" w:rsidRPr="00616C45" w:rsidRDefault="00022BFA" w:rsidP="00616C4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16C45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16C45">
              <w:rPr>
                <w:color w:val="000000"/>
                <w:sz w:val="20"/>
                <w:szCs w:val="20"/>
              </w:rPr>
              <w:t>:</w:t>
            </w:r>
            <w:r w:rsidR="00616C45">
              <w:rPr>
                <w:color w:val="000000"/>
                <w:sz w:val="20"/>
                <w:szCs w:val="20"/>
              </w:rPr>
              <w:t xml:space="preserve"> </w:t>
            </w:r>
            <w:r w:rsidRPr="00616C45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345E1464" w14:textId="77777777" w:rsidR="00B36EDA" w:rsidRPr="00616C45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616C45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16C45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16C45" w14:paraId="6EBD147A" w14:textId="77777777" w:rsidTr="00022B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410B7C" w14:textId="77777777" w:rsidR="00B36EDA" w:rsidRPr="00616C4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624EA5" w14:textId="77777777" w:rsidR="00B36EDA" w:rsidRPr="00616C45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16C45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6FC510" w14:textId="77777777" w:rsidR="00B36EDA" w:rsidRPr="00616C4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16C45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E7EEB3" w14:textId="77777777" w:rsidR="00B36EDA" w:rsidRPr="00616C4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16C45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22BFA" w:rsidRPr="00616C45" w14:paraId="7D87CA15" w14:textId="77777777" w:rsidTr="00022B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8926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1 - Pakiet 1 - Ketamine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6853" w14:textId="77777777" w:rsidR="00022BFA" w:rsidRPr="00616C45" w:rsidRDefault="00022BFA" w:rsidP="00AE12C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EDFF2BE" w14:textId="77777777" w:rsidR="00022BFA" w:rsidRPr="00616C45" w:rsidRDefault="00022BFA" w:rsidP="00AE12CA">
            <w:pPr>
              <w:spacing w:line="276" w:lineRule="auto"/>
              <w:rPr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ul. Pułaskiego 9</w:t>
            </w:r>
          </w:p>
          <w:p w14:paraId="207064E0" w14:textId="77777777" w:rsidR="00022BFA" w:rsidRPr="00616C45" w:rsidRDefault="00022BFA" w:rsidP="00AE12C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B6FA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40E0" w14:textId="77777777" w:rsidR="00022BFA" w:rsidRPr="00616C45" w:rsidRDefault="00022BFA" w:rsidP="00AE12CA">
            <w:pPr>
              <w:jc w:val="center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 xml:space="preserve">  500,00</w:t>
            </w:r>
          </w:p>
        </w:tc>
      </w:tr>
      <w:tr w:rsidR="00022BFA" w:rsidRPr="00616C45" w14:paraId="7F1C814B" w14:textId="77777777" w:rsidTr="00022B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07972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3 - Pakiet 3 - Mizoprostolum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FE0F4" w14:textId="77777777" w:rsidR="00022BFA" w:rsidRPr="00616C45" w:rsidRDefault="00022BFA" w:rsidP="00AE12C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Asclepios S.A.</w:t>
            </w:r>
          </w:p>
          <w:p w14:paraId="3705E8FA" w14:textId="77777777" w:rsidR="00022BFA" w:rsidRPr="00616C45" w:rsidRDefault="00022BFA" w:rsidP="00AE12CA">
            <w:pPr>
              <w:spacing w:line="276" w:lineRule="auto"/>
              <w:rPr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ul. Hubska 44</w:t>
            </w:r>
          </w:p>
          <w:p w14:paraId="78C78DB7" w14:textId="77777777" w:rsidR="00022BFA" w:rsidRPr="00616C45" w:rsidRDefault="00022BFA" w:rsidP="00AE12C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AFF3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CA87" w14:textId="77777777" w:rsidR="00022BFA" w:rsidRPr="00616C45" w:rsidRDefault="00022BFA" w:rsidP="00AE12CA">
            <w:pPr>
              <w:jc w:val="center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 xml:space="preserve">  500,00</w:t>
            </w:r>
          </w:p>
        </w:tc>
      </w:tr>
      <w:tr w:rsidR="00022BFA" w:rsidRPr="00616C45" w14:paraId="2B253D34" w14:textId="77777777" w:rsidTr="00022B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91BCD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4 - Pakiet 4 - Płyny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3D33" w14:textId="24416774" w:rsidR="00022BFA" w:rsidRPr="00616C45" w:rsidRDefault="00022BFA" w:rsidP="00AE12C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 xml:space="preserve">Aesculap Chifa </w:t>
            </w:r>
            <w:r w:rsidR="00616C45">
              <w:rPr>
                <w:b/>
                <w:bCs/>
                <w:sz w:val="20"/>
                <w:szCs w:val="20"/>
              </w:rPr>
              <w:t>Sp. z o.o.</w:t>
            </w:r>
          </w:p>
          <w:p w14:paraId="6D548A11" w14:textId="77777777" w:rsidR="00022BFA" w:rsidRPr="00616C45" w:rsidRDefault="00022BFA" w:rsidP="00AE12CA">
            <w:pPr>
              <w:spacing w:line="276" w:lineRule="auto"/>
              <w:rPr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ul. Tysiąclecia 14</w:t>
            </w:r>
          </w:p>
          <w:p w14:paraId="5F41A563" w14:textId="77777777" w:rsidR="00022BFA" w:rsidRPr="00616C45" w:rsidRDefault="00022BFA" w:rsidP="00AE12C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A080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5106" w14:textId="77777777" w:rsidR="00022BFA" w:rsidRPr="00616C45" w:rsidRDefault="00022BFA" w:rsidP="00AE12CA">
            <w:pPr>
              <w:jc w:val="center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 xml:space="preserve">  500,00</w:t>
            </w:r>
          </w:p>
        </w:tc>
      </w:tr>
      <w:tr w:rsidR="00022BFA" w:rsidRPr="00616C45" w14:paraId="7CB0115B" w14:textId="77777777" w:rsidTr="00022B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CEA1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5 - Pakiet 5 - Rucaparibum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8CF0D" w14:textId="77777777" w:rsidR="00022BFA" w:rsidRPr="00616C45" w:rsidRDefault="00022BFA" w:rsidP="00AE12C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DC1A63" w14:textId="77777777" w:rsidR="00022BFA" w:rsidRPr="00616C45" w:rsidRDefault="00022BFA" w:rsidP="00AE12CA">
            <w:pPr>
              <w:spacing w:line="276" w:lineRule="auto"/>
              <w:rPr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ul. Pułaskiego 9</w:t>
            </w:r>
          </w:p>
          <w:p w14:paraId="04ED1AB1" w14:textId="77777777" w:rsidR="00022BFA" w:rsidRPr="00616C45" w:rsidRDefault="00022BFA" w:rsidP="00AE12C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99CC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9E201" w14:textId="77777777" w:rsidR="00022BFA" w:rsidRPr="00616C45" w:rsidRDefault="00022BFA" w:rsidP="00AE12CA">
            <w:pPr>
              <w:jc w:val="center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 xml:space="preserve">  500,00</w:t>
            </w:r>
          </w:p>
        </w:tc>
      </w:tr>
      <w:tr w:rsidR="00022BFA" w:rsidRPr="00616C45" w14:paraId="47DD0AE4" w14:textId="77777777" w:rsidTr="00022BF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6DDD4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6 - Pakiet 6 - Enfortumabum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B49A" w14:textId="36E1C146" w:rsidR="00022BFA" w:rsidRPr="00616C45" w:rsidRDefault="00022BFA" w:rsidP="00AE12C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16C45">
              <w:rPr>
                <w:b/>
                <w:bCs/>
                <w:sz w:val="20"/>
                <w:szCs w:val="20"/>
              </w:rPr>
              <w:t>A</w:t>
            </w:r>
            <w:r w:rsidR="00616C45">
              <w:rPr>
                <w:b/>
                <w:bCs/>
                <w:sz w:val="20"/>
                <w:szCs w:val="20"/>
              </w:rPr>
              <w:t>stellas Pharma Sp. z o.o.</w:t>
            </w:r>
          </w:p>
          <w:p w14:paraId="5DC566B0" w14:textId="77777777" w:rsidR="00022BFA" w:rsidRPr="00616C45" w:rsidRDefault="00022BFA" w:rsidP="00AE12CA">
            <w:pPr>
              <w:spacing w:line="276" w:lineRule="auto"/>
              <w:rPr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ul. Żwirki i Wigury 16C</w:t>
            </w:r>
          </w:p>
          <w:p w14:paraId="790159C2" w14:textId="77777777" w:rsidR="00022BFA" w:rsidRPr="00616C45" w:rsidRDefault="00022BFA" w:rsidP="00AE12C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4FED" w14:textId="77777777" w:rsidR="00022BFA" w:rsidRPr="00616C45" w:rsidRDefault="00022BFA" w:rsidP="00AE12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1908" w14:textId="77777777" w:rsidR="00022BFA" w:rsidRPr="00616C45" w:rsidRDefault="00022BFA" w:rsidP="00AE12CA">
            <w:pPr>
              <w:jc w:val="center"/>
              <w:rPr>
                <w:color w:val="000000"/>
                <w:sz w:val="20"/>
                <w:szCs w:val="20"/>
              </w:rPr>
            </w:pPr>
            <w:r w:rsidRPr="00616C45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0AFAE631" w14:textId="0DC07A31" w:rsidR="008642B3" w:rsidRPr="00616C45" w:rsidRDefault="008642B3" w:rsidP="00B36EDA">
      <w:pPr>
        <w:ind w:right="-425"/>
        <w:jc w:val="right"/>
        <w:rPr>
          <w:vertAlign w:val="superscript"/>
        </w:rPr>
      </w:pPr>
    </w:p>
    <w:sectPr w:rsidR="008642B3" w:rsidRPr="00616C4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E7DB" w14:textId="77777777" w:rsidR="00112228" w:rsidRDefault="00112228">
      <w:r>
        <w:separator/>
      </w:r>
    </w:p>
  </w:endnote>
  <w:endnote w:type="continuationSeparator" w:id="0">
    <w:p w14:paraId="7E726F6A" w14:textId="77777777" w:rsidR="00112228" w:rsidRDefault="0011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894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3329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D89E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52DC6C" w14:textId="515EEA7E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2C3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3BE3D" w14:textId="77777777" w:rsidR="00112228" w:rsidRDefault="00112228">
      <w:r>
        <w:separator/>
      </w:r>
    </w:p>
  </w:footnote>
  <w:footnote w:type="continuationSeparator" w:id="0">
    <w:p w14:paraId="1080DF06" w14:textId="77777777" w:rsidR="00112228" w:rsidRDefault="00112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0868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66A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9134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2228"/>
    <w:rsid w:val="00022322"/>
    <w:rsid w:val="00022BFA"/>
    <w:rsid w:val="00042497"/>
    <w:rsid w:val="000C1E6F"/>
    <w:rsid w:val="000E4E56"/>
    <w:rsid w:val="00112228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6C45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4501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1AE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E9E94"/>
  <w15:chartTrackingRefBased/>
  <w15:docId w15:val="{7654DD3D-B290-405D-8F37-C93E2AB6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2025-12-22T12:03:00Z</cp:lastPrinted>
  <dcterms:created xsi:type="dcterms:W3CDTF">2025-12-22T12:01:00Z</dcterms:created>
  <dcterms:modified xsi:type="dcterms:W3CDTF">2026-01-08T09:39:00Z</dcterms:modified>
</cp:coreProperties>
</file>