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B02B9" w14:textId="0498050A" w:rsidR="00081D13" w:rsidRPr="00124CBE" w:rsidRDefault="0089503F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124CBE">
        <w:rPr>
          <w:sz w:val="20"/>
          <w:szCs w:val="20"/>
        </w:rPr>
        <w:t>Niepołomice</w:t>
      </w:r>
      <w:r w:rsidR="00081D13" w:rsidRPr="00124CBE">
        <w:rPr>
          <w:sz w:val="20"/>
          <w:szCs w:val="20"/>
        </w:rPr>
        <w:t xml:space="preserve"> dnia: </w:t>
      </w:r>
      <w:r w:rsidRPr="00124CBE">
        <w:rPr>
          <w:sz w:val="20"/>
          <w:szCs w:val="20"/>
        </w:rPr>
        <w:t>2026-01-0</w:t>
      </w:r>
      <w:r w:rsidR="00124CBE" w:rsidRPr="00124CBE">
        <w:rPr>
          <w:sz w:val="20"/>
          <w:szCs w:val="20"/>
        </w:rPr>
        <w:t>7</w:t>
      </w:r>
    </w:p>
    <w:p w14:paraId="45B45690" w14:textId="77777777" w:rsidR="00081D13" w:rsidRPr="00124CBE" w:rsidRDefault="0089503F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124CBE">
        <w:rPr>
          <w:b/>
          <w:bCs/>
          <w:sz w:val="20"/>
          <w:szCs w:val="20"/>
        </w:rPr>
        <w:t>GMINA NIEPOŁOMICE</w:t>
      </w:r>
    </w:p>
    <w:p w14:paraId="3269A69C" w14:textId="77777777" w:rsidR="00081D13" w:rsidRPr="00124CBE" w:rsidRDefault="0089503F" w:rsidP="00081D13">
      <w:pPr>
        <w:spacing w:line="360" w:lineRule="auto"/>
        <w:ind w:right="3969"/>
        <w:rPr>
          <w:sz w:val="20"/>
          <w:szCs w:val="20"/>
        </w:rPr>
      </w:pPr>
      <w:r w:rsidRPr="00124CBE">
        <w:rPr>
          <w:sz w:val="20"/>
          <w:szCs w:val="20"/>
        </w:rPr>
        <w:t>Pl. Zwycięstwa</w:t>
      </w:r>
      <w:r w:rsidR="00081D13" w:rsidRPr="00124CBE">
        <w:rPr>
          <w:sz w:val="20"/>
          <w:szCs w:val="20"/>
        </w:rPr>
        <w:t xml:space="preserve"> </w:t>
      </w:r>
      <w:r w:rsidRPr="00124CBE">
        <w:rPr>
          <w:sz w:val="20"/>
          <w:szCs w:val="20"/>
        </w:rPr>
        <w:t>13</w:t>
      </w:r>
    </w:p>
    <w:p w14:paraId="1A296F6A" w14:textId="77777777" w:rsidR="00081D13" w:rsidRPr="00124CBE" w:rsidRDefault="0089503F" w:rsidP="00081D13">
      <w:pPr>
        <w:ind w:right="3969"/>
        <w:rPr>
          <w:sz w:val="20"/>
          <w:szCs w:val="20"/>
        </w:rPr>
      </w:pPr>
      <w:r w:rsidRPr="00124CBE">
        <w:rPr>
          <w:sz w:val="20"/>
          <w:szCs w:val="20"/>
        </w:rPr>
        <w:t>32-005</w:t>
      </w:r>
      <w:r w:rsidR="00081D13" w:rsidRPr="00124CBE">
        <w:rPr>
          <w:sz w:val="20"/>
          <w:szCs w:val="20"/>
        </w:rPr>
        <w:t xml:space="preserve"> </w:t>
      </w:r>
      <w:r w:rsidRPr="00124CBE">
        <w:rPr>
          <w:sz w:val="20"/>
          <w:szCs w:val="20"/>
        </w:rPr>
        <w:t>Niepołomice</w:t>
      </w:r>
    </w:p>
    <w:p w14:paraId="22BF4A3C" w14:textId="77777777" w:rsidR="00081D13" w:rsidRPr="00124CBE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24CBE" w14:paraId="38B3594C" w14:textId="77777777" w:rsidTr="00C13EA9">
        <w:tc>
          <w:tcPr>
            <w:tcW w:w="10065" w:type="dxa"/>
            <w:shd w:val="clear" w:color="auto" w:fill="F2F2F2"/>
            <w:hideMark/>
          </w:tcPr>
          <w:p w14:paraId="1F8FA209" w14:textId="77777777" w:rsidR="00081D13" w:rsidRPr="00124CBE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24CBE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6447FC9F" w14:textId="77777777" w:rsidR="00081D13" w:rsidRPr="00124CBE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24CBE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37583E9" w14:textId="77777777" w:rsidR="00081D13" w:rsidRPr="00124CBE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5E527089" w14:textId="77777777" w:rsidR="00081D13" w:rsidRPr="00124CBE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124CBE">
        <w:rPr>
          <w:rFonts w:eastAsia="Calibri"/>
          <w:sz w:val="20"/>
          <w:szCs w:val="20"/>
          <w:lang w:eastAsia="en-US"/>
        </w:rPr>
        <w:t xml:space="preserve">Dotyczy </w:t>
      </w:r>
      <w:r w:rsidRPr="00124CBE">
        <w:rPr>
          <w:sz w:val="20"/>
          <w:szCs w:val="20"/>
        </w:rPr>
        <w:t>postępowania o udzielenie zamówienia publicznego</w:t>
      </w:r>
      <w:r w:rsidRPr="00124CBE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24CBE" w14:paraId="5B39EE00" w14:textId="77777777" w:rsidTr="00081D13">
        <w:tc>
          <w:tcPr>
            <w:tcW w:w="2269" w:type="dxa"/>
          </w:tcPr>
          <w:p w14:paraId="1BB43161" w14:textId="77777777" w:rsidR="00081D13" w:rsidRPr="00124CBE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124CBE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6AD72882" w14:textId="77777777" w:rsidR="00081D13" w:rsidRPr="00124CBE" w:rsidRDefault="0089503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24CBE">
              <w:rPr>
                <w:bCs/>
                <w:sz w:val="20"/>
                <w:szCs w:val="20"/>
              </w:rPr>
              <w:t>Prowadzenie zimowego utrzymania dróg na wyznaczonym terenie Miasta i Gminy Niepołomice w sezonie zimowym 2026/2027</w:t>
            </w:r>
          </w:p>
        </w:tc>
      </w:tr>
      <w:tr w:rsidR="0089503F" w:rsidRPr="00124CBE" w14:paraId="2BAC0CA6" w14:textId="77777777" w:rsidTr="00071B58">
        <w:tc>
          <w:tcPr>
            <w:tcW w:w="2269" w:type="dxa"/>
          </w:tcPr>
          <w:p w14:paraId="586C49B2" w14:textId="77777777" w:rsidR="0089503F" w:rsidRPr="00124CBE" w:rsidRDefault="0089503F" w:rsidP="00071B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124CBE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4D540762" w14:textId="77777777" w:rsidR="0089503F" w:rsidRPr="00124CBE" w:rsidRDefault="0089503F" w:rsidP="00071B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24CBE">
              <w:rPr>
                <w:bCs/>
                <w:sz w:val="20"/>
                <w:szCs w:val="20"/>
              </w:rPr>
              <w:t>ZP.271.60.2025</w:t>
            </w:r>
          </w:p>
        </w:tc>
      </w:tr>
    </w:tbl>
    <w:p w14:paraId="026E122D" w14:textId="77777777" w:rsidR="00081D13" w:rsidRPr="00124CBE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53BC01F7" w14:textId="77777777" w:rsidR="00081D13" w:rsidRPr="00124CB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124CBE">
        <w:rPr>
          <w:sz w:val="20"/>
          <w:szCs w:val="20"/>
        </w:rPr>
        <w:t xml:space="preserve">Zamawiający, </w:t>
      </w:r>
      <w:r w:rsidR="0089503F" w:rsidRPr="00124CBE">
        <w:rPr>
          <w:b/>
          <w:sz w:val="20"/>
          <w:szCs w:val="20"/>
        </w:rPr>
        <w:t>GMINA NIEPOŁOMICE</w:t>
      </w:r>
      <w:r w:rsidRPr="00124CBE">
        <w:rPr>
          <w:sz w:val="20"/>
          <w:szCs w:val="20"/>
        </w:rPr>
        <w:t xml:space="preserve">, działając na podstawie art. 253 </w:t>
      </w:r>
      <w:r w:rsidR="00A17CDB" w:rsidRPr="00124CBE">
        <w:rPr>
          <w:sz w:val="20"/>
          <w:szCs w:val="20"/>
        </w:rPr>
        <w:t xml:space="preserve">ust. 1 pkt. 1 i </w:t>
      </w:r>
      <w:r w:rsidRPr="00124CBE">
        <w:rPr>
          <w:sz w:val="20"/>
          <w:szCs w:val="20"/>
        </w:rPr>
        <w:t xml:space="preserve">ust. </w:t>
      </w:r>
      <w:r w:rsidR="00A17CDB" w:rsidRPr="00124CBE">
        <w:rPr>
          <w:sz w:val="20"/>
          <w:szCs w:val="20"/>
        </w:rPr>
        <w:t>2</w:t>
      </w:r>
      <w:r w:rsidRPr="00124CBE">
        <w:rPr>
          <w:sz w:val="20"/>
          <w:szCs w:val="20"/>
        </w:rPr>
        <w:t xml:space="preserve"> </w:t>
      </w:r>
      <w:r w:rsidR="00081D13" w:rsidRPr="00124CBE">
        <w:rPr>
          <w:sz w:val="20"/>
          <w:szCs w:val="20"/>
        </w:rPr>
        <w:t xml:space="preserve">ustawy z dnia 11 września 2019r. Prawo zamówień publicznych </w:t>
      </w:r>
      <w:r w:rsidR="0089503F" w:rsidRPr="00124CBE">
        <w:rPr>
          <w:sz w:val="20"/>
          <w:szCs w:val="20"/>
        </w:rPr>
        <w:t>(</w:t>
      </w:r>
      <w:proofErr w:type="spellStart"/>
      <w:r w:rsidR="0089503F" w:rsidRPr="00124CBE">
        <w:rPr>
          <w:sz w:val="20"/>
          <w:szCs w:val="20"/>
        </w:rPr>
        <w:t>t.j</w:t>
      </w:r>
      <w:proofErr w:type="spellEnd"/>
      <w:r w:rsidR="0089503F" w:rsidRPr="00124CBE">
        <w:rPr>
          <w:sz w:val="20"/>
          <w:szCs w:val="20"/>
        </w:rPr>
        <w:t xml:space="preserve">. Dz. U. z 2024 r. poz. 1320 z </w:t>
      </w:r>
      <w:proofErr w:type="spellStart"/>
      <w:r w:rsidR="0089503F" w:rsidRPr="00124CBE">
        <w:rPr>
          <w:sz w:val="20"/>
          <w:szCs w:val="20"/>
        </w:rPr>
        <w:t>późn</w:t>
      </w:r>
      <w:proofErr w:type="spellEnd"/>
      <w:r w:rsidR="0089503F" w:rsidRPr="00124CBE">
        <w:rPr>
          <w:sz w:val="20"/>
          <w:szCs w:val="20"/>
        </w:rPr>
        <w:t>. zm.)</w:t>
      </w:r>
      <w:r w:rsidR="00081D13" w:rsidRPr="00124CBE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9503F" w:rsidRPr="00124CBE" w14:paraId="5A7B416C" w14:textId="77777777" w:rsidTr="00071B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EA454B8" w14:textId="77777777" w:rsidR="0089503F" w:rsidRPr="00124CBE" w:rsidRDefault="0089503F" w:rsidP="00071B58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124CBE">
              <w:rPr>
                <w:b/>
                <w:sz w:val="20"/>
                <w:szCs w:val="20"/>
              </w:rPr>
              <w:t>Spółdzielnia Kółek Rolniczych w Niepołomicach z/s w Woli Batorskiej</w:t>
            </w:r>
          </w:p>
          <w:p w14:paraId="31530E95" w14:textId="77777777" w:rsidR="0089503F" w:rsidRPr="00124CBE" w:rsidRDefault="0089503F" w:rsidP="00071B58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124CBE">
              <w:rPr>
                <w:bCs/>
                <w:sz w:val="20"/>
                <w:szCs w:val="20"/>
              </w:rPr>
              <w:t>Wola Batorska</w:t>
            </w:r>
            <w:r w:rsidRPr="00124CBE">
              <w:rPr>
                <w:bCs/>
                <w:sz w:val="20"/>
                <w:szCs w:val="20"/>
              </w:rPr>
              <w:t xml:space="preserve"> </w:t>
            </w:r>
            <w:r w:rsidRPr="00124CBE">
              <w:rPr>
                <w:bCs/>
                <w:sz w:val="20"/>
                <w:szCs w:val="20"/>
              </w:rPr>
              <w:t>461</w:t>
            </w:r>
            <w:r w:rsidRPr="00124CBE">
              <w:rPr>
                <w:bCs/>
                <w:sz w:val="20"/>
                <w:szCs w:val="20"/>
              </w:rPr>
              <w:t xml:space="preserve"> </w:t>
            </w:r>
          </w:p>
          <w:p w14:paraId="5A6327CB" w14:textId="77777777" w:rsidR="0089503F" w:rsidRPr="00124CBE" w:rsidRDefault="0089503F" w:rsidP="00071B58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124CBE">
              <w:rPr>
                <w:bCs/>
                <w:sz w:val="20"/>
                <w:szCs w:val="20"/>
              </w:rPr>
              <w:t>32-006</w:t>
            </w:r>
            <w:r w:rsidRPr="00124CBE">
              <w:rPr>
                <w:bCs/>
                <w:sz w:val="20"/>
                <w:szCs w:val="20"/>
              </w:rPr>
              <w:t xml:space="preserve"> </w:t>
            </w:r>
            <w:r w:rsidRPr="00124CBE">
              <w:rPr>
                <w:bCs/>
                <w:sz w:val="20"/>
                <w:szCs w:val="20"/>
              </w:rPr>
              <w:t>Wola Batorska</w:t>
            </w:r>
          </w:p>
          <w:p w14:paraId="28FA8365" w14:textId="77777777" w:rsidR="0089503F" w:rsidRPr="00124CBE" w:rsidRDefault="0089503F" w:rsidP="00071B58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124CBE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124CBE">
              <w:rPr>
                <w:sz w:val="20"/>
                <w:szCs w:val="20"/>
              </w:rPr>
              <w:t xml:space="preserve"> </w:t>
            </w:r>
            <w:bookmarkEnd w:id="1"/>
            <w:r w:rsidRPr="00124CBE">
              <w:rPr>
                <w:b/>
                <w:sz w:val="20"/>
                <w:szCs w:val="20"/>
              </w:rPr>
              <w:t>5 563 500.00 zł</w:t>
            </w:r>
            <w:r w:rsidRPr="00124CBE">
              <w:rPr>
                <w:b/>
                <w:sz w:val="20"/>
                <w:szCs w:val="20"/>
              </w:rPr>
              <w:t xml:space="preserve"> brutto</w:t>
            </w:r>
            <w:r w:rsidRPr="00124CBE">
              <w:rPr>
                <w:bCs/>
                <w:sz w:val="20"/>
                <w:szCs w:val="20"/>
              </w:rPr>
              <w:t>.</w:t>
            </w:r>
          </w:p>
          <w:p w14:paraId="2D8F7BB4" w14:textId="77777777" w:rsidR="0089503F" w:rsidRPr="00124CBE" w:rsidRDefault="0089503F" w:rsidP="00071B58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124CBE">
              <w:rPr>
                <w:color w:val="000000"/>
                <w:sz w:val="20"/>
                <w:szCs w:val="20"/>
              </w:rPr>
              <w:t>Uzasadnienie wyboru:</w:t>
            </w:r>
          </w:p>
          <w:p w14:paraId="74898333" w14:textId="77777777" w:rsidR="0089503F" w:rsidRPr="00124CBE" w:rsidRDefault="0089503F" w:rsidP="00071B5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124CBE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4589BCDA" w14:textId="77777777" w:rsidR="00081D13" w:rsidRPr="00124CBE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124CBE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124CBE">
        <w:rPr>
          <w:color w:val="000000"/>
          <w:sz w:val="20"/>
          <w:szCs w:val="2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992"/>
        <w:gridCol w:w="1843"/>
        <w:gridCol w:w="1843"/>
        <w:gridCol w:w="992"/>
      </w:tblGrid>
      <w:tr w:rsidR="00124CBE" w:rsidRPr="002B6092" w14:paraId="608D00AE" w14:textId="77777777" w:rsidTr="00071B5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4F660A6" w14:textId="77777777" w:rsidR="00124CBE" w:rsidRPr="002B6092" w:rsidRDefault="00124CBE" w:rsidP="00071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 w:rsidRPr="002B6092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0AE6A037" w14:textId="77777777" w:rsidR="00124CBE" w:rsidRPr="002B6092" w:rsidRDefault="00124CBE" w:rsidP="00071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C9D24A3" w14:textId="77777777" w:rsidR="00124CBE" w:rsidRPr="002B6092" w:rsidRDefault="00124CBE" w:rsidP="00071B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43936612" w14:textId="77777777" w:rsidR="00124CBE" w:rsidRPr="002B6092" w:rsidRDefault="00124CBE" w:rsidP="00071B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bCs/>
                <w:sz w:val="18"/>
                <w:szCs w:val="18"/>
              </w:rPr>
              <w:t>Podjęcie akcji czynnej w systemie interwencji szybciej o 15 minut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08BF86C0" w14:textId="77777777" w:rsidR="00124CBE" w:rsidRPr="002B6092" w:rsidRDefault="00124CBE" w:rsidP="00071B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bCs/>
                <w:sz w:val="18"/>
                <w:szCs w:val="18"/>
              </w:rPr>
              <w:t>Zapewnienie całodobowej gotowości do podjęcia działań związanych z zimowym utrzymaniem dróg i chodników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36A12ECB" w14:textId="77777777" w:rsidR="00124CBE" w:rsidRPr="002B6092" w:rsidRDefault="00124CBE" w:rsidP="00071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24CBE" w:rsidRPr="002B6092" w14:paraId="74AA8D3E" w14:textId="77777777" w:rsidTr="00071B58">
        <w:tc>
          <w:tcPr>
            <w:tcW w:w="851" w:type="dxa"/>
            <w:vAlign w:val="center"/>
          </w:tcPr>
          <w:p w14:paraId="1C5FF25F" w14:textId="77777777" w:rsidR="00124CBE" w:rsidRPr="002B6092" w:rsidRDefault="00124CBE" w:rsidP="00071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vAlign w:val="center"/>
          </w:tcPr>
          <w:p w14:paraId="27E1F437" w14:textId="77777777" w:rsidR="00124CBE" w:rsidRPr="002B6092" w:rsidRDefault="00124CBE" w:rsidP="00071B5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b/>
                <w:sz w:val="18"/>
                <w:szCs w:val="18"/>
              </w:rPr>
              <w:t>Spółdzielnia Kółek Rolniczych w Niepołomicach z/s w Woli Batorskiej</w:t>
            </w:r>
          </w:p>
          <w:p w14:paraId="2262A352" w14:textId="77777777" w:rsidR="00124CBE" w:rsidRPr="002B6092" w:rsidRDefault="00124CBE" w:rsidP="00071B5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Wola Batorska 461 </w:t>
            </w:r>
          </w:p>
          <w:p w14:paraId="3D204340" w14:textId="77777777" w:rsidR="00124CBE" w:rsidRPr="002B6092" w:rsidRDefault="00124CBE" w:rsidP="00071B5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bCs/>
                <w:sz w:val="18"/>
                <w:szCs w:val="18"/>
              </w:rPr>
              <w:t>32-006 Wola Batorska</w:t>
            </w:r>
          </w:p>
        </w:tc>
        <w:tc>
          <w:tcPr>
            <w:tcW w:w="992" w:type="dxa"/>
            <w:vAlign w:val="center"/>
          </w:tcPr>
          <w:p w14:paraId="19C0CC83" w14:textId="77777777" w:rsidR="00124CBE" w:rsidRPr="002B6092" w:rsidRDefault="00124CBE" w:rsidP="00071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14728466" w14:textId="77777777" w:rsidR="00124CBE" w:rsidRPr="002B6092" w:rsidRDefault="00124CBE" w:rsidP="00071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084E097C" w14:textId="77777777" w:rsidR="00124CBE" w:rsidRPr="002B6092" w:rsidRDefault="00124CBE" w:rsidP="00071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34CE9803" w14:textId="77777777" w:rsidR="00124CBE" w:rsidRPr="002B6092" w:rsidRDefault="00124CBE" w:rsidP="00071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24CBE" w:rsidRPr="002B6092" w14:paraId="2906B9F3" w14:textId="77777777" w:rsidTr="00071B58">
        <w:tc>
          <w:tcPr>
            <w:tcW w:w="851" w:type="dxa"/>
            <w:vAlign w:val="center"/>
          </w:tcPr>
          <w:p w14:paraId="4DF981C7" w14:textId="77777777" w:rsidR="00124CBE" w:rsidRPr="002B6092" w:rsidRDefault="00124CBE" w:rsidP="00071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0" w:type="dxa"/>
            <w:vAlign w:val="center"/>
          </w:tcPr>
          <w:p w14:paraId="77F48BAD" w14:textId="77777777" w:rsidR="00124CBE" w:rsidRPr="002B6092" w:rsidRDefault="00124CBE" w:rsidP="00071B5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b/>
                <w:sz w:val="18"/>
                <w:szCs w:val="18"/>
              </w:rPr>
              <w:t>FHU ADIM ADAM KRUSZYNA</w:t>
            </w:r>
          </w:p>
          <w:p w14:paraId="7B9F6A9F" w14:textId="77777777" w:rsidR="00124CBE" w:rsidRPr="002B6092" w:rsidRDefault="00124CBE" w:rsidP="00071B5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Biskupice 134 </w:t>
            </w:r>
          </w:p>
          <w:p w14:paraId="2DCA62DA" w14:textId="77777777" w:rsidR="00124CBE" w:rsidRPr="002B6092" w:rsidRDefault="00124CBE" w:rsidP="00071B5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32-020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</w:t>
            </w:r>
            <w:r w:rsidRPr="002B6092">
              <w:rPr>
                <w:rFonts w:ascii="Times New Roman" w:hAnsi="Times New Roman" w:cs="Times New Roman"/>
                <w:bCs/>
                <w:sz w:val="18"/>
                <w:szCs w:val="18"/>
              </w:rPr>
              <w:t>ieliczka</w:t>
            </w:r>
          </w:p>
        </w:tc>
        <w:tc>
          <w:tcPr>
            <w:tcW w:w="992" w:type="dxa"/>
            <w:vAlign w:val="center"/>
          </w:tcPr>
          <w:p w14:paraId="483F203C" w14:textId="77777777" w:rsidR="00124CBE" w:rsidRPr="002B6092" w:rsidRDefault="00124CBE" w:rsidP="00071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sz w:val="18"/>
                <w:szCs w:val="18"/>
              </w:rPr>
              <w:t xml:space="preserve">  46,85</w:t>
            </w:r>
          </w:p>
        </w:tc>
        <w:tc>
          <w:tcPr>
            <w:tcW w:w="1843" w:type="dxa"/>
            <w:vAlign w:val="center"/>
          </w:tcPr>
          <w:p w14:paraId="38C46BDF" w14:textId="77777777" w:rsidR="00124CBE" w:rsidRPr="002B6092" w:rsidRDefault="00124CBE" w:rsidP="00071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626B2E30" w14:textId="77777777" w:rsidR="00124CBE" w:rsidRPr="002B6092" w:rsidRDefault="00124CBE" w:rsidP="00071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44D7E205" w14:textId="77777777" w:rsidR="00124CBE" w:rsidRPr="002B6092" w:rsidRDefault="00124CBE" w:rsidP="00071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092">
              <w:rPr>
                <w:rFonts w:ascii="Times New Roman" w:hAnsi="Times New Roman" w:cs="Times New Roman"/>
                <w:sz w:val="18"/>
                <w:szCs w:val="18"/>
              </w:rPr>
              <w:t xml:space="preserve">  86,85</w:t>
            </w:r>
          </w:p>
        </w:tc>
      </w:tr>
    </w:tbl>
    <w:p w14:paraId="0955D865" w14:textId="77777777" w:rsidR="00E85D70" w:rsidRPr="00124CBE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3D5B4121" w14:textId="77777777" w:rsidR="00F960D7" w:rsidRPr="00124CBE" w:rsidRDefault="00F960D7" w:rsidP="00F33C66">
      <w:pPr>
        <w:spacing w:line="276" w:lineRule="auto"/>
        <w:jc w:val="both"/>
        <w:rPr>
          <w:sz w:val="20"/>
          <w:szCs w:val="20"/>
        </w:rPr>
      </w:pPr>
    </w:p>
    <w:p w14:paraId="2073B2AA" w14:textId="21BE3CC4" w:rsidR="008642B3" w:rsidRPr="00124CBE" w:rsidRDefault="0089503F" w:rsidP="00005838">
      <w:pPr>
        <w:jc w:val="right"/>
        <w:rPr>
          <w:sz w:val="20"/>
          <w:szCs w:val="20"/>
        </w:rPr>
      </w:pPr>
      <w:r w:rsidRPr="00124CBE">
        <w:rPr>
          <w:sz w:val="20"/>
          <w:szCs w:val="20"/>
        </w:rPr>
        <w:t xml:space="preserve">  </w:t>
      </w:r>
      <w:bookmarkEnd w:id="0"/>
    </w:p>
    <w:sectPr w:rsidR="008642B3" w:rsidRPr="00124CBE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022CD" w14:textId="77777777" w:rsidR="00604B7B" w:rsidRDefault="00604B7B">
      <w:r>
        <w:separator/>
      </w:r>
    </w:p>
  </w:endnote>
  <w:endnote w:type="continuationSeparator" w:id="0">
    <w:p w14:paraId="4B7C70DE" w14:textId="77777777" w:rsidR="00604B7B" w:rsidRDefault="00604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61AAC" w14:textId="77777777" w:rsidR="0089503F" w:rsidRDefault="008950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8968F" w14:textId="1A2DED38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AD514" w14:textId="77777777" w:rsidR="0089503F" w:rsidRDefault="008950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11CFB" w14:textId="77777777" w:rsidR="00604B7B" w:rsidRDefault="00604B7B">
      <w:r>
        <w:separator/>
      </w:r>
    </w:p>
  </w:footnote>
  <w:footnote w:type="continuationSeparator" w:id="0">
    <w:p w14:paraId="60106747" w14:textId="77777777" w:rsidR="00604B7B" w:rsidRDefault="00604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E01B8" w14:textId="77777777" w:rsidR="0089503F" w:rsidRDefault="008950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CCE30" w14:textId="77777777" w:rsidR="0089503F" w:rsidRDefault="008950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0B479" w14:textId="77777777" w:rsidR="0089503F" w:rsidRDefault="008950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4B7B"/>
    <w:rsid w:val="00005838"/>
    <w:rsid w:val="00022322"/>
    <w:rsid w:val="00042497"/>
    <w:rsid w:val="00081D13"/>
    <w:rsid w:val="000C1E6F"/>
    <w:rsid w:val="000E4E56"/>
    <w:rsid w:val="00124CBE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4B7B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503F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C5B47E"/>
  <w15:chartTrackingRefBased/>
  <w15:docId w15:val="{6E452811-19B1-4284-A5C5-92AA29B2E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24CB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2026-01-05T16:17:00Z</dcterms:created>
  <dcterms:modified xsi:type="dcterms:W3CDTF">2026-01-05T16:17:00Z</dcterms:modified>
</cp:coreProperties>
</file>