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00274EC" w14:textId="67B01628" w:rsidR="004922B3" w:rsidRDefault="00D23732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  <w:r w:rsidRPr="00D23732">
        <w:rPr>
          <w:rFonts w:ascii="Verdana" w:hAnsi="Verdana"/>
          <w:b/>
          <w:bCs/>
          <w:sz w:val="18"/>
          <w:szCs w:val="20"/>
        </w:rPr>
        <w:t>Dostawa stanowiska badawczego zintegrowanej analizy termicznej w szerokim zakresie temperatur - KC-DE-zp.272-772/25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</w:p>
    <w:p w14:paraId="544786B5" w14:textId="77777777" w:rsidR="004922B3" w:rsidRDefault="004922B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</w:p>
    <w:p w14:paraId="51F6766E" w14:textId="094C6EE9" w:rsidR="001B2C00" w:rsidRPr="00B97387" w:rsidRDefault="001B2C00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9C4A7" w14:textId="77777777" w:rsidR="00A7775E" w:rsidRDefault="00A7775E">
      <w:r>
        <w:separator/>
      </w:r>
    </w:p>
  </w:endnote>
  <w:endnote w:type="continuationSeparator" w:id="0">
    <w:p w14:paraId="5081DD84" w14:textId="77777777" w:rsidR="00A7775E" w:rsidRDefault="00A7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A9D73" w14:textId="77777777" w:rsidR="00A7775E" w:rsidRDefault="00A7775E">
      <w:r>
        <w:separator/>
      </w:r>
    </w:p>
  </w:footnote>
  <w:footnote w:type="continuationSeparator" w:id="0">
    <w:p w14:paraId="7E9BE25E" w14:textId="77777777" w:rsidR="00A7775E" w:rsidRDefault="00A7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1666096">
    <w:abstractNumId w:val="14"/>
  </w:num>
  <w:num w:numId="2" w16cid:durableId="524365347">
    <w:abstractNumId w:val="0"/>
  </w:num>
  <w:num w:numId="3" w16cid:durableId="67074666">
    <w:abstractNumId w:val="12"/>
  </w:num>
  <w:num w:numId="4" w16cid:durableId="2072465521">
    <w:abstractNumId w:val="8"/>
  </w:num>
  <w:num w:numId="5" w16cid:durableId="1670138354">
    <w:abstractNumId w:val="7"/>
  </w:num>
  <w:num w:numId="6" w16cid:durableId="11225496">
    <w:abstractNumId w:val="1"/>
  </w:num>
  <w:num w:numId="7" w16cid:durableId="1668703507">
    <w:abstractNumId w:val="6"/>
  </w:num>
  <w:num w:numId="8" w16cid:durableId="1515530929">
    <w:abstractNumId w:val="3"/>
  </w:num>
  <w:num w:numId="9" w16cid:durableId="752707586">
    <w:abstractNumId w:val="2"/>
  </w:num>
  <w:num w:numId="10" w16cid:durableId="256596730">
    <w:abstractNumId w:val="5"/>
  </w:num>
  <w:num w:numId="11" w16cid:durableId="484081506">
    <w:abstractNumId w:val="11"/>
  </w:num>
  <w:num w:numId="12" w16cid:durableId="1384527671">
    <w:abstractNumId w:val="4"/>
  </w:num>
  <w:num w:numId="13" w16cid:durableId="231085013">
    <w:abstractNumId w:val="10"/>
  </w:num>
  <w:num w:numId="14" w16cid:durableId="910771708">
    <w:abstractNumId w:val="13"/>
  </w:num>
  <w:num w:numId="15" w16cid:durableId="7536303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5480F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16526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922B3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11922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7775E"/>
    <w:rsid w:val="00A807A7"/>
    <w:rsid w:val="00AB6C06"/>
    <w:rsid w:val="00AB7377"/>
    <w:rsid w:val="00AC3348"/>
    <w:rsid w:val="00AD329C"/>
    <w:rsid w:val="00AE72A6"/>
    <w:rsid w:val="00B0577C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D6347"/>
    <w:rsid w:val="00CE4F85"/>
    <w:rsid w:val="00CF642A"/>
    <w:rsid w:val="00D23732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2B3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E3AAC-5E8E-408A-AB0D-6D69ABB79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2025-12-23T07:36:00Z</dcterms:created>
  <dcterms:modified xsi:type="dcterms:W3CDTF">2025-12-23T07:36:00Z</dcterms:modified>
</cp:coreProperties>
</file>