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1C952" w14:textId="7B429EC7" w:rsidR="00CF7835" w:rsidRDefault="003D140E" w:rsidP="00713D02">
      <w:pPr>
        <w:jc w:val="right"/>
        <w:rPr>
          <w:rFonts w:ascii="Arial" w:hAnsi="Arial" w:cs="Arial"/>
          <w:sz w:val="24"/>
          <w:szCs w:val="24"/>
        </w:rPr>
      </w:pPr>
      <w:r w:rsidRPr="003D140E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D140E">
        <w:rPr>
          <w:rFonts w:ascii="Arial" w:hAnsi="Arial" w:cs="Arial"/>
          <w:sz w:val="24"/>
          <w:szCs w:val="24"/>
        </w:rPr>
        <w:t>2026-01-07</w:t>
      </w:r>
    </w:p>
    <w:p w14:paraId="45D233ED" w14:textId="77777777" w:rsidR="00713D02" w:rsidRPr="009432A1" w:rsidRDefault="00713D02" w:rsidP="00713D02">
      <w:pPr>
        <w:jc w:val="right"/>
        <w:rPr>
          <w:rFonts w:ascii="Arial" w:hAnsi="Arial" w:cs="Arial"/>
          <w:sz w:val="24"/>
          <w:szCs w:val="24"/>
        </w:rPr>
      </w:pPr>
    </w:p>
    <w:p w14:paraId="19751659" w14:textId="77777777" w:rsidR="00CF7835" w:rsidRPr="009432A1" w:rsidRDefault="003D140E" w:rsidP="00713D0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140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BE719B7" w14:textId="77777777" w:rsidR="00CF7835" w:rsidRPr="009432A1" w:rsidRDefault="003D140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D140E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D140E">
        <w:rPr>
          <w:rFonts w:ascii="Arial" w:hAnsi="Arial" w:cs="Arial"/>
          <w:sz w:val="24"/>
          <w:szCs w:val="24"/>
        </w:rPr>
        <w:t>66</w:t>
      </w:r>
    </w:p>
    <w:p w14:paraId="2BD262F7" w14:textId="77777777" w:rsidR="00CF7835" w:rsidRPr="009432A1" w:rsidRDefault="003D140E" w:rsidP="00CF7835">
      <w:pPr>
        <w:rPr>
          <w:rFonts w:ascii="Arial" w:hAnsi="Arial" w:cs="Arial"/>
          <w:sz w:val="24"/>
          <w:szCs w:val="24"/>
        </w:rPr>
      </w:pPr>
      <w:r w:rsidRPr="003D140E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D140E">
        <w:rPr>
          <w:rFonts w:ascii="Arial" w:hAnsi="Arial" w:cs="Arial"/>
          <w:sz w:val="24"/>
          <w:szCs w:val="24"/>
        </w:rPr>
        <w:t>Kraków</w:t>
      </w:r>
    </w:p>
    <w:p w14:paraId="412B5D45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7A5FB1B" w14:textId="66785A8C" w:rsidR="00CF7835" w:rsidRDefault="00CF7835" w:rsidP="00713D0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236A964" w14:textId="77777777" w:rsidR="00713D02" w:rsidRDefault="00713D02" w:rsidP="00713D02">
      <w:pPr>
        <w:jc w:val="both"/>
        <w:rPr>
          <w:rFonts w:ascii="Arial" w:hAnsi="Arial" w:cs="Arial"/>
          <w:bCs/>
          <w:sz w:val="18"/>
          <w:szCs w:val="18"/>
        </w:rPr>
      </w:pPr>
    </w:p>
    <w:p w14:paraId="36983000" w14:textId="760D36D1" w:rsidR="00713D02" w:rsidRDefault="00713D02" w:rsidP="00713D02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DZP-271-56/25-7.AF</w:t>
      </w:r>
    </w:p>
    <w:p w14:paraId="73FCF9CA" w14:textId="77777777" w:rsidR="00713D02" w:rsidRPr="009432A1" w:rsidRDefault="00713D02" w:rsidP="00713D0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124AA4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9F08E2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6A56074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17202F4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9943BDA" w14:textId="77777777" w:rsidTr="000C1C6D">
        <w:tc>
          <w:tcPr>
            <w:tcW w:w="2269" w:type="dxa"/>
            <w:shd w:val="clear" w:color="auto" w:fill="auto"/>
          </w:tcPr>
          <w:p w14:paraId="7DE8290C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7BAC77" w14:textId="77777777" w:rsidR="00CF7835" w:rsidRPr="004E4B64" w:rsidRDefault="003D140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140E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D140E" w:rsidRPr="004E4B64" w14:paraId="325A101D" w14:textId="77777777" w:rsidTr="007C3CAE">
        <w:tc>
          <w:tcPr>
            <w:tcW w:w="2269" w:type="dxa"/>
            <w:shd w:val="clear" w:color="auto" w:fill="auto"/>
          </w:tcPr>
          <w:p w14:paraId="46C9063E" w14:textId="77777777" w:rsidR="003D140E" w:rsidRPr="004E4B64" w:rsidRDefault="003D140E" w:rsidP="007C3C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014FAB" w14:textId="77777777" w:rsidR="003D140E" w:rsidRPr="004E4B64" w:rsidRDefault="003D140E" w:rsidP="007C3C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140E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</w:tc>
      </w:tr>
    </w:tbl>
    <w:p w14:paraId="4428FCD4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D140E" w:rsidRPr="003D140E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378381D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D140E" w:rsidRPr="003D140E">
        <w:rPr>
          <w:rFonts w:ascii="Arial" w:hAnsi="Arial" w:cs="Arial"/>
          <w:sz w:val="24"/>
          <w:szCs w:val="24"/>
        </w:rPr>
        <w:t>07/01/2026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D140E" w:rsidRPr="003D140E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308BAB2" w14:textId="77777777" w:rsidTr="000C1C6D">
        <w:tc>
          <w:tcPr>
            <w:tcW w:w="1276" w:type="dxa"/>
            <w:shd w:val="clear" w:color="auto" w:fill="F2F2F2"/>
            <w:vAlign w:val="center"/>
          </w:tcPr>
          <w:p w14:paraId="660DAE56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5E6188C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7487DA3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D140E" w:rsidRPr="00355C9D" w14:paraId="580D0353" w14:textId="77777777" w:rsidTr="007C3CAE">
        <w:tc>
          <w:tcPr>
            <w:tcW w:w="1276" w:type="dxa"/>
            <w:shd w:val="clear" w:color="auto" w:fill="auto"/>
            <w:vAlign w:val="center"/>
          </w:tcPr>
          <w:p w14:paraId="50EF0865" w14:textId="77777777" w:rsidR="003D140E" w:rsidRPr="00CF7835" w:rsidRDefault="003D140E" w:rsidP="007C3C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D21DA56" w14:textId="77777777" w:rsidR="003D140E" w:rsidRPr="00CF7835" w:rsidRDefault="003D140E" w:rsidP="007C3CA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CITYPRO POLSKA SPÓŁKA Z OGRANICZONĄ ODPOWIEDZIALNOŚCIĄ</w:t>
            </w:r>
          </w:p>
          <w:p w14:paraId="16C218AB" w14:textId="77777777" w:rsidR="003D140E" w:rsidRPr="00CF7835" w:rsidRDefault="003D140E" w:rsidP="007C3CAE">
            <w:pPr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Plac Bankowy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140E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3922AD" w14:textId="77777777" w:rsidR="003D140E" w:rsidRPr="00CF7835" w:rsidRDefault="003D140E" w:rsidP="007C3CA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00-095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140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F4166C" w14:textId="77777777" w:rsidR="003D140E" w:rsidRPr="00CF7835" w:rsidRDefault="003D140E" w:rsidP="007C3C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674 126.10 zł</w:t>
            </w:r>
          </w:p>
        </w:tc>
      </w:tr>
      <w:tr w:rsidR="003D140E" w:rsidRPr="00355C9D" w14:paraId="21A9A161" w14:textId="77777777" w:rsidTr="007C3CAE">
        <w:tc>
          <w:tcPr>
            <w:tcW w:w="1276" w:type="dxa"/>
            <w:shd w:val="clear" w:color="auto" w:fill="auto"/>
            <w:vAlign w:val="center"/>
          </w:tcPr>
          <w:p w14:paraId="06457C0B" w14:textId="77777777" w:rsidR="003D140E" w:rsidRPr="00CF7835" w:rsidRDefault="003D140E" w:rsidP="007C3C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2B47343" w14:textId="77777777" w:rsidR="003D140E" w:rsidRPr="00CF7835" w:rsidRDefault="003D140E" w:rsidP="007C3CA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Delta Defence Poland Spółka z Ograniczoną Odpowiedzialnością</w:t>
            </w:r>
          </w:p>
          <w:p w14:paraId="4FB68CD5" w14:textId="77777777" w:rsidR="003D140E" w:rsidRPr="00CF7835" w:rsidRDefault="003D140E" w:rsidP="007C3CAE">
            <w:pPr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al. Armii Krajowej 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140E">
              <w:rPr>
                <w:rFonts w:ascii="Arial" w:hAnsi="Arial" w:cs="Arial"/>
                <w:sz w:val="24"/>
                <w:szCs w:val="24"/>
              </w:rPr>
              <w:t>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45A9C3" w14:textId="77777777" w:rsidR="003D140E" w:rsidRPr="00CF7835" w:rsidRDefault="003D140E" w:rsidP="007C3CA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43-300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140E">
              <w:rPr>
                <w:rFonts w:ascii="Arial" w:hAnsi="Arial" w:cs="Arial"/>
                <w:sz w:val="24"/>
                <w:szCs w:val="24"/>
              </w:rPr>
              <w:t>Bielsko 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8E6445" w14:textId="77777777" w:rsidR="003D140E" w:rsidRPr="00CF7835" w:rsidRDefault="003D140E" w:rsidP="007C3C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140E">
              <w:rPr>
                <w:rFonts w:ascii="Arial" w:hAnsi="Arial" w:cs="Arial"/>
                <w:sz w:val="24"/>
                <w:szCs w:val="24"/>
              </w:rPr>
              <w:t>824 100.00 zł</w:t>
            </w:r>
          </w:p>
        </w:tc>
      </w:tr>
    </w:tbl>
    <w:p w14:paraId="4CAD3D5A" w14:textId="77777777" w:rsidR="00577BC6" w:rsidRPr="00355C9D" w:rsidRDefault="00577BC6" w:rsidP="00713D02">
      <w:pPr>
        <w:jc w:val="both"/>
        <w:rPr>
          <w:rFonts w:ascii="Arial" w:hAnsi="Arial" w:cs="Arial"/>
          <w:sz w:val="24"/>
        </w:rPr>
      </w:pPr>
    </w:p>
    <w:p w14:paraId="2D178B13" w14:textId="7CBCFB6C" w:rsidR="00A80738" w:rsidRDefault="00A80738" w:rsidP="00713D0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9065A16" w14:textId="1BDFC456" w:rsidR="00BC5FE8" w:rsidRPr="00355C9D" w:rsidRDefault="00BC5FE8" w:rsidP="00713D0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7B3F2886" w14:textId="32BFA22A" w:rsidR="00C236D3" w:rsidRDefault="003D140E" w:rsidP="00173B20">
      <w:pPr>
        <w:jc w:val="right"/>
      </w:pPr>
      <w:r w:rsidRPr="003D140E">
        <w:rPr>
          <w:rFonts w:ascii="Arial" w:hAnsi="Arial" w:cs="Arial"/>
          <w:sz w:val="24"/>
          <w:szCs w:val="24"/>
        </w:rPr>
        <w:t xml:space="preserve">  </w:t>
      </w:r>
      <w:r w:rsidR="00BC5FE8">
        <w:rPr>
          <w:rFonts w:ascii="Arial" w:hAnsi="Arial" w:cs="Arial"/>
          <w:sz w:val="24"/>
          <w:szCs w:val="24"/>
        </w:rPr>
        <w:t>dr n. o zdr. Jacek Żak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BD3D8" w14:textId="77777777" w:rsidR="003A39C6" w:rsidRDefault="003A39C6">
      <w:r>
        <w:separator/>
      </w:r>
    </w:p>
  </w:endnote>
  <w:endnote w:type="continuationSeparator" w:id="0">
    <w:p w14:paraId="20DA0ADC" w14:textId="77777777" w:rsidR="003A39C6" w:rsidRDefault="003A3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3B8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EB28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4008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84AEFB1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74188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CAA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EAA5BF" w14:textId="77777777" w:rsidR="009F189D" w:rsidRDefault="009F189D">
    <w:pPr>
      <w:pStyle w:val="Stopka"/>
      <w:tabs>
        <w:tab w:val="clear" w:pos="4536"/>
      </w:tabs>
      <w:jc w:val="center"/>
    </w:pPr>
  </w:p>
  <w:p w14:paraId="32E558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9F86B" w14:textId="77777777" w:rsidR="003A39C6" w:rsidRDefault="003A39C6">
      <w:r>
        <w:separator/>
      </w:r>
    </w:p>
  </w:footnote>
  <w:footnote w:type="continuationSeparator" w:id="0">
    <w:p w14:paraId="4F231232" w14:textId="77777777" w:rsidR="003A39C6" w:rsidRDefault="003A3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BAD21" w14:textId="77777777" w:rsidR="003D140E" w:rsidRDefault="003D1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768F0" w14:textId="77777777" w:rsidR="003D140E" w:rsidRDefault="003D1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9ACB7" w14:textId="77777777" w:rsidR="003D140E" w:rsidRDefault="003D14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9C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A39C6"/>
    <w:rsid w:val="003B6B36"/>
    <w:rsid w:val="003D140E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3D02"/>
    <w:rsid w:val="00843263"/>
    <w:rsid w:val="00861E75"/>
    <w:rsid w:val="008A26A5"/>
    <w:rsid w:val="008F318B"/>
    <w:rsid w:val="00960CEB"/>
    <w:rsid w:val="009D19BD"/>
    <w:rsid w:val="009F189D"/>
    <w:rsid w:val="00A80738"/>
    <w:rsid w:val="00BC5FE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6814268"/>
  <w15:chartTrackingRefBased/>
  <w15:docId w15:val="{B9ECA895-ADA2-4683-AD04-6BEE0FE3E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cp:lastPrinted>2026-01-07T08:56:00Z</cp:lastPrinted>
  <dcterms:created xsi:type="dcterms:W3CDTF">2026-01-07T08:52:00Z</dcterms:created>
  <dcterms:modified xsi:type="dcterms:W3CDTF">2026-01-07T08:57:00Z</dcterms:modified>
</cp:coreProperties>
</file>