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27F5F" w14:textId="77777777" w:rsidR="009432A1" w:rsidRPr="009432A1" w:rsidRDefault="00C6250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6250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62508">
        <w:rPr>
          <w:rFonts w:ascii="Arial" w:hAnsi="Arial" w:cs="Arial"/>
          <w:sz w:val="24"/>
          <w:szCs w:val="24"/>
        </w:rPr>
        <w:t>2026-01-07</w:t>
      </w:r>
    </w:p>
    <w:p w14:paraId="265D14CA" w14:textId="77777777" w:rsidR="009432A1" w:rsidRPr="009432A1" w:rsidRDefault="00C6250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250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BF3427A" w14:textId="77777777" w:rsidR="009432A1" w:rsidRPr="009432A1" w:rsidRDefault="00C6250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62508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2508">
        <w:rPr>
          <w:rFonts w:ascii="Arial" w:hAnsi="Arial" w:cs="Arial"/>
          <w:sz w:val="24"/>
          <w:szCs w:val="24"/>
        </w:rPr>
        <w:t>66</w:t>
      </w:r>
    </w:p>
    <w:p w14:paraId="1E4A2BE6" w14:textId="77777777" w:rsidR="009432A1" w:rsidRPr="009432A1" w:rsidRDefault="00C62508" w:rsidP="009432A1">
      <w:pPr>
        <w:rPr>
          <w:rFonts w:ascii="Arial" w:hAnsi="Arial" w:cs="Arial"/>
          <w:sz w:val="24"/>
          <w:szCs w:val="24"/>
        </w:rPr>
      </w:pPr>
      <w:r w:rsidRPr="00C62508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2508">
        <w:rPr>
          <w:rFonts w:ascii="Arial" w:hAnsi="Arial" w:cs="Arial"/>
          <w:sz w:val="24"/>
          <w:szCs w:val="24"/>
        </w:rPr>
        <w:t>Kraków</w:t>
      </w:r>
    </w:p>
    <w:p w14:paraId="1E82C769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772C40" w14:textId="448256ED" w:rsidR="006E447E" w:rsidRDefault="009432A1" w:rsidP="006E447E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74DA274" w14:textId="77777777" w:rsidR="006E447E" w:rsidRDefault="006E447E" w:rsidP="006E447E">
      <w:pPr>
        <w:jc w:val="both"/>
        <w:rPr>
          <w:rFonts w:ascii="Arial" w:hAnsi="Arial" w:cs="Arial"/>
          <w:bCs/>
          <w:sz w:val="18"/>
          <w:szCs w:val="18"/>
        </w:rPr>
      </w:pPr>
    </w:p>
    <w:p w14:paraId="65E6BF3D" w14:textId="585E2C9B" w:rsidR="006E447E" w:rsidRDefault="006E447E" w:rsidP="006E447E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DZP-271-56/25-6.AF</w:t>
      </w:r>
    </w:p>
    <w:p w14:paraId="2FE228CD" w14:textId="77777777" w:rsidR="006E447E" w:rsidRPr="006E447E" w:rsidRDefault="006E447E" w:rsidP="006E447E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567055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049AF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DBA76A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C43B8B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10FD9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13DA5D0" w14:textId="77777777" w:rsidTr="00A652DF">
        <w:tc>
          <w:tcPr>
            <w:tcW w:w="2269" w:type="dxa"/>
            <w:shd w:val="clear" w:color="auto" w:fill="auto"/>
          </w:tcPr>
          <w:p w14:paraId="3FDE93C1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D7289B" w14:textId="77777777" w:rsidR="009432A1" w:rsidRPr="004E4B64" w:rsidRDefault="00C6250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2508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2508" w:rsidRPr="004E4B64" w14:paraId="33256280" w14:textId="77777777" w:rsidTr="00C32118">
        <w:tc>
          <w:tcPr>
            <w:tcW w:w="2269" w:type="dxa"/>
            <w:shd w:val="clear" w:color="auto" w:fill="auto"/>
          </w:tcPr>
          <w:p w14:paraId="450EFECB" w14:textId="77777777" w:rsidR="00C62508" w:rsidRPr="004E4B64" w:rsidRDefault="00C62508" w:rsidP="00C321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51909A" w14:textId="77777777" w:rsidR="00C62508" w:rsidRPr="004E4B64" w:rsidRDefault="00C62508" w:rsidP="00C32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2508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3C409A66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62508" w:rsidRPr="00C62508">
        <w:rPr>
          <w:rFonts w:ascii="Arial" w:hAnsi="Arial" w:cs="Arial"/>
          <w:sz w:val="24"/>
          <w:szCs w:val="24"/>
        </w:rPr>
        <w:t>(</w:t>
      </w:r>
      <w:proofErr w:type="spellStart"/>
      <w:r w:rsidR="00C62508" w:rsidRPr="00C62508">
        <w:rPr>
          <w:rFonts w:ascii="Arial" w:hAnsi="Arial" w:cs="Arial"/>
          <w:sz w:val="24"/>
          <w:szCs w:val="24"/>
        </w:rPr>
        <w:t>t.j</w:t>
      </w:r>
      <w:proofErr w:type="spellEnd"/>
      <w:r w:rsidR="00C62508" w:rsidRPr="00C6250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62508" w:rsidRPr="00C62508">
        <w:rPr>
          <w:rFonts w:ascii="Arial" w:hAnsi="Arial" w:cs="Arial"/>
          <w:sz w:val="24"/>
          <w:szCs w:val="24"/>
        </w:rPr>
        <w:t>późn</w:t>
      </w:r>
      <w:proofErr w:type="spellEnd"/>
      <w:r w:rsidR="00C62508" w:rsidRPr="00C62508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57002FD" w14:textId="77777777" w:rsidR="0069085C" w:rsidRPr="00382A4A" w:rsidRDefault="00C6250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62508">
        <w:rPr>
          <w:rFonts w:ascii="Arial" w:hAnsi="Arial" w:cs="Arial"/>
          <w:b/>
          <w:sz w:val="24"/>
          <w:szCs w:val="24"/>
        </w:rPr>
        <w:t>848 700.00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52F65C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66029C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30AB9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A9C763A" w14:textId="22B28FA5" w:rsidR="009958D6" w:rsidRDefault="00A80738" w:rsidP="009958D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73D5F72" w14:textId="439EC518" w:rsidR="009958D6" w:rsidRPr="009432A1" w:rsidRDefault="009958D6" w:rsidP="009958D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sectPr w:rsidR="009958D6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0395D" w14:textId="77777777" w:rsidR="00432677" w:rsidRDefault="00432677">
      <w:r>
        <w:separator/>
      </w:r>
    </w:p>
  </w:endnote>
  <w:endnote w:type="continuationSeparator" w:id="0">
    <w:p w14:paraId="34549B39" w14:textId="77777777" w:rsidR="00432677" w:rsidRDefault="00432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DFE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935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D30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FF8C7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C5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7CE025" w14:textId="77777777" w:rsidR="009F189D" w:rsidRDefault="009F189D">
    <w:pPr>
      <w:pStyle w:val="Stopka"/>
      <w:tabs>
        <w:tab w:val="clear" w:pos="4536"/>
      </w:tabs>
      <w:jc w:val="center"/>
    </w:pPr>
  </w:p>
  <w:p w14:paraId="26AFD4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9234C" w14:textId="77777777" w:rsidR="00432677" w:rsidRDefault="00432677">
      <w:r>
        <w:separator/>
      </w:r>
    </w:p>
  </w:footnote>
  <w:footnote w:type="continuationSeparator" w:id="0">
    <w:p w14:paraId="285B9A94" w14:textId="77777777" w:rsidR="00432677" w:rsidRDefault="00432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1EA4B" w14:textId="77777777" w:rsidR="00C62508" w:rsidRDefault="00C62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F9A5" w14:textId="77777777" w:rsidR="00C62508" w:rsidRDefault="00C62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ECA3" w14:textId="77777777" w:rsidR="00C62508" w:rsidRDefault="00C625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67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2677"/>
    <w:rsid w:val="00490DC0"/>
    <w:rsid w:val="00493F8C"/>
    <w:rsid w:val="004C7E9B"/>
    <w:rsid w:val="00524583"/>
    <w:rsid w:val="0069085C"/>
    <w:rsid w:val="006E447E"/>
    <w:rsid w:val="007B2916"/>
    <w:rsid w:val="00843263"/>
    <w:rsid w:val="00861E75"/>
    <w:rsid w:val="00890B92"/>
    <w:rsid w:val="009432A1"/>
    <w:rsid w:val="009958D6"/>
    <w:rsid w:val="009D19BD"/>
    <w:rsid w:val="009F189D"/>
    <w:rsid w:val="00A652DF"/>
    <w:rsid w:val="00A80738"/>
    <w:rsid w:val="00B426D2"/>
    <w:rsid w:val="00C236D3"/>
    <w:rsid w:val="00C6250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427BDC"/>
  <w15:chartTrackingRefBased/>
  <w15:docId w15:val="{265D1034-C52F-426A-8CB6-E0F05621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105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dcterms:created xsi:type="dcterms:W3CDTF">2026-01-07T08:03:00Z</dcterms:created>
  <dcterms:modified xsi:type="dcterms:W3CDTF">2026-01-07T08:06:00Z</dcterms:modified>
</cp:coreProperties>
</file>