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F426" w14:textId="4604486A" w:rsidR="00081D13" w:rsidRPr="007945E6" w:rsidRDefault="0074640C" w:rsidP="00081D13">
      <w:pPr>
        <w:spacing w:after="600"/>
        <w:jc w:val="right"/>
        <w:rPr>
          <w:sz w:val="22"/>
          <w:szCs w:val="22"/>
        </w:rPr>
      </w:pPr>
      <w:bookmarkStart w:id="0" w:name="_Hlk53520193"/>
      <w:r w:rsidRPr="007945E6">
        <w:rPr>
          <w:sz w:val="22"/>
          <w:szCs w:val="22"/>
        </w:rPr>
        <w:t>Kraków</w:t>
      </w:r>
      <w:r w:rsidR="00081D13" w:rsidRPr="007945E6">
        <w:rPr>
          <w:sz w:val="22"/>
          <w:szCs w:val="22"/>
        </w:rPr>
        <w:t xml:space="preserve"> dnia: </w:t>
      </w:r>
      <w:r w:rsidR="000B64D6">
        <w:rPr>
          <w:sz w:val="22"/>
          <w:szCs w:val="22"/>
        </w:rPr>
        <w:t>05.01.2026 r.</w:t>
      </w:r>
    </w:p>
    <w:p w14:paraId="33831E90" w14:textId="77777777" w:rsidR="0074640C" w:rsidRPr="007945E6" w:rsidRDefault="0074640C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7945E6">
        <w:rPr>
          <w:b/>
          <w:bCs/>
          <w:sz w:val="22"/>
          <w:szCs w:val="22"/>
        </w:rPr>
        <w:t>Szpital Miejski Specjalistyczny</w:t>
      </w:r>
    </w:p>
    <w:p w14:paraId="48384790" w14:textId="77777777" w:rsidR="0074640C" w:rsidRPr="007945E6" w:rsidRDefault="0074640C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7945E6">
        <w:rPr>
          <w:b/>
          <w:bCs/>
          <w:sz w:val="22"/>
          <w:szCs w:val="22"/>
        </w:rPr>
        <w:t>im. Gabriela Narutowicza w Krakowie</w:t>
      </w:r>
    </w:p>
    <w:p w14:paraId="4E12ECDD" w14:textId="77777777" w:rsidR="00081D13" w:rsidRPr="007945E6" w:rsidRDefault="0074640C" w:rsidP="00081D13">
      <w:pPr>
        <w:spacing w:line="360" w:lineRule="auto"/>
        <w:ind w:right="3969"/>
        <w:rPr>
          <w:sz w:val="22"/>
          <w:szCs w:val="22"/>
        </w:rPr>
      </w:pPr>
      <w:r w:rsidRPr="007945E6">
        <w:rPr>
          <w:sz w:val="22"/>
          <w:szCs w:val="22"/>
        </w:rPr>
        <w:t>ul. Prądnicka</w:t>
      </w:r>
      <w:r w:rsidR="00081D13" w:rsidRPr="007945E6">
        <w:rPr>
          <w:sz w:val="22"/>
          <w:szCs w:val="22"/>
        </w:rPr>
        <w:t xml:space="preserve"> </w:t>
      </w:r>
      <w:r w:rsidRPr="007945E6">
        <w:rPr>
          <w:sz w:val="22"/>
          <w:szCs w:val="22"/>
        </w:rPr>
        <w:t>35-37</w:t>
      </w:r>
    </w:p>
    <w:p w14:paraId="4715B64C" w14:textId="77777777" w:rsidR="00081D13" w:rsidRPr="007945E6" w:rsidRDefault="0074640C" w:rsidP="00081D13">
      <w:pPr>
        <w:ind w:right="3969"/>
        <w:rPr>
          <w:sz w:val="22"/>
          <w:szCs w:val="22"/>
        </w:rPr>
      </w:pPr>
      <w:r w:rsidRPr="007945E6">
        <w:rPr>
          <w:sz w:val="22"/>
          <w:szCs w:val="22"/>
        </w:rPr>
        <w:t>31-202</w:t>
      </w:r>
      <w:r w:rsidR="00081D13" w:rsidRPr="007945E6">
        <w:rPr>
          <w:sz w:val="22"/>
          <w:szCs w:val="22"/>
        </w:rPr>
        <w:t xml:space="preserve"> </w:t>
      </w:r>
      <w:r w:rsidRPr="007945E6">
        <w:rPr>
          <w:sz w:val="22"/>
          <w:szCs w:val="22"/>
        </w:rPr>
        <w:t>Kraków</w:t>
      </w:r>
    </w:p>
    <w:p w14:paraId="0457D61C" w14:textId="77777777" w:rsidR="00081D13" w:rsidRPr="007945E6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945E6" w14:paraId="454563DA" w14:textId="77777777" w:rsidTr="00C13EA9">
        <w:tc>
          <w:tcPr>
            <w:tcW w:w="10065" w:type="dxa"/>
            <w:shd w:val="clear" w:color="auto" w:fill="F2F2F2"/>
            <w:hideMark/>
          </w:tcPr>
          <w:p w14:paraId="38BDA286" w14:textId="4115C7A8" w:rsidR="00081D13" w:rsidRPr="007945E6" w:rsidRDefault="007945E6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E10CAEA" w14:textId="77777777" w:rsidR="00081D13" w:rsidRPr="007945E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945E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2146ACE" w14:textId="77777777" w:rsidR="00081D13" w:rsidRPr="007945E6" w:rsidRDefault="00081D13" w:rsidP="00081D13">
      <w:pPr>
        <w:keepNext/>
        <w:spacing w:after="240"/>
        <w:outlineLvl w:val="0"/>
        <w:rPr>
          <w:b/>
        </w:rPr>
      </w:pPr>
    </w:p>
    <w:p w14:paraId="345214B0" w14:textId="77777777" w:rsidR="00081D13" w:rsidRPr="007945E6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945E6">
        <w:rPr>
          <w:rFonts w:eastAsia="Calibri"/>
          <w:sz w:val="22"/>
          <w:szCs w:val="22"/>
          <w:lang w:eastAsia="en-US"/>
        </w:rPr>
        <w:t xml:space="preserve">Dotyczy </w:t>
      </w:r>
      <w:r w:rsidRPr="007945E6">
        <w:rPr>
          <w:sz w:val="22"/>
          <w:szCs w:val="22"/>
        </w:rPr>
        <w:t>postępowania o udzielenie zamówienia publicznego</w:t>
      </w:r>
      <w:r w:rsidRPr="007945E6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945E6" w14:paraId="0A13B22E" w14:textId="77777777" w:rsidTr="00081D13">
        <w:tc>
          <w:tcPr>
            <w:tcW w:w="2269" w:type="dxa"/>
          </w:tcPr>
          <w:p w14:paraId="4BF07216" w14:textId="77777777" w:rsidR="00081D13" w:rsidRPr="007945E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945E6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6255A123" w14:textId="77777777" w:rsidR="00081D13" w:rsidRPr="007945E6" w:rsidRDefault="0074640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945E6">
              <w:rPr>
                <w:b/>
                <w:sz w:val="22"/>
                <w:szCs w:val="22"/>
              </w:rPr>
              <w:t>Całodobowe świadczenie usług w zakresie transportu pacjentów Szpitala karetką reanimacyjno - transportową RT z lekarzem (typ S) i karetką bariatryczną</w:t>
            </w:r>
          </w:p>
        </w:tc>
      </w:tr>
      <w:tr w:rsidR="0074640C" w:rsidRPr="007945E6" w14:paraId="2D4FC4D5" w14:textId="77777777" w:rsidTr="00397C1A">
        <w:tc>
          <w:tcPr>
            <w:tcW w:w="2269" w:type="dxa"/>
          </w:tcPr>
          <w:p w14:paraId="30A748DB" w14:textId="77777777" w:rsidR="0074640C" w:rsidRPr="007945E6" w:rsidRDefault="0074640C" w:rsidP="00397C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7945E6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1CA2D19A" w14:textId="77777777" w:rsidR="0074640C" w:rsidRPr="007945E6" w:rsidRDefault="0074640C" w:rsidP="00397C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945E6">
              <w:rPr>
                <w:b/>
                <w:sz w:val="22"/>
                <w:szCs w:val="22"/>
              </w:rPr>
              <w:t>ZP/64/2025</w:t>
            </w:r>
          </w:p>
        </w:tc>
      </w:tr>
    </w:tbl>
    <w:p w14:paraId="683EE895" w14:textId="77777777" w:rsidR="00081D13" w:rsidRPr="007945E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F164CAE" w14:textId="658631B1" w:rsidR="00081D13" w:rsidRPr="007945E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2"/>
          <w:szCs w:val="22"/>
        </w:rPr>
      </w:pPr>
      <w:r w:rsidRPr="007945E6">
        <w:rPr>
          <w:sz w:val="22"/>
          <w:szCs w:val="22"/>
        </w:rPr>
        <w:t xml:space="preserve">Zamawiający, działając na podstawie art. 253 </w:t>
      </w:r>
      <w:r w:rsidR="00A17CDB" w:rsidRPr="007945E6">
        <w:rPr>
          <w:sz w:val="22"/>
          <w:szCs w:val="22"/>
        </w:rPr>
        <w:t xml:space="preserve">ust. 1 pkt. 1 i </w:t>
      </w:r>
      <w:r w:rsidRPr="007945E6">
        <w:rPr>
          <w:sz w:val="22"/>
          <w:szCs w:val="22"/>
        </w:rPr>
        <w:t xml:space="preserve">ust. </w:t>
      </w:r>
      <w:r w:rsidR="00A17CDB" w:rsidRPr="007945E6">
        <w:rPr>
          <w:sz w:val="22"/>
          <w:szCs w:val="22"/>
        </w:rPr>
        <w:t>2</w:t>
      </w:r>
      <w:r w:rsidRPr="007945E6">
        <w:rPr>
          <w:sz w:val="22"/>
          <w:szCs w:val="22"/>
        </w:rPr>
        <w:t xml:space="preserve"> </w:t>
      </w:r>
      <w:r w:rsidR="00081D13" w:rsidRPr="007945E6">
        <w:rPr>
          <w:sz w:val="22"/>
          <w:szCs w:val="22"/>
        </w:rPr>
        <w:t>ustawy z dnia 11 września 2019r. Prawo zamówień publicznych</w:t>
      </w:r>
      <w:r w:rsidR="007945E6" w:rsidRPr="007945E6">
        <w:rPr>
          <w:sz w:val="22"/>
          <w:szCs w:val="22"/>
        </w:rPr>
        <w:t xml:space="preserve">, </w:t>
      </w:r>
      <w:r w:rsidR="00081D13" w:rsidRPr="007945E6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4640C" w:rsidRPr="007945E6" w14:paraId="6B0CCBB8" w14:textId="77777777" w:rsidTr="00397C1A">
        <w:trPr>
          <w:cantSplit/>
        </w:trPr>
        <w:tc>
          <w:tcPr>
            <w:tcW w:w="10080" w:type="dxa"/>
          </w:tcPr>
          <w:p w14:paraId="55888980" w14:textId="77777777" w:rsidR="0074640C" w:rsidRPr="007945E6" w:rsidRDefault="0074640C" w:rsidP="00397C1A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7945E6">
              <w:rPr>
                <w:b/>
                <w:sz w:val="22"/>
                <w:szCs w:val="22"/>
              </w:rPr>
              <w:t>Krakowskie Pogotowie Ratunkowe</w:t>
            </w:r>
          </w:p>
          <w:p w14:paraId="720FC89E" w14:textId="77777777" w:rsidR="0074640C" w:rsidRPr="007945E6" w:rsidRDefault="0074640C" w:rsidP="00397C1A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7945E6">
              <w:rPr>
                <w:bCs/>
                <w:sz w:val="22"/>
                <w:szCs w:val="22"/>
              </w:rPr>
              <w:t xml:space="preserve">ul. św. Łazarza 14 </w:t>
            </w:r>
          </w:p>
          <w:p w14:paraId="62903C6C" w14:textId="77777777" w:rsidR="0074640C" w:rsidRPr="007945E6" w:rsidRDefault="0074640C" w:rsidP="00397C1A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7945E6">
              <w:rPr>
                <w:bCs/>
                <w:sz w:val="22"/>
                <w:szCs w:val="22"/>
              </w:rPr>
              <w:t>31-530 Kraków</w:t>
            </w:r>
          </w:p>
          <w:p w14:paraId="6BD85965" w14:textId="77777777" w:rsidR="0074640C" w:rsidRPr="007945E6" w:rsidRDefault="0074640C" w:rsidP="00397C1A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7945E6">
              <w:rPr>
                <w:color w:val="000000"/>
                <w:sz w:val="22"/>
                <w:szCs w:val="22"/>
              </w:rPr>
              <w:t>Uzasadnienie wyboru:</w:t>
            </w:r>
          </w:p>
          <w:p w14:paraId="65EA5D5E" w14:textId="77777777" w:rsidR="0074640C" w:rsidRPr="007945E6" w:rsidRDefault="0074640C" w:rsidP="00397C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7945E6">
              <w:rPr>
                <w:sz w:val="22"/>
                <w:szCs w:val="22"/>
              </w:rPr>
              <w:t>Najkorzystniejsza złożona oferta, spełnia wymagania SWZ.</w:t>
            </w:r>
          </w:p>
        </w:tc>
      </w:tr>
    </w:tbl>
    <w:p w14:paraId="64F03340" w14:textId="77777777" w:rsidR="00081D13" w:rsidRPr="007945E6" w:rsidRDefault="00081D13" w:rsidP="00081D13">
      <w:pPr>
        <w:spacing w:before="240" w:after="120"/>
        <w:jc w:val="both"/>
        <w:rPr>
          <w:color w:val="000000"/>
          <w:sz w:val="22"/>
          <w:szCs w:val="22"/>
        </w:rPr>
      </w:pPr>
      <w:r w:rsidRPr="007945E6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945E6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843"/>
        <w:gridCol w:w="2268"/>
      </w:tblGrid>
      <w:tr w:rsidR="007945E6" w:rsidRPr="007945E6" w14:paraId="1A4D27EE" w14:textId="77777777" w:rsidTr="007945E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DEAFD2F" w14:textId="77777777" w:rsidR="007945E6" w:rsidRPr="007945E6" w:rsidRDefault="007945E6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945E6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6AFFD33B" w14:textId="77777777" w:rsidR="007945E6" w:rsidRPr="007945E6" w:rsidRDefault="007945E6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35772A5" w14:textId="77777777" w:rsidR="007945E6" w:rsidRPr="007945E6" w:rsidRDefault="007945E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146FA658" w14:textId="77777777" w:rsidR="007945E6" w:rsidRPr="007945E6" w:rsidRDefault="007945E6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945E6" w:rsidRPr="007945E6" w14:paraId="3E94DA97" w14:textId="77777777" w:rsidTr="007945E6">
        <w:tc>
          <w:tcPr>
            <w:tcW w:w="851" w:type="dxa"/>
            <w:vAlign w:val="center"/>
          </w:tcPr>
          <w:p w14:paraId="1D01A483" w14:textId="77777777" w:rsidR="007945E6" w:rsidRPr="007945E6" w:rsidRDefault="007945E6" w:rsidP="00397C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03" w:type="dxa"/>
            <w:vAlign w:val="center"/>
          </w:tcPr>
          <w:p w14:paraId="63110144" w14:textId="77777777" w:rsidR="007945E6" w:rsidRPr="007945E6" w:rsidRDefault="007945E6" w:rsidP="00397C1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b/>
                <w:sz w:val="22"/>
                <w:szCs w:val="22"/>
              </w:rPr>
              <w:t>Krakowskie Pogotowie Ratunkowe</w:t>
            </w:r>
          </w:p>
          <w:p w14:paraId="1E6A7914" w14:textId="77777777" w:rsidR="007945E6" w:rsidRPr="007945E6" w:rsidRDefault="007945E6" w:rsidP="00397C1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św. Łazarza 14 </w:t>
            </w:r>
          </w:p>
          <w:p w14:paraId="75B3B2E7" w14:textId="77777777" w:rsidR="007945E6" w:rsidRPr="007945E6" w:rsidRDefault="007945E6" w:rsidP="00397C1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bCs/>
                <w:sz w:val="22"/>
                <w:szCs w:val="22"/>
              </w:rPr>
              <w:t>31-530 Kraków</w:t>
            </w:r>
          </w:p>
        </w:tc>
        <w:tc>
          <w:tcPr>
            <w:tcW w:w="1843" w:type="dxa"/>
            <w:vAlign w:val="center"/>
          </w:tcPr>
          <w:p w14:paraId="09E3426E" w14:textId="77777777" w:rsidR="007945E6" w:rsidRPr="007945E6" w:rsidRDefault="007945E6" w:rsidP="00397C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2268" w:type="dxa"/>
            <w:vAlign w:val="center"/>
          </w:tcPr>
          <w:p w14:paraId="36A04C1E" w14:textId="77777777" w:rsidR="007945E6" w:rsidRPr="007945E6" w:rsidRDefault="007945E6" w:rsidP="00397C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  <w:tr w:rsidR="007945E6" w:rsidRPr="007945E6" w14:paraId="7BDD8A37" w14:textId="77777777" w:rsidTr="007945E6">
        <w:tc>
          <w:tcPr>
            <w:tcW w:w="851" w:type="dxa"/>
            <w:vAlign w:val="center"/>
          </w:tcPr>
          <w:p w14:paraId="6F929577" w14:textId="77777777" w:rsidR="007945E6" w:rsidRPr="007945E6" w:rsidRDefault="007945E6" w:rsidP="00397C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14:paraId="657CE26D" w14:textId="0A660550" w:rsidR="007945E6" w:rsidRPr="007945E6" w:rsidRDefault="007945E6" w:rsidP="00397C1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Liberandum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 z o.o.</w:t>
            </w:r>
            <w:r w:rsidRPr="007945E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03075488" w14:textId="29488D34" w:rsidR="007945E6" w:rsidRPr="007945E6" w:rsidRDefault="007945E6" w:rsidP="00397C1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Wielicka 207 </w:t>
            </w:r>
          </w:p>
          <w:p w14:paraId="4B428C38" w14:textId="77777777" w:rsidR="007945E6" w:rsidRPr="007945E6" w:rsidRDefault="007945E6" w:rsidP="00397C1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bCs/>
                <w:sz w:val="22"/>
                <w:szCs w:val="22"/>
              </w:rPr>
              <w:t>30-663 Kraków</w:t>
            </w:r>
          </w:p>
        </w:tc>
        <w:tc>
          <w:tcPr>
            <w:tcW w:w="1843" w:type="dxa"/>
            <w:vAlign w:val="center"/>
          </w:tcPr>
          <w:p w14:paraId="530A1DA2" w14:textId="77777777" w:rsidR="007945E6" w:rsidRPr="007945E6" w:rsidRDefault="007945E6" w:rsidP="00397C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 xml:space="preserve">  473,35</w:t>
            </w:r>
          </w:p>
        </w:tc>
        <w:tc>
          <w:tcPr>
            <w:tcW w:w="2268" w:type="dxa"/>
            <w:vAlign w:val="center"/>
          </w:tcPr>
          <w:p w14:paraId="5925027E" w14:textId="77777777" w:rsidR="007945E6" w:rsidRPr="007945E6" w:rsidRDefault="007945E6" w:rsidP="00397C1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45E6">
              <w:rPr>
                <w:rFonts w:ascii="Times New Roman" w:hAnsi="Times New Roman" w:cs="Times New Roman"/>
                <w:sz w:val="22"/>
                <w:szCs w:val="22"/>
              </w:rPr>
              <w:t xml:space="preserve">  473,35</w:t>
            </w:r>
          </w:p>
        </w:tc>
      </w:tr>
    </w:tbl>
    <w:p w14:paraId="5D518E26" w14:textId="77777777" w:rsidR="00F960D7" w:rsidRPr="007945E6" w:rsidRDefault="00F960D7" w:rsidP="00F33C66">
      <w:pPr>
        <w:spacing w:line="276" w:lineRule="auto"/>
        <w:jc w:val="both"/>
      </w:pPr>
    </w:p>
    <w:bookmarkEnd w:id="0"/>
    <w:p w14:paraId="21A4231C" w14:textId="7C9AEC50" w:rsidR="008642B3" w:rsidRPr="007945E6" w:rsidRDefault="008642B3" w:rsidP="00005838">
      <w:pPr>
        <w:jc w:val="right"/>
        <w:rPr>
          <w:sz w:val="32"/>
          <w:szCs w:val="32"/>
        </w:rPr>
      </w:pPr>
    </w:p>
    <w:sectPr w:rsidR="008642B3" w:rsidRPr="007945E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75BF5" w14:textId="77777777" w:rsidR="009126E9" w:rsidRDefault="009126E9">
      <w:r>
        <w:separator/>
      </w:r>
    </w:p>
  </w:endnote>
  <w:endnote w:type="continuationSeparator" w:id="0">
    <w:p w14:paraId="6C97F747" w14:textId="77777777" w:rsidR="009126E9" w:rsidRDefault="00912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72BF4" w14:textId="77777777" w:rsidR="0074640C" w:rsidRDefault="007464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A6F28" w14:textId="48443B12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0BC45" w14:textId="77777777" w:rsidR="0074640C" w:rsidRDefault="007464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9E614" w14:textId="77777777" w:rsidR="009126E9" w:rsidRDefault="009126E9">
      <w:r>
        <w:separator/>
      </w:r>
    </w:p>
  </w:footnote>
  <w:footnote w:type="continuationSeparator" w:id="0">
    <w:p w14:paraId="2C8B19D0" w14:textId="77777777" w:rsidR="009126E9" w:rsidRDefault="00912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A1468" w14:textId="77777777" w:rsidR="0074640C" w:rsidRDefault="007464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39CDC" w14:textId="77777777" w:rsidR="0074640C" w:rsidRDefault="007464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7E318" w14:textId="77777777" w:rsidR="0074640C" w:rsidRDefault="007464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6E9"/>
    <w:rsid w:val="00005838"/>
    <w:rsid w:val="00022322"/>
    <w:rsid w:val="00042497"/>
    <w:rsid w:val="00081D13"/>
    <w:rsid w:val="000B64D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640C"/>
    <w:rsid w:val="0075025B"/>
    <w:rsid w:val="00756CDA"/>
    <w:rsid w:val="007945E6"/>
    <w:rsid w:val="007E2ACC"/>
    <w:rsid w:val="007E68C5"/>
    <w:rsid w:val="00832144"/>
    <w:rsid w:val="008567C7"/>
    <w:rsid w:val="008642B3"/>
    <w:rsid w:val="008A6C10"/>
    <w:rsid w:val="008E5102"/>
    <w:rsid w:val="009126E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138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DC3726"/>
  <w15:chartTrackingRefBased/>
  <w15:docId w15:val="{F42D02D5-2507-447E-A2EE-DA6E88D8C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2026-01-02T11:13:00Z</dcterms:created>
  <dcterms:modified xsi:type="dcterms:W3CDTF">2026-01-05T12:29:00Z</dcterms:modified>
</cp:coreProperties>
</file>