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91E72" w14:textId="77777777" w:rsidR="009432A1" w:rsidRPr="009432A1" w:rsidRDefault="00A21B4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21B42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21B42">
        <w:rPr>
          <w:rFonts w:ascii="Arial" w:hAnsi="Arial" w:cs="Arial"/>
          <w:sz w:val="24"/>
          <w:szCs w:val="24"/>
        </w:rPr>
        <w:t>2026-01-05</w:t>
      </w:r>
    </w:p>
    <w:p w14:paraId="6771B2C9" w14:textId="77777777" w:rsidR="009432A1" w:rsidRPr="009432A1" w:rsidRDefault="00A21B4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1B4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FE4ABC7" w14:textId="77777777" w:rsidR="009432A1" w:rsidRPr="009432A1" w:rsidRDefault="00A21B4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21B42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21B42">
        <w:rPr>
          <w:rFonts w:ascii="Arial" w:hAnsi="Arial" w:cs="Arial"/>
          <w:sz w:val="24"/>
          <w:szCs w:val="24"/>
        </w:rPr>
        <w:t>66</w:t>
      </w:r>
    </w:p>
    <w:p w14:paraId="529EB434" w14:textId="77777777" w:rsidR="009432A1" w:rsidRPr="009432A1" w:rsidRDefault="00A21B42" w:rsidP="009432A1">
      <w:pPr>
        <w:rPr>
          <w:rFonts w:ascii="Arial" w:hAnsi="Arial" w:cs="Arial"/>
          <w:sz w:val="24"/>
          <w:szCs w:val="24"/>
        </w:rPr>
      </w:pPr>
      <w:r w:rsidRPr="00A21B42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21B42">
        <w:rPr>
          <w:rFonts w:ascii="Arial" w:hAnsi="Arial" w:cs="Arial"/>
          <w:sz w:val="24"/>
          <w:szCs w:val="24"/>
        </w:rPr>
        <w:t>Kraków</w:t>
      </w:r>
    </w:p>
    <w:p w14:paraId="2D741099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AD9206" w14:textId="21AE9318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42D90A0" w14:textId="2870C2B3" w:rsidR="00EF4466" w:rsidRPr="009432A1" w:rsidRDefault="00EF4466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Znak:SZP-271-62/25/26.2.EJK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06B021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C7E538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0B1648B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43CCF4D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BE9A2B9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9685DDA" w14:textId="77777777" w:rsidTr="00A652DF">
        <w:tc>
          <w:tcPr>
            <w:tcW w:w="2269" w:type="dxa"/>
            <w:shd w:val="clear" w:color="auto" w:fill="auto"/>
          </w:tcPr>
          <w:p w14:paraId="7D1486AB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7F4AE1" w14:textId="77777777" w:rsidR="009432A1" w:rsidRPr="004E4B64" w:rsidRDefault="00A21B4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1B42">
              <w:rPr>
                <w:rFonts w:ascii="Arial" w:hAnsi="Arial" w:cs="Arial"/>
                <w:bCs/>
                <w:sz w:val="24"/>
                <w:szCs w:val="24"/>
              </w:rPr>
              <w:t>Ochrona stacji roboczych oraz serwerów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1B42" w:rsidRPr="004E4B64" w14:paraId="160C42B1" w14:textId="77777777" w:rsidTr="00A02FFE">
        <w:tc>
          <w:tcPr>
            <w:tcW w:w="2269" w:type="dxa"/>
            <w:shd w:val="clear" w:color="auto" w:fill="auto"/>
          </w:tcPr>
          <w:p w14:paraId="03E52BF2" w14:textId="77777777" w:rsidR="00A21B42" w:rsidRPr="004E4B64" w:rsidRDefault="00A21B42" w:rsidP="00A02F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D39BCA" w14:textId="77777777" w:rsidR="00A21B42" w:rsidRPr="004E4B64" w:rsidRDefault="00A21B42" w:rsidP="00A02F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1B42">
              <w:rPr>
                <w:rFonts w:ascii="Arial" w:hAnsi="Arial" w:cs="Arial"/>
                <w:bCs/>
                <w:sz w:val="24"/>
                <w:szCs w:val="24"/>
              </w:rPr>
              <w:t>SZP-271-62/25</w:t>
            </w:r>
          </w:p>
        </w:tc>
      </w:tr>
    </w:tbl>
    <w:p w14:paraId="4F1D1053" w14:textId="77777777" w:rsidR="00C655A8" w:rsidRPr="00D0187B" w:rsidRDefault="00C655A8" w:rsidP="00C655A8">
      <w:pPr>
        <w:spacing w:line="360" w:lineRule="auto"/>
        <w:rPr>
          <w:rFonts w:ascii="Arial" w:hAnsi="Arial" w:cs="Arial"/>
          <w:sz w:val="24"/>
          <w:szCs w:val="24"/>
        </w:rPr>
      </w:pPr>
    </w:p>
    <w:p w14:paraId="29082A2D" w14:textId="77777777" w:rsidR="00C655A8" w:rsidRPr="00D0187B" w:rsidRDefault="00C655A8" w:rsidP="00C655A8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>Ochrona stacji roboczych oraz serwerów</w:t>
      </w:r>
    </w:p>
    <w:p w14:paraId="3946DB03" w14:textId="77777777" w:rsidR="00C655A8" w:rsidRPr="00D0187B" w:rsidRDefault="00C655A8" w:rsidP="00C655A8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>Inwestycja: </w:t>
      </w:r>
      <w:r w:rsidRPr="00D0187B">
        <w:rPr>
          <w:rFonts w:ascii="Arial" w:hAnsi="Arial" w:cs="Arial"/>
          <w:bCs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D0187B">
        <w:rPr>
          <w:rFonts w:ascii="Arial" w:hAnsi="Arial" w:cs="Arial"/>
          <w:bCs/>
          <w:sz w:val="24"/>
          <w:szCs w:val="24"/>
        </w:rPr>
        <w:t>a</w:t>
      </w:r>
    </w:p>
    <w:p w14:paraId="6E4CD3AF" w14:textId="77777777" w:rsidR="00C655A8" w:rsidRPr="00D0187B" w:rsidRDefault="00C655A8" w:rsidP="00C655A8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 xml:space="preserve">Projekt: </w:t>
      </w:r>
      <w:r w:rsidRPr="00D0187B">
        <w:rPr>
          <w:rFonts w:ascii="Arial" w:hAnsi="Arial" w:cs="Arial"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2C52CFE8" w14:textId="72605C63" w:rsidR="00C655A8" w:rsidRPr="00C655A8" w:rsidRDefault="00C655A8" w:rsidP="00C655A8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 xml:space="preserve">Zadanie: </w:t>
      </w:r>
      <w:r w:rsidRPr="00D0187B">
        <w:rPr>
          <w:rFonts w:ascii="Arial" w:hAnsi="Arial" w:cs="Arial"/>
          <w:bCs/>
          <w:sz w:val="24"/>
          <w:szCs w:val="24"/>
        </w:rPr>
        <w:tab/>
        <w:t>Zwiększenie poziomu cyberbezpieczeństwa w Szpitalu</w:t>
      </w:r>
    </w:p>
    <w:p w14:paraId="6F673D84" w14:textId="1AA7A432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21B42" w:rsidRPr="00A21B42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7B780322" w14:textId="75C5277D" w:rsidR="00890B92" w:rsidRPr="00382A4A" w:rsidRDefault="00A21B4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21B42">
        <w:rPr>
          <w:rFonts w:ascii="Arial" w:hAnsi="Arial" w:cs="Arial"/>
          <w:b/>
          <w:sz w:val="24"/>
          <w:szCs w:val="24"/>
        </w:rPr>
        <w:t>726 776.25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61D1913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6557D321" w14:textId="7DBD1DB5" w:rsidR="00C236D3" w:rsidRPr="00382A4A" w:rsidRDefault="00A21B42" w:rsidP="00173B20">
      <w:pPr>
        <w:jc w:val="right"/>
        <w:rPr>
          <w:rFonts w:ascii="Arial" w:hAnsi="Arial" w:cs="Arial"/>
          <w:sz w:val="22"/>
          <w:szCs w:val="22"/>
        </w:rPr>
      </w:pPr>
      <w:r w:rsidRPr="00A21B42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A17C7" w14:textId="77777777" w:rsidR="00705595" w:rsidRDefault="00705595">
      <w:r>
        <w:separator/>
      </w:r>
    </w:p>
  </w:endnote>
  <w:endnote w:type="continuationSeparator" w:id="0">
    <w:p w14:paraId="4998C6C2" w14:textId="77777777" w:rsidR="00705595" w:rsidRDefault="00705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2C3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E9F0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504C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9640E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B88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A2EDE7" w14:textId="77777777" w:rsidR="009F189D" w:rsidRDefault="009F189D">
    <w:pPr>
      <w:pStyle w:val="Stopka"/>
      <w:tabs>
        <w:tab w:val="clear" w:pos="4536"/>
      </w:tabs>
      <w:jc w:val="center"/>
    </w:pPr>
  </w:p>
  <w:p w14:paraId="228D9E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46B72" w14:textId="77777777" w:rsidR="00705595" w:rsidRDefault="00705595">
      <w:r>
        <w:separator/>
      </w:r>
    </w:p>
  </w:footnote>
  <w:footnote w:type="continuationSeparator" w:id="0">
    <w:p w14:paraId="290305E1" w14:textId="77777777" w:rsidR="00705595" w:rsidRDefault="00705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1BE97" w14:textId="77777777" w:rsidR="00C655A8" w:rsidRDefault="00C655A8">
    <w:pPr>
      <w:pStyle w:val="Nagwek"/>
    </w:pPr>
  </w:p>
  <w:p w14:paraId="32495AB0" w14:textId="54C1E8ED" w:rsidR="00A21B42" w:rsidRDefault="00C655A8">
    <w:pPr>
      <w:pStyle w:val="Nagwek"/>
    </w:pPr>
    <w:r w:rsidRPr="00C655A8">
      <w:pict w14:anchorId="197933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55pt;height:47.25pt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59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05595"/>
    <w:rsid w:val="007B2916"/>
    <w:rsid w:val="00815343"/>
    <w:rsid w:val="00843263"/>
    <w:rsid w:val="00861E75"/>
    <w:rsid w:val="00890B92"/>
    <w:rsid w:val="009432A1"/>
    <w:rsid w:val="009D19BD"/>
    <w:rsid w:val="009F189D"/>
    <w:rsid w:val="00A21B42"/>
    <w:rsid w:val="00A652DF"/>
    <w:rsid w:val="00A80738"/>
    <w:rsid w:val="00B426D2"/>
    <w:rsid w:val="00C236D3"/>
    <w:rsid w:val="00C655A8"/>
    <w:rsid w:val="00C659E2"/>
    <w:rsid w:val="00CB0802"/>
    <w:rsid w:val="00D7128F"/>
    <w:rsid w:val="00EA3476"/>
    <w:rsid w:val="00EF4466"/>
    <w:rsid w:val="00F95C33"/>
    <w:rsid w:val="00FC306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3B473"/>
  <w15:chartTrackingRefBased/>
  <w15:docId w15:val="{848E0A76-E620-4336-AC6D-C26B8DAFF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Podtytu"/>
    <w:link w:val="TytuZnak"/>
    <w:qFormat/>
    <w:rsid w:val="00C655A8"/>
    <w:pPr>
      <w:suppressAutoHyphens/>
      <w:jc w:val="center"/>
    </w:pPr>
    <w:rPr>
      <w:b/>
      <w:sz w:val="32"/>
      <w:lang w:eastAsia="ar-SA"/>
    </w:rPr>
  </w:style>
  <w:style w:type="character" w:customStyle="1" w:styleId="TytuZnak">
    <w:name w:val="Tytuł Znak"/>
    <w:basedOn w:val="Domylnaczcionkaakapitu"/>
    <w:link w:val="Tytu"/>
    <w:rsid w:val="00C655A8"/>
    <w:rPr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C655A8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C655A8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132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2026-01-05T09:18:00Z</dcterms:created>
  <dcterms:modified xsi:type="dcterms:W3CDTF">2026-01-05T09:33:00Z</dcterms:modified>
</cp:coreProperties>
</file>