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72A783" w14:textId="77777777" w:rsidR="00FB7F50" w:rsidRPr="002245BE" w:rsidRDefault="005C4B7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C4B7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C4B7B">
        <w:rPr>
          <w:sz w:val="22"/>
          <w:szCs w:val="22"/>
        </w:rPr>
        <w:t>2025-12-30</w:t>
      </w:r>
    </w:p>
    <w:p w14:paraId="669136E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BF47F2E" w14:textId="77777777" w:rsidR="005C4B7B" w:rsidRPr="005C4B7B" w:rsidRDefault="005C4B7B" w:rsidP="00FB7F50">
      <w:pPr>
        <w:spacing w:after="40"/>
        <w:rPr>
          <w:b/>
          <w:bCs/>
          <w:sz w:val="22"/>
          <w:szCs w:val="22"/>
        </w:rPr>
      </w:pPr>
      <w:r w:rsidRPr="005C4B7B">
        <w:rPr>
          <w:b/>
          <w:bCs/>
          <w:sz w:val="22"/>
          <w:szCs w:val="22"/>
        </w:rPr>
        <w:t>Akademia Górniczo - Hutnicza</w:t>
      </w:r>
    </w:p>
    <w:p w14:paraId="1DBFEF30" w14:textId="77777777" w:rsidR="005C4B7B" w:rsidRPr="005C4B7B" w:rsidRDefault="005C4B7B" w:rsidP="00FB7F50">
      <w:pPr>
        <w:spacing w:after="40"/>
        <w:rPr>
          <w:b/>
          <w:bCs/>
          <w:sz w:val="22"/>
          <w:szCs w:val="22"/>
        </w:rPr>
      </w:pPr>
      <w:r w:rsidRPr="005C4B7B">
        <w:rPr>
          <w:b/>
          <w:bCs/>
          <w:sz w:val="22"/>
          <w:szCs w:val="22"/>
        </w:rPr>
        <w:t>im. Stanisława Staszica w Krakowie</w:t>
      </w:r>
    </w:p>
    <w:p w14:paraId="6747D86E" w14:textId="77777777" w:rsidR="00FB7F50" w:rsidRPr="002245BE" w:rsidRDefault="005C4B7B" w:rsidP="00FB7F50">
      <w:pPr>
        <w:spacing w:after="40"/>
        <w:rPr>
          <w:b/>
          <w:bCs/>
          <w:sz w:val="22"/>
          <w:szCs w:val="22"/>
        </w:rPr>
      </w:pPr>
      <w:r w:rsidRPr="005C4B7B">
        <w:rPr>
          <w:b/>
          <w:bCs/>
          <w:sz w:val="22"/>
          <w:szCs w:val="22"/>
        </w:rPr>
        <w:t>Dział Zamówień Publicznych</w:t>
      </w:r>
    </w:p>
    <w:p w14:paraId="4A46E58D" w14:textId="77777777" w:rsidR="00FB7F50" w:rsidRPr="002245BE" w:rsidRDefault="005C4B7B" w:rsidP="00FB7F50">
      <w:pPr>
        <w:rPr>
          <w:sz w:val="22"/>
          <w:szCs w:val="22"/>
        </w:rPr>
      </w:pPr>
      <w:r w:rsidRPr="005C4B7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C4B7B">
        <w:rPr>
          <w:sz w:val="22"/>
          <w:szCs w:val="22"/>
        </w:rPr>
        <w:t>30</w:t>
      </w:r>
    </w:p>
    <w:p w14:paraId="1CE13A27" w14:textId="77777777" w:rsidR="00FB7F50" w:rsidRPr="002245BE" w:rsidRDefault="005C4B7B" w:rsidP="00FB7F50">
      <w:pPr>
        <w:rPr>
          <w:sz w:val="22"/>
          <w:szCs w:val="22"/>
        </w:rPr>
      </w:pPr>
      <w:r w:rsidRPr="005C4B7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C4B7B">
        <w:rPr>
          <w:sz w:val="22"/>
          <w:szCs w:val="22"/>
        </w:rPr>
        <w:t>Kraków</w:t>
      </w:r>
    </w:p>
    <w:p w14:paraId="07809B2D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BCDB8E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C4B7B" w:rsidRPr="00607F9B" w14:paraId="2426A23B" w14:textId="77777777" w:rsidTr="00391290">
        <w:trPr>
          <w:trHeight w:val="638"/>
        </w:trPr>
        <w:tc>
          <w:tcPr>
            <w:tcW w:w="959" w:type="dxa"/>
          </w:tcPr>
          <w:p w14:paraId="4E3A7E08" w14:textId="77777777" w:rsidR="005C4B7B" w:rsidRPr="00607F9B" w:rsidRDefault="005C4B7B" w:rsidP="0039129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3501E122" w14:textId="20F67D8F" w:rsidR="005C4B7B" w:rsidRPr="00607F9B" w:rsidRDefault="005C4B7B" w:rsidP="0039129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C4B7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C4B7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C4B7B">
              <w:rPr>
                <w:b/>
                <w:bCs/>
                <w:sz w:val="22"/>
                <w:szCs w:val="22"/>
              </w:rPr>
              <w:t>dostawa materiałów biurowych dla potrzeb AGH - KC-DE-zp.272-623/25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792A72D8" w14:textId="2B3BA7F3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C4B7B" w14:paraId="2EBF0C57" w14:textId="77777777" w:rsidTr="0039129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C84B842" w14:textId="77777777" w:rsidR="005C4B7B" w:rsidRPr="00D26ED6" w:rsidRDefault="005C4B7B" w:rsidP="0039129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C4B7B">
              <w:rPr>
                <w:b/>
                <w:sz w:val="22"/>
                <w:szCs w:val="22"/>
              </w:rPr>
              <w:t>Przedsiębiorstwo Handlowe Biuro Plus Włodzimierz Leszczyński</w:t>
            </w:r>
          </w:p>
          <w:p w14:paraId="3A9DBC7B" w14:textId="77777777" w:rsidR="005C4B7B" w:rsidRPr="009F0E5C" w:rsidRDefault="005C4B7B" w:rsidP="00391290">
            <w:pPr>
              <w:jc w:val="both"/>
              <w:rPr>
                <w:bCs/>
                <w:sz w:val="22"/>
                <w:szCs w:val="22"/>
              </w:rPr>
            </w:pPr>
            <w:r w:rsidRPr="005C4B7B">
              <w:rPr>
                <w:bCs/>
                <w:sz w:val="22"/>
                <w:szCs w:val="22"/>
              </w:rPr>
              <w:t>ul. Nad Drwiną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4B7B">
              <w:rPr>
                <w:bCs/>
                <w:sz w:val="22"/>
                <w:szCs w:val="22"/>
              </w:rPr>
              <w:t>8B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05481F1" w14:textId="77777777" w:rsidR="005C4B7B" w:rsidRPr="009F0E5C" w:rsidRDefault="005C4B7B" w:rsidP="00391290">
            <w:pPr>
              <w:jc w:val="both"/>
              <w:rPr>
                <w:bCs/>
                <w:sz w:val="22"/>
                <w:szCs w:val="22"/>
              </w:rPr>
            </w:pPr>
            <w:r w:rsidRPr="005C4B7B">
              <w:rPr>
                <w:bCs/>
                <w:sz w:val="22"/>
                <w:szCs w:val="22"/>
              </w:rPr>
              <w:t>30-741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4B7B">
              <w:rPr>
                <w:bCs/>
                <w:sz w:val="22"/>
                <w:szCs w:val="22"/>
              </w:rPr>
              <w:t>Kraków</w:t>
            </w:r>
          </w:p>
          <w:p w14:paraId="5509CA6C" w14:textId="77777777" w:rsidR="005C4B7B" w:rsidRPr="00D26ED6" w:rsidRDefault="005C4B7B" w:rsidP="0039129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3A78333" w14:textId="77777777" w:rsidR="005C4B7B" w:rsidRDefault="005C4B7B" w:rsidP="0039129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C4B7B">
              <w:rPr>
                <w:sz w:val="22"/>
                <w:szCs w:val="22"/>
              </w:rPr>
              <w:t>dostawa materiałów biurowych dla potrzeb AGH - KC-DE-zp.272-623/25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C611FEE" w14:textId="77777777" w:rsidR="005C4B7B" w:rsidRPr="00D26ED6" w:rsidRDefault="005C4B7B" w:rsidP="0039129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C4B7B">
              <w:rPr>
                <w:b/>
                <w:sz w:val="22"/>
                <w:szCs w:val="22"/>
              </w:rPr>
              <w:t>485 685.44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512D696" w14:textId="77777777" w:rsidR="005C4B7B" w:rsidRDefault="005C4B7B" w:rsidP="0039129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24922E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4833"/>
        <w:gridCol w:w="2133"/>
        <w:gridCol w:w="1816"/>
      </w:tblGrid>
      <w:tr w:rsidR="00482FC1" w:rsidRPr="008567C7" w14:paraId="7D0B1A6B" w14:textId="77777777" w:rsidTr="00482FC1">
        <w:trPr>
          <w:trHeight w:val="510"/>
        </w:trPr>
        <w:tc>
          <w:tcPr>
            <w:tcW w:w="735" w:type="pct"/>
            <w:vAlign w:val="center"/>
          </w:tcPr>
          <w:p w14:paraId="7ACC9B5B" w14:textId="77777777" w:rsidR="00482FC1" w:rsidRPr="008567C7" w:rsidRDefault="00482FC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347" w:type="pct"/>
            <w:vAlign w:val="center"/>
          </w:tcPr>
          <w:p w14:paraId="1670EF1E" w14:textId="77777777" w:rsidR="00482FC1" w:rsidRPr="008567C7" w:rsidRDefault="00482FC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036" w:type="pct"/>
            <w:vAlign w:val="center"/>
          </w:tcPr>
          <w:p w14:paraId="05920B86" w14:textId="77777777" w:rsidR="00482FC1" w:rsidRPr="008567C7" w:rsidRDefault="00482FC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4B7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83" w:type="pct"/>
            <w:vAlign w:val="center"/>
          </w:tcPr>
          <w:p w14:paraId="12F9324B" w14:textId="77777777" w:rsidR="00482FC1" w:rsidRPr="008567C7" w:rsidRDefault="00482FC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82FC1" w:rsidRPr="008567C7" w14:paraId="5FE07125" w14:textId="77777777" w:rsidTr="00482FC1">
        <w:tc>
          <w:tcPr>
            <w:tcW w:w="735" w:type="pct"/>
            <w:vAlign w:val="center"/>
          </w:tcPr>
          <w:p w14:paraId="2E017D66" w14:textId="77777777" w:rsidR="00482FC1" w:rsidRPr="008567C7" w:rsidRDefault="00482FC1" w:rsidP="003912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B7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347" w:type="pct"/>
            <w:vAlign w:val="center"/>
          </w:tcPr>
          <w:p w14:paraId="0A3475B8" w14:textId="77777777" w:rsidR="00482FC1" w:rsidRPr="002B6761" w:rsidRDefault="00482FC1" w:rsidP="0039129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4B7B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Handlowe Biuro Plus Włodzimierz Leszczyński</w:t>
            </w:r>
          </w:p>
          <w:p w14:paraId="1994C825" w14:textId="77777777" w:rsidR="00482FC1" w:rsidRPr="008567C7" w:rsidRDefault="00482FC1" w:rsidP="0039129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4B7B">
              <w:rPr>
                <w:rFonts w:ascii="Times New Roman" w:hAnsi="Times New Roman" w:cs="Times New Roman"/>
                <w:bCs/>
                <w:sz w:val="18"/>
                <w:szCs w:val="18"/>
              </w:rPr>
              <w:t>ul. Nad Drwiną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4B7B">
              <w:rPr>
                <w:rFonts w:ascii="Times New Roman" w:hAnsi="Times New Roman" w:cs="Times New Roman"/>
                <w:bCs/>
                <w:sz w:val="18"/>
                <w:szCs w:val="18"/>
              </w:rPr>
              <w:t>8B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BCF0509" w14:textId="77777777" w:rsidR="00482FC1" w:rsidRPr="001B7815" w:rsidRDefault="00482FC1" w:rsidP="0039129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4B7B">
              <w:rPr>
                <w:rFonts w:ascii="Times New Roman" w:hAnsi="Times New Roman" w:cs="Times New Roman"/>
                <w:bCs/>
                <w:sz w:val="18"/>
                <w:szCs w:val="18"/>
              </w:rPr>
              <w:t>30-741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4B7B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036" w:type="pct"/>
            <w:vAlign w:val="center"/>
          </w:tcPr>
          <w:p w14:paraId="5001230E" w14:textId="77777777" w:rsidR="00482FC1" w:rsidRPr="008567C7" w:rsidRDefault="00482FC1" w:rsidP="003912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B7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883" w:type="pct"/>
            <w:vAlign w:val="center"/>
          </w:tcPr>
          <w:p w14:paraId="408F98A9" w14:textId="77777777" w:rsidR="00482FC1" w:rsidRPr="008567C7" w:rsidRDefault="00482FC1" w:rsidP="003912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B7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82FC1" w:rsidRPr="008567C7" w14:paraId="08BA7AF8" w14:textId="77777777" w:rsidTr="00482FC1">
        <w:tc>
          <w:tcPr>
            <w:tcW w:w="735" w:type="pct"/>
            <w:vAlign w:val="center"/>
          </w:tcPr>
          <w:p w14:paraId="40618BE8" w14:textId="77777777" w:rsidR="00482FC1" w:rsidRPr="008567C7" w:rsidRDefault="00482FC1" w:rsidP="003912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B7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347" w:type="pct"/>
            <w:vAlign w:val="center"/>
          </w:tcPr>
          <w:p w14:paraId="79411998" w14:textId="77777777" w:rsidR="00482FC1" w:rsidRPr="002B6761" w:rsidRDefault="00482FC1" w:rsidP="0039129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4B7B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Handlowo Usługowe LOBOS Sp. z o.o.</w:t>
            </w:r>
          </w:p>
          <w:p w14:paraId="517FE603" w14:textId="77777777" w:rsidR="00482FC1" w:rsidRPr="008567C7" w:rsidRDefault="00482FC1" w:rsidP="0039129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4B7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Mieczysława </w:t>
            </w:r>
            <w:proofErr w:type="spellStart"/>
            <w:r w:rsidRPr="005C4B7B">
              <w:rPr>
                <w:rFonts w:ascii="Times New Roman" w:hAnsi="Times New Roman" w:cs="Times New Roman"/>
                <w:bCs/>
                <w:sz w:val="18"/>
                <w:szCs w:val="18"/>
              </w:rPr>
              <w:t>Medweckiego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4B7B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2A7DC6E" w14:textId="77777777" w:rsidR="00482FC1" w:rsidRPr="001B7815" w:rsidRDefault="00482FC1" w:rsidP="0039129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4B7B">
              <w:rPr>
                <w:rFonts w:ascii="Times New Roman" w:hAnsi="Times New Roman" w:cs="Times New Roman"/>
                <w:bCs/>
                <w:sz w:val="18"/>
                <w:szCs w:val="18"/>
              </w:rPr>
              <w:t>31-870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4B7B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036" w:type="pct"/>
            <w:vAlign w:val="center"/>
          </w:tcPr>
          <w:p w14:paraId="6CC02B8B" w14:textId="77777777" w:rsidR="00482FC1" w:rsidRPr="008567C7" w:rsidRDefault="00482FC1" w:rsidP="003912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B7B">
              <w:rPr>
                <w:rFonts w:ascii="Times New Roman" w:hAnsi="Times New Roman" w:cs="Times New Roman"/>
                <w:sz w:val="18"/>
                <w:szCs w:val="18"/>
              </w:rPr>
              <w:t xml:space="preserve">  97,07</w:t>
            </w:r>
          </w:p>
        </w:tc>
        <w:tc>
          <w:tcPr>
            <w:tcW w:w="883" w:type="pct"/>
            <w:vAlign w:val="center"/>
          </w:tcPr>
          <w:p w14:paraId="471EEEC3" w14:textId="77777777" w:rsidR="00482FC1" w:rsidRPr="008567C7" w:rsidRDefault="00482FC1" w:rsidP="003912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B7B">
              <w:rPr>
                <w:rFonts w:ascii="Times New Roman" w:hAnsi="Times New Roman" w:cs="Times New Roman"/>
                <w:sz w:val="18"/>
                <w:szCs w:val="18"/>
              </w:rPr>
              <w:t xml:space="preserve">  97,07</w:t>
            </w:r>
          </w:p>
        </w:tc>
      </w:tr>
      <w:tr w:rsidR="00482FC1" w:rsidRPr="008567C7" w14:paraId="40BEB8E8" w14:textId="77777777" w:rsidTr="00482FC1">
        <w:tc>
          <w:tcPr>
            <w:tcW w:w="735" w:type="pct"/>
            <w:vAlign w:val="center"/>
          </w:tcPr>
          <w:p w14:paraId="750C448C" w14:textId="77777777" w:rsidR="00482FC1" w:rsidRPr="008567C7" w:rsidRDefault="00482FC1" w:rsidP="003912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B7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47" w:type="pct"/>
            <w:vAlign w:val="center"/>
          </w:tcPr>
          <w:p w14:paraId="72AEA17F" w14:textId="77777777" w:rsidR="00482FC1" w:rsidRPr="002B6761" w:rsidRDefault="00482FC1" w:rsidP="0039129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5C4B7B">
              <w:rPr>
                <w:rFonts w:ascii="Times New Roman" w:hAnsi="Times New Roman" w:cs="Times New Roman"/>
                <w:b/>
                <w:sz w:val="18"/>
                <w:szCs w:val="18"/>
              </w:rPr>
              <w:t>Lyreco</w:t>
            </w:r>
            <w:proofErr w:type="spellEnd"/>
            <w:r w:rsidRPr="005C4B7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S.A.</w:t>
            </w:r>
          </w:p>
          <w:p w14:paraId="3076820B" w14:textId="77777777" w:rsidR="00482FC1" w:rsidRPr="008567C7" w:rsidRDefault="00482FC1" w:rsidP="0039129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4B7B">
              <w:rPr>
                <w:rFonts w:ascii="Times New Roman" w:hAnsi="Times New Roman" w:cs="Times New Roman"/>
                <w:bCs/>
                <w:sz w:val="18"/>
                <w:szCs w:val="18"/>
              </w:rPr>
              <w:t>Sokołowska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4B7B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D67B20B" w14:textId="77777777" w:rsidR="00482FC1" w:rsidRPr="001B7815" w:rsidRDefault="00482FC1" w:rsidP="0039129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4B7B">
              <w:rPr>
                <w:rFonts w:ascii="Times New Roman" w:hAnsi="Times New Roman" w:cs="Times New Roman"/>
                <w:bCs/>
                <w:sz w:val="18"/>
                <w:szCs w:val="18"/>
              </w:rPr>
              <w:t>05-806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4B7B">
              <w:rPr>
                <w:rFonts w:ascii="Times New Roman" w:hAnsi="Times New Roman" w:cs="Times New Roman"/>
                <w:bCs/>
                <w:sz w:val="18"/>
                <w:szCs w:val="18"/>
              </w:rPr>
              <w:t>Sokołów</w:t>
            </w:r>
          </w:p>
        </w:tc>
        <w:tc>
          <w:tcPr>
            <w:tcW w:w="1036" w:type="pct"/>
            <w:vAlign w:val="center"/>
          </w:tcPr>
          <w:p w14:paraId="1E2625DE" w14:textId="77777777" w:rsidR="00482FC1" w:rsidRPr="008567C7" w:rsidRDefault="00482FC1" w:rsidP="003912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B7B">
              <w:rPr>
                <w:rFonts w:ascii="Times New Roman" w:hAnsi="Times New Roman" w:cs="Times New Roman"/>
                <w:sz w:val="18"/>
                <w:szCs w:val="18"/>
              </w:rPr>
              <w:t xml:space="preserve">  89,77</w:t>
            </w:r>
          </w:p>
        </w:tc>
        <w:tc>
          <w:tcPr>
            <w:tcW w:w="883" w:type="pct"/>
            <w:vAlign w:val="center"/>
          </w:tcPr>
          <w:p w14:paraId="686D3608" w14:textId="77777777" w:rsidR="00482FC1" w:rsidRPr="008567C7" w:rsidRDefault="00482FC1" w:rsidP="003912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B7B">
              <w:rPr>
                <w:rFonts w:ascii="Times New Roman" w:hAnsi="Times New Roman" w:cs="Times New Roman"/>
                <w:sz w:val="18"/>
                <w:szCs w:val="18"/>
              </w:rPr>
              <w:t xml:space="preserve">  89,77</w:t>
            </w:r>
          </w:p>
        </w:tc>
      </w:tr>
    </w:tbl>
    <w:p w14:paraId="6FC87A9D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914CD2C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E0FFFCE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F2C628" w14:textId="77777777" w:rsidR="003926D1" w:rsidRDefault="003926D1">
      <w:r>
        <w:separator/>
      </w:r>
    </w:p>
  </w:endnote>
  <w:endnote w:type="continuationSeparator" w:id="0">
    <w:p w14:paraId="222AF80C" w14:textId="77777777" w:rsidR="003926D1" w:rsidRDefault="00392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1E7A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3EC0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E0210C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04B368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EC2C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DCA4F" w14:textId="77777777" w:rsidR="003926D1" w:rsidRDefault="003926D1">
      <w:r>
        <w:separator/>
      </w:r>
    </w:p>
  </w:footnote>
  <w:footnote w:type="continuationSeparator" w:id="0">
    <w:p w14:paraId="081FC867" w14:textId="77777777" w:rsidR="003926D1" w:rsidRDefault="003926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019B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C5C5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B1D6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26D1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926D1"/>
    <w:rsid w:val="003A0AFC"/>
    <w:rsid w:val="003D611C"/>
    <w:rsid w:val="003E6BED"/>
    <w:rsid w:val="00431C0B"/>
    <w:rsid w:val="00437CAD"/>
    <w:rsid w:val="004657DA"/>
    <w:rsid w:val="00482FC1"/>
    <w:rsid w:val="004B2665"/>
    <w:rsid w:val="004C3459"/>
    <w:rsid w:val="004E324A"/>
    <w:rsid w:val="004E7234"/>
    <w:rsid w:val="0054734E"/>
    <w:rsid w:val="00596FD7"/>
    <w:rsid w:val="005C4B7B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2E0EB2"/>
  <w15:chartTrackingRefBased/>
  <w15:docId w15:val="{73A8CD24-3169-48C7-9F28-CCCEB1859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2025-12-30T12:19:00Z</cp:lastPrinted>
  <dcterms:created xsi:type="dcterms:W3CDTF">2025-12-30T12:19:00Z</dcterms:created>
  <dcterms:modified xsi:type="dcterms:W3CDTF">2025-12-30T12:19:00Z</dcterms:modified>
</cp:coreProperties>
</file>