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C4E74" w14:textId="77777777" w:rsidR="006A5DF1" w:rsidRPr="00D80462" w:rsidRDefault="00161ECA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>Kraków</w:t>
      </w:r>
      <w:r w:rsidR="006A5DF1" w:rsidRPr="00D80462">
        <w:rPr>
          <w:rFonts w:ascii="Verdana" w:hAnsi="Verdana"/>
          <w:sz w:val="18"/>
          <w:szCs w:val="18"/>
        </w:rPr>
        <w:t xml:space="preserve"> dnia: </w:t>
      </w:r>
      <w:r w:rsidRPr="00D80462">
        <w:rPr>
          <w:rFonts w:ascii="Verdana" w:hAnsi="Verdana"/>
          <w:sz w:val="18"/>
          <w:szCs w:val="18"/>
        </w:rPr>
        <w:t>2025-12-30</w:t>
      </w:r>
    </w:p>
    <w:p w14:paraId="38DA743C" w14:textId="77777777" w:rsidR="00161ECA" w:rsidRPr="00D80462" w:rsidRDefault="00161ECA" w:rsidP="006A5DF1">
      <w:pPr>
        <w:rPr>
          <w:rFonts w:ascii="Verdana" w:hAnsi="Verdana"/>
          <w:b/>
          <w:bCs/>
          <w:sz w:val="18"/>
          <w:szCs w:val="18"/>
        </w:rPr>
      </w:pPr>
      <w:r w:rsidRPr="00D8046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FA9EF33" w14:textId="77777777" w:rsidR="00161ECA" w:rsidRPr="00D80462" w:rsidRDefault="00161ECA" w:rsidP="006A5DF1">
      <w:pPr>
        <w:rPr>
          <w:rFonts w:ascii="Verdana" w:hAnsi="Verdana"/>
          <w:b/>
          <w:bCs/>
          <w:sz w:val="18"/>
          <w:szCs w:val="18"/>
        </w:rPr>
      </w:pPr>
      <w:r w:rsidRPr="00D8046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54A435B" w14:textId="77777777" w:rsidR="006A5DF1" w:rsidRPr="00D80462" w:rsidRDefault="00161ECA" w:rsidP="006A5DF1">
      <w:pPr>
        <w:rPr>
          <w:rFonts w:ascii="Verdana" w:hAnsi="Verdana"/>
          <w:b/>
          <w:bCs/>
          <w:sz w:val="18"/>
          <w:szCs w:val="18"/>
        </w:rPr>
      </w:pPr>
      <w:r w:rsidRPr="00D8046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06CD01" w14:textId="77777777" w:rsidR="006A5DF1" w:rsidRPr="00D80462" w:rsidRDefault="00161ECA" w:rsidP="006A5DF1">
      <w:pPr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>Al. Mickiewicza</w:t>
      </w:r>
      <w:r w:rsidR="006A5DF1" w:rsidRPr="00D80462">
        <w:rPr>
          <w:rFonts w:ascii="Verdana" w:hAnsi="Verdana"/>
          <w:sz w:val="18"/>
          <w:szCs w:val="18"/>
        </w:rPr>
        <w:t xml:space="preserve"> </w:t>
      </w:r>
      <w:r w:rsidRPr="00D80462">
        <w:rPr>
          <w:rFonts w:ascii="Verdana" w:hAnsi="Verdana"/>
          <w:sz w:val="18"/>
          <w:szCs w:val="18"/>
        </w:rPr>
        <w:t>30</w:t>
      </w:r>
    </w:p>
    <w:p w14:paraId="78F37C1F" w14:textId="77777777" w:rsidR="006A5DF1" w:rsidRPr="00D80462" w:rsidRDefault="00161ECA" w:rsidP="006A5DF1">
      <w:pPr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>30-059</w:t>
      </w:r>
      <w:r w:rsidR="006A5DF1" w:rsidRPr="00D80462">
        <w:rPr>
          <w:rFonts w:ascii="Verdana" w:hAnsi="Verdana"/>
          <w:sz w:val="18"/>
          <w:szCs w:val="18"/>
        </w:rPr>
        <w:t xml:space="preserve"> </w:t>
      </w:r>
      <w:r w:rsidRPr="00D80462">
        <w:rPr>
          <w:rFonts w:ascii="Verdana" w:hAnsi="Verdana"/>
          <w:sz w:val="18"/>
          <w:szCs w:val="18"/>
        </w:rPr>
        <w:t>Kraków</w:t>
      </w:r>
    </w:p>
    <w:p w14:paraId="6D75C60D" w14:textId="77777777" w:rsidR="00606E82" w:rsidRPr="00D80462" w:rsidRDefault="00606E82" w:rsidP="006A5DF1">
      <w:pPr>
        <w:rPr>
          <w:rFonts w:ascii="Verdana" w:hAnsi="Verdana"/>
          <w:sz w:val="18"/>
          <w:szCs w:val="18"/>
        </w:rPr>
      </w:pPr>
    </w:p>
    <w:p w14:paraId="2FEDAC85" w14:textId="6A5CF31C" w:rsidR="006A5DF1" w:rsidRPr="00D80462" w:rsidRDefault="006A5DF1" w:rsidP="006A5DF1">
      <w:pPr>
        <w:pStyle w:val="Nagwek"/>
        <w:tabs>
          <w:tab w:val="clear" w:pos="4536"/>
        </w:tabs>
        <w:rPr>
          <w:rFonts w:ascii="Verdana" w:hAnsi="Verdana"/>
          <w:b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>Pismo:</w:t>
      </w:r>
      <w:r w:rsidRPr="00D80462">
        <w:rPr>
          <w:rFonts w:ascii="Verdana" w:hAnsi="Verdana"/>
          <w:b/>
          <w:bCs/>
          <w:sz w:val="18"/>
          <w:szCs w:val="18"/>
        </w:rPr>
        <w:t xml:space="preserve"> </w:t>
      </w:r>
      <w:r w:rsidR="00606E82" w:rsidRPr="00D80462">
        <w:rPr>
          <w:rFonts w:ascii="Verdana" w:hAnsi="Verdana"/>
          <w:b/>
          <w:sz w:val="18"/>
          <w:szCs w:val="18"/>
        </w:rPr>
        <w:t>KC-DE-zp.272-702/25</w:t>
      </w:r>
      <w:r w:rsidRPr="00D80462">
        <w:rPr>
          <w:rFonts w:ascii="Verdana" w:hAnsi="Verdana"/>
          <w:sz w:val="18"/>
          <w:szCs w:val="18"/>
        </w:rPr>
        <w:tab/>
        <w:t xml:space="preserve"> </w:t>
      </w:r>
    </w:p>
    <w:p w14:paraId="4C003C83" w14:textId="77777777" w:rsidR="006A5DF1" w:rsidRPr="00D8046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01E5165" w14:textId="77777777" w:rsidR="006A5DF1" w:rsidRPr="00D8046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80462">
        <w:rPr>
          <w:rFonts w:ascii="Verdana" w:hAnsi="Verdana"/>
          <w:b/>
          <w:sz w:val="18"/>
          <w:szCs w:val="18"/>
        </w:rPr>
        <w:t>WYKONAWCY</w:t>
      </w:r>
    </w:p>
    <w:p w14:paraId="6625676E" w14:textId="77777777" w:rsidR="006A5DF1" w:rsidRPr="00D8046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>ubiegający się o zamówienie publiczne</w:t>
      </w:r>
    </w:p>
    <w:p w14:paraId="43FDDBB3" w14:textId="77777777" w:rsidR="006D4AB3" w:rsidRPr="00D80462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CE23BB7" w14:textId="58BBC3DD" w:rsidR="00632C3C" w:rsidRPr="00D8046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>WYJAŚNIENI</w:t>
      </w:r>
      <w:r w:rsidR="00520165" w:rsidRPr="00D80462">
        <w:rPr>
          <w:rFonts w:ascii="Verdana" w:hAnsi="Verdana"/>
          <w:sz w:val="18"/>
          <w:szCs w:val="18"/>
        </w:rPr>
        <w:t>A</w:t>
      </w:r>
      <w:r w:rsidR="00632C3C" w:rsidRPr="00D80462">
        <w:rPr>
          <w:rFonts w:ascii="Verdana" w:hAnsi="Verdana"/>
          <w:sz w:val="18"/>
          <w:szCs w:val="18"/>
        </w:rPr>
        <w:t xml:space="preserve"> TREŚCI</w:t>
      </w:r>
      <w:r w:rsidR="0029606A" w:rsidRPr="00D80462">
        <w:rPr>
          <w:rFonts w:ascii="Verdana" w:hAnsi="Verdana"/>
          <w:sz w:val="18"/>
          <w:szCs w:val="18"/>
        </w:rPr>
        <w:t xml:space="preserve"> SWZ</w:t>
      </w:r>
      <w:r w:rsidR="00606E82" w:rsidRPr="00D80462">
        <w:rPr>
          <w:rFonts w:ascii="Verdana" w:hAnsi="Verdana"/>
          <w:sz w:val="18"/>
          <w:szCs w:val="18"/>
        </w:rPr>
        <w:t xml:space="preserve"> 4 – ZMIANY SWZ 4</w:t>
      </w:r>
    </w:p>
    <w:p w14:paraId="0E19C595" w14:textId="77777777" w:rsidR="006D4AB3" w:rsidRPr="00D80462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 xml:space="preserve">Dotyczy: </w:t>
      </w:r>
      <w:r w:rsidR="006A5DF1" w:rsidRPr="00D80462">
        <w:rPr>
          <w:rFonts w:ascii="Verdana" w:hAnsi="Verdana"/>
          <w:sz w:val="18"/>
          <w:szCs w:val="18"/>
        </w:rPr>
        <w:t>p</w:t>
      </w:r>
      <w:r w:rsidRPr="00D80462">
        <w:rPr>
          <w:rFonts w:ascii="Verdana" w:hAnsi="Verdana"/>
          <w:sz w:val="18"/>
          <w:szCs w:val="18"/>
        </w:rPr>
        <w:t>ostępowani</w:t>
      </w:r>
      <w:r w:rsidR="006A5DF1" w:rsidRPr="00D80462">
        <w:rPr>
          <w:rFonts w:ascii="Verdana" w:hAnsi="Verdana"/>
          <w:sz w:val="18"/>
          <w:szCs w:val="18"/>
        </w:rPr>
        <w:t>a</w:t>
      </w:r>
      <w:r w:rsidRPr="00D8046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80462">
        <w:rPr>
          <w:rFonts w:ascii="Verdana" w:hAnsi="Verdana"/>
          <w:sz w:val="18"/>
          <w:szCs w:val="18"/>
        </w:rPr>
        <w:t>go</w:t>
      </w:r>
      <w:r w:rsidRPr="00D80462">
        <w:rPr>
          <w:rFonts w:ascii="Verdana" w:hAnsi="Verdana"/>
          <w:sz w:val="18"/>
          <w:szCs w:val="18"/>
        </w:rPr>
        <w:t xml:space="preserve"> w trybie</w:t>
      </w:r>
      <w:r w:rsidR="002C6A48" w:rsidRPr="00D80462">
        <w:rPr>
          <w:rFonts w:ascii="Verdana" w:hAnsi="Verdana"/>
          <w:sz w:val="18"/>
          <w:szCs w:val="18"/>
        </w:rPr>
        <w:t>:</w:t>
      </w:r>
      <w:r w:rsidRPr="00D80462">
        <w:rPr>
          <w:rFonts w:ascii="Verdana" w:hAnsi="Verdana"/>
          <w:sz w:val="18"/>
          <w:szCs w:val="18"/>
        </w:rPr>
        <w:t xml:space="preserve"> </w:t>
      </w:r>
      <w:r w:rsidR="00161ECA" w:rsidRPr="00D8046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161ECA" w:rsidRPr="00D80462">
        <w:rPr>
          <w:rFonts w:ascii="Verdana" w:hAnsi="Verdana"/>
          <w:sz w:val="18"/>
          <w:szCs w:val="18"/>
        </w:rPr>
        <w:t>Pzp</w:t>
      </w:r>
      <w:proofErr w:type="spellEnd"/>
      <w:r w:rsidRPr="00D80462">
        <w:rPr>
          <w:rFonts w:ascii="Verdana" w:hAnsi="Verdana"/>
          <w:b/>
          <w:sz w:val="18"/>
          <w:szCs w:val="18"/>
        </w:rPr>
        <w:t xml:space="preserve"> </w:t>
      </w:r>
      <w:r w:rsidR="00E715A3" w:rsidRPr="00D80462">
        <w:rPr>
          <w:rFonts w:ascii="Verdana" w:hAnsi="Verdana"/>
          <w:bCs/>
          <w:sz w:val="18"/>
          <w:szCs w:val="18"/>
        </w:rPr>
        <w:t>pn.</w:t>
      </w:r>
      <w:r w:rsidRPr="00D80462">
        <w:rPr>
          <w:rFonts w:ascii="Verdana" w:hAnsi="Verdana"/>
          <w:b/>
          <w:sz w:val="18"/>
          <w:szCs w:val="18"/>
        </w:rPr>
        <w:t xml:space="preserve"> </w:t>
      </w:r>
      <w:r w:rsidR="00E72428" w:rsidRPr="00D80462">
        <w:rPr>
          <w:rFonts w:ascii="Verdana" w:hAnsi="Verdana"/>
          <w:bCs/>
          <w:sz w:val="18"/>
          <w:szCs w:val="18"/>
        </w:rPr>
        <w:t>”</w:t>
      </w:r>
      <w:r w:rsidR="00161ECA" w:rsidRPr="00D80462">
        <w:rPr>
          <w:rFonts w:ascii="Verdana" w:hAnsi="Verdana"/>
          <w:b/>
          <w:bCs/>
          <w:sz w:val="18"/>
          <w:szCs w:val="18"/>
        </w:rPr>
        <w:t>sukcesywna dostawa materiałów eksploatacyjnych do drukarek, kserokopiarek i faksów dla potrzeb AGH - KC-DE-zp.272-702/25</w:t>
      </w:r>
      <w:r w:rsidR="00E72428" w:rsidRPr="00D80462">
        <w:rPr>
          <w:rFonts w:ascii="Verdana" w:hAnsi="Verdana"/>
          <w:bCs/>
          <w:sz w:val="18"/>
          <w:szCs w:val="18"/>
        </w:rPr>
        <w:t>”</w:t>
      </w:r>
      <w:r w:rsidRPr="00D80462">
        <w:rPr>
          <w:rFonts w:ascii="Verdana" w:hAnsi="Verdana"/>
          <w:b/>
          <w:sz w:val="18"/>
          <w:szCs w:val="18"/>
        </w:rPr>
        <w:t xml:space="preserve"> </w:t>
      </w:r>
      <w:r w:rsidRPr="00D80462">
        <w:rPr>
          <w:rFonts w:ascii="Verdana" w:hAnsi="Verdana"/>
          <w:bCs/>
          <w:sz w:val="18"/>
          <w:szCs w:val="18"/>
        </w:rPr>
        <w:t>– znak sprawy</w:t>
      </w:r>
      <w:r w:rsidRPr="00D80462">
        <w:rPr>
          <w:rFonts w:ascii="Verdana" w:hAnsi="Verdana"/>
          <w:b/>
          <w:sz w:val="18"/>
          <w:szCs w:val="18"/>
        </w:rPr>
        <w:t xml:space="preserve"> </w:t>
      </w:r>
      <w:r w:rsidR="00161ECA" w:rsidRPr="00D80462">
        <w:rPr>
          <w:rFonts w:ascii="Verdana" w:hAnsi="Verdana"/>
          <w:b/>
          <w:sz w:val="18"/>
          <w:szCs w:val="18"/>
        </w:rPr>
        <w:t>KC-DE-zp.272-702/25</w:t>
      </w:r>
      <w:r w:rsidRPr="00D80462">
        <w:rPr>
          <w:rFonts w:ascii="Verdana" w:hAnsi="Verdana"/>
          <w:b/>
          <w:sz w:val="18"/>
          <w:szCs w:val="18"/>
        </w:rPr>
        <w:t>.</w:t>
      </w:r>
    </w:p>
    <w:p w14:paraId="0DBDA067" w14:textId="77777777" w:rsidR="0012774F" w:rsidRPr="00D80462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>Zamawiający,</w:t>
      </w:r>
      <w:r w:rsidR="002C6A48" w:rsidRPr="00D80462">
        <w:rPr>
          <w:rFonts w:ascii="Verdana" w:hAnsi="Verdana"/>
          <w:sz w:val="18"/>
          <w:szCs w:val="18"/>
        </w:rPr>
        <w:t xml:space="preserve"> </w:t>
      </w:r>
      <w:r w:rsidR="002C6A48" w:rsidRPr="00D80462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D80462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D80462">
        <w:rPr>
          <w:rFonts w:ascii="Verdana" w:hAnsi="Verdana"/>
          <w:sz w:val="18"/>
          <w:szCs w:val="18"/>
        </w:rPr>
        <w:t>284</w:t>
      </w:r>
      <w:r w:rsidRPr="00D80462">
        <w:rPr>
          <w:rFonts w:ascii="Verdana" w:hAnsi="Verdana"/>
          <w:sz w:val="18"/>
          <w:szCs w:val="18"/>
        </w:rPr>
        <w:t xml:space="preserve"> ust. </w:t>
      </w:r>
      <w:r w:rsidR="0029606A" w:rsidRPr="00D80462">
        <w:rPr>
          <w:rFonts w:ascii="Verdana" w:hAnsi="Verdana"/>
          <w:sz w:val="18"/>
          <w:szCs w:val="18"/>
        </w:rPr>
        <w:t>6</w:t>
      </w:r>
      <w:r w:rsidRPr="00D80462">
        <w:rPr>
          <w:rFonts w:ascii="Verdana" w:hAnsi="Verdana"/>
          <w:sz w:val="18"/>
          <w:szCs w:val="18"/>
        </w:rPr>
        <w:t xml:space="preserve"> ustawy z dnia </w:t>
      </w:r>
      <w:r w:rsidR="0029606A" w:rsidRPr="00D80462">
        <w:rPr>
          <w:rFonts w:ascii="Verdana" w:hAnsi="Verdana"/>
          <w:sz w:val="18"/>
          <w:szCs w:val="18"/>
        </w:rPr>
        <w:t>11</w:t>
      </w:r>
      <w:r w:rsidRPr="00D80462">
        <w:rPr>
          <w:rFonts w:ascii="Verdana" w:hAnsi="Verdana"/>
          <w:sz w:val="18"/>
          <w:szCs w:val="18"/>
        </w:rPr>
        <w:t xml:space="preserve"> </w:t>
      </w:r>
      <w:r w:rsidR="0029606A" w:rsidRPr="00D80462">
        <w:rPr>
          <w:rFonts w:ascii="Verdana" w:hAnsi="Verdana"/>
          <w:sz w:val="18"/>
          <w:szCs w:val="18"/>
        </w:rPr>
        <w:t xml:space="preserve">września </w:t>
      </w:r>
      <w:r w:rsidRPr="00D80462">
        <w:rPr>
          <w:rFonts w:ascii="Verdana" w:hAnsi="Verdana"/>
          <w:sz w:val="18"/>
          <w:szCs w:val="18"/>
        </w:rPr>
        <w:t>20</w:t>
      </w:r>
      <w:r w:rsidR="0029606A" w:rsidRPr="00D80462">
        <w:rPr>
          <w:rFonts w:ascii="Verdana" w:hAnsi="Verdana"/>
          <w:sz w:val="18"/>
          <w:szCs w:val="18"/>
        </w:rPr>
        <w:t>19</w:t>
      </w:r>
      <w:r w:rsidRPr="00D80462">
        <w:rPr>
          <w:rFonts w:ascii="Verdana" w:hAnsi="Verdana"/>
          <w:sz w:val="18"/>
          <w:szCs w:val="18"/>
        </w:rPr>
        <w:t xml:space="preserve"> r</w:t>
      </w:r>
      <w:r w:rsidR="0029606A" w:rsidRPr="00D80462">
        <w:rPr>
          <w:rFonts w:ascii="Verdana" w:hAnsi="Verdana"/>
          <w:sz w:val="18"/>
          <w:szCs w:val="18"/>
        </w:rPr>
        <w:t>.</w:t>
      </w:r>
      <w:r w:rsidRPr="00D80462">
        <w:rPr>
          <w:rFonts w:ascii="Verdana" w:hAnsi="Verdana"/>
          <w:sz w:val="18"/>
          <w:szCs w:val="18"/>
        </w:rPr>
        <w:t xml:space="preserve"> Prawo </w:t>
      </w:r>
      <w:r w:rsidR="0029606A" w:rsidRPr="00D80462">
        <w:rPr>
          <w:rFonts w:ascii="Verdana" w:hAnsi="Verdana"/>
          <w:sz w:val="18"/>
          <w:szCs w:val="18"/>
        </w:rPr>
        <w:t>z</w:t>
      </w:r>
      <w:r w:rsidRPr="00D80462">
        <w:rPr>
          <w:rFonts w:ascii="Verdana" w:hAnsi="Verdana"/>
          <w:sz w:val="18"/>
          <w:szCs w:val="18"/>
        </w:rPr>
        <w:t xml:space="preserve">amówień </w:t>
      </w:r>
      <w:r w:rsidR="0029606A" w:rsidRPr="00D80462">
        <w:rPr>
          <w:rFonts w:ascii="Verdana" w:hAnsi="Verdana"/>
          <w:sz w:val="18"/>
          <w:szCs w:val="18"/>
        </w:rPr>
        <w:t>p</w:t>
      </w:r>
      <w:r w:rsidRPr="00D80462">
        <w:rPr>
          <w:rFonts w:ascii="Verdana" w:hAnsi="Verdana"/>
          <w:sz w:val="18"/>
          <w:szCs w:val="18"/>
        </w:rPr>
        <w:t>ublicznych</w:t>
      </w:r>
      <w:r w:rsidR="00711222" w:rsidRPr="00D80462">
        <w:rPr>
          <w:rFonts w:ascii="Verdana" w:hAnsi="Verdana"/>
          <w:sz w:val="18"/>
          <w:szCs w:val="18"/>
        </w:rPr>
        <w:t xml:space="preserve"> </w:t>
      </w:r>
      <w:r w:rsidR="00864538" w:rsidRPr="00D8046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D80462">
        <w:rPr>
          <w:rFonts w:ascii="Verdana" w:hAnsi="Verdana"/>
          <w:sz w:val="18"/>
          <w:szCs w:val="18"/>
        </w:rPr>
        <w:t>t.j</w:t>
      </w:r>
      <w:proofErr w:type="spellEnd"/>
      <w:r w:rsidR="00864538" w:rsidRPr="00D80462">
        <w:rPr>
          <w:rFonts w:ascii="Verdana" w:hAnsi="Verdana"/>
          <w:sz w:val="18"/>
          <w:szCs w:val="18"/>
        </w:rPr>
        <w:t xml:space="preserve">. ze zm.) </w:t>
      </w:r>
      <w:r w:rsidR="00E74BC3" w:rsidRPr="00D80462">
        <w:rPr>
          <w:rFonts w:ascii="Verdana" w:hAnsi="Verdana"/>
          <w:sz w:val="18"/>
          <w:szCs w:val="18"/>
        </w:rPr>
        <w:t>udostępnia</w:t>
      </w:r>
      <w:r w:rsidR="00BE7BFD" w:rsidRPr="00D8046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80462">
        <w:rPr>
          <w:rFonts w:ascii="Verdana" w:hAnsi="Verdana"/>
          <w:sz w:val="18"/>
          <w:szCs w:val="18"/>
        </w:rPr>
        <w:t>pecyfikacji Warunków Zamówienia (</w:t>
      </w:r>
      <w:r w:rsidR="0012774F" w:rsidRPr="00D8046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8046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80462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D8046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D80462">
        <w:rPr>
          <w:rFonts w:ascii="Verdana" w:hAnsi="Verdana"/>
          <w:sz w:val="18"/>
          <w:szCs w:val="18"/>
        </w:rPr>
        <w:t>wraz z wyjaśnieniami</w:t>
      </w:r>
      <w:r w:rsidR="0012774F" w:rsidRPr="00D8046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1ECA" w:rsidRPr="00D80462" w14:paraId="1B73C720" w14:textId="77777777" w:rsidTr="00FE3EAE">
        <w:tc>
          <w:tcPr>
            <w:tcW w:w="9356" w:type="dxa"/>
          </w:tcPr>
          <w:p w14:paraId="3EBF3688" w14:textId="2E8BBDDD" w:rsidR="00161ECA" w:rsidRPr="00D80462" w:rsidRDefault="00161ECA" w:rsidP="00FE3EAE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80462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503F6F68" w14:textId="5FA94359" w:rsidR="00B76B3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color="000000"/>
                <w:lang w:eastAsia="en-US"/>
              </w:rPr>
            </w:pPr>
            <w:r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 xml:space="preserve">1.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</w:t>
            </w:r>
            <w:r w:rsidR="00B76B33" w:rsidRPr="00D80462">
              <w:rPr>
                <w:rFonts w:ascii="Verdana" w:eastAsia="Calibri" w:hAnsi="Verdana" w:cs="Calibri"/>
                <w:spacing w:val="33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dot.</w:t>
            </w:r>
            <w:r w:rsidR="00B76B33" w:rsidRPr="00D80462">
              <w:rPr>
                <w:rFonts w:ascii="Verdana" w:eastAsia="Calibri" w:hAnsi="Verdana" w:cs="Calibri"/>
                <w:spacing w:val="33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poz.</w:t>
            </w:r>
            <w:r w:rsidR="00B76B33" w:rsidRPr="00D80462">
              <w:rPr>
                <w:rFonts w:ascii="Verdana" w:eastAsia="Calibri" w:hAnsi="Verdana" w:cs="Calibri"/>
                <w:spacing w:val="37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10020</w:t>
            </w:r>
            <w:r w:rsidR="00B76B33" w:rsidRPr="00D80462">
              <w:rPr>
                <w:rFonts w:ascii="Verdana" w:eastAsia="Calibri" w:hAnsi="Verdana" w:cs="Calibri"/>
                <w:spacing w:val="34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kalkulacji</w:t>
            </w:r>
            <w:r w:rsidR="00B76B33" w:rsidRPr="00D80462">
              <w:rPr>
                <w:rFonts w:ascii="Verdana" w:eastAsia="Calibri" w:hAnsi="Verdana" w:cs="Calibri"/>
                <w:spacing w:val="34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cenowej</w:t>
            </w:r>
            <w:r w:rsidR="00B76B33" w:rsidRPr="00D80462">
              <w:rPr>
                <w:rFonts w:ascii="Verdana" w:eastAsia="Calibri" w:hAnsi="Verdana" w:cs="Calibri"/>
                <w:spacing w:val="39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–</w:t>
            </w:r>
            <w:r w:rsidR="00B76B33" w:rsidRPr="00D80462">
              <w:rPr>
                <w:rFonts w:ascii="Verdana" w:eastAsia="Calibri" w:hAnsi="Verdana" w:cs="Calibri"/>
                <w:spacing w:val="38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pacing w:val="-2"/>
                <w:sz w:val="18"/>
                <w:szCs w:val="18"/>
                <w:u w:val="single" w:color="000000"/>
                <w:lang w:eastAsia="en-US"/>
              </w:rPr>
              <w:t>oryginały</w:t>
            </w:r>
          </w:p>
          <w:p w14:paraId="2CA1CE29" w14:textId="77777777" w:rsidR="00B76B33" w:rsidRPr="00D80462" w:rsidRDefault="00B76B33" w:rsidP="00B76B33">
            <w:pPr>
              <w:widowControl w:val="0"/>
              <w:autoSpaceDE w:val="0"/>
              <w:autoSpaceDN w:val="0"/>
              <w:spacing w:before="43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04"/>
              <w:gridCol w:w="2682"/>
              <w:gridCol w:w="3022"/>
              <w:gridCol w:w="673"/>
              <w:gridCol w:w="889"/>
            </w:tblGrid>
            <w:tr w:rsidR="00B76B33" w:rsidRPr="00D80462" w14:paraId="2D668536" w14:textId="77777777">
              <w:trPr>
                <w:trHeight w:val="256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66ECB84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3" w:line="223" w:lineRule="exact"/>
                    <w:ind w:left="225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10020</w:t>
                  </w:r>
                </w:p>
              </w:tc>
              <w:tc>
                <w:tcPr>
                  <w:tcW w:w="2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38271DF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6" w:line="230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Panasonic</w:t>
                  </w:r>
                  <w:r w:rsidRPr="00D80462">
                    <w:rPr>
                      <w:rFonts w:ascii="Verdana" w:eastAsia="Calibri" w:hAnsi="Verdana" w:cs="Calibri"/>
                      <w:spacing w:val="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KX-MB783</w:t>
                  </w:r>
                </w:p>
              </w:tc>
              <w:tc>
                <w:tcPr>
                  <w:tcW w:w="3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E577FEE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6" w:line="230" w:lineRule="exact"/>
                    <w:ind w:left="7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FOLIA</w:t>
                  </w:r>
                  <w:r w:rsidRPr="00D80462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PANASONIC</w:t>
                  </w:r>
                  <w:r w:rsidRPr="00D80462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KX-FC258</w:t>
                  </w:r>
                  <w:r w:rsidRPr="00D80462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PD</w:t>
                  </w:r>
                </w:p>
              </w:tc>
              <w:tc>
                <w:tcPr>
                  <w:tcW w:w="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DD3BA7C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3" w:line="223" w:lineRule="exact"/>
                    <w:ind w:right="56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EA5E59D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3" w:line="223" w:lineRule="exact"/>
                    <w:ind w:left="428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D80462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  <w:proofErr w:type="spellEnd"/>
                </w:p>
              </w:tc>
            </w:tr>
          </w:tbl>
          <w:p w14:paraId="511145E7" w14:textId="77777777" w:rsidR="00B76B33" w:rsidRPr="00D80462" w:rsidRDefault="00B76B33" w:rsidP="00B76B33">
            <w:pPr>
              <w:widowControl w:val="0"/>
              <w:autoSpaceDE w:val="0"/>
              <w:autoSpaceDN w:val="0"/>
              <w:spacing w:before="3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1EB38E3B" w14:textId="77777777" w:rsidR="00B76B33" w:rsidRPr="00D80462" w:rsidRDefault="00B76B33" w:rsidP="00937783">
            <w:pPr>
              <w:widowControl w:val="0"/>
              <w:autoSpaceDE w:val="0"/>
              <w:autoSpaceDN w:val="0"/>
              <w:spacing w:line="252" w:lineRule="auto"/>
              <w:ind w:right="700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Zamawiający wskazuje 2 różne urządzenia, do których przeznaczone są różne produkty. Do urządzenia KX-MB783 dedykowany jest toner o oznaczeniu KX-FAT92, natomiast do urządzenia folia</w:t>
            </w:r>
            <w:r w:rsidRPr="00D80462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o</w:t>
            </w:r>
            <w:r w:rsidRPr="00D80462">
              <w:rPr>
                <w:rFonts w:ascii="Verdana" w:eastAsia="Calibri" w:hAnsi="Verdana" w:cs="Calibri"/>
                <w:spacing w:val="-8"/>
                <w:w w:val="105"/>
                <w:sz w:val="18"/>
                <w:szCs w:val="18"/>
                <w:lang w:eastAsia="en-US"/>
              </w:rPr>
              <w:t xml:space="preserve"> </w:t>
            </w:r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oznaczeniu</w:t>
            </w:r>
            <w:r w:rsidRPr="00D80462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KX-FA52</w:t>
            </w:r>
            <w:r w:rsidRPr="00D80462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eastAsia="en-US"/>
              </w:rPr>
              <w:t xml:space="preserve"> </w:t>
            </w:r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(sprzedawana</w:t>
            </w:r>
            <w:r w:rsidRPr="00D80462">
              <w:rPr>
                <w:rFonts w:ascii="Verdana" w:eastAsia="Calibri" w:hAnsi="Verdana" w:cs="Calibri"/>
                <w:spacing w:val="-6"/>
                <w:w w:val="105"/>
                <w:sz w:val="18"/>
                <w:szCs w:val="18"/>
                <w:lang w:eastAsia="en-US"/>
              </w:rPr>
              <w:t xml:space="preserve"> </w:t>
            </w:r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przez</w:t>
            </w:r>
            <w:r w:rsidRPr="00D80462">
              <w:rPr>
                <w:rFonts w:ascii="Verdana" w:eastAsia="Calibri" w:hAnsi="Verdana" w:cs="Calibri"/>
                <w:spacing w:val="-7"/>
                <w:w w:val="105"/>
                <w:sz w:val="18"/>
                <w:szCs w:val="18"/>
                <w:lang w:eastAsia="en-US"/>
              </w:rPr>
              <w:t xml:space="preserve"> </w:t>
            </w:r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producenta</w:t>
            </w:r>
            <w:r w:rsidRPr="00D80462">
              <w:rPr>
                <w:rFonts w:ascii="Verdana" w:eastAsia="Calibri" w:hAnsi="Verdana" w:cs="Calibri"/>
                <w:spacing w:val="-6"/>
                <w:w w:val="105"/>
                <w:sz w:val="18"/>
                <w:szCs w:val="18"/>
                <w:lang w:eastAsia="en-US"/>
              </w:rPr>
              <w:t xml:space="preserve"> </w:t>
            </w:r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w</w:t>
            </w:r>
            <w:r w:rsidRPr="00D80462">
              <w:rPr>
                <w:rFonts w:ascii="Verdana" w:eastAsia="Calibri" w:hAnsi="Verdana" w:cs="Calibri"/>
                <w:spacing w:val="-6"/>
                <w:w w:val="105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dwupacku</w:t>
            </w:r>
            <w:proofErr w:type="spellEnd"/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).</w:t>
            </w:r>
            <w:r w:rsidRPr="00D80462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Prosimy</w:t>
            </w:r>
            <w:r w:rsidRPr="00D80462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o</w:t>
            </w:r>
            <w:r w:rsidRPr="00D80462">
              <w:rPr>
                <w:rFonts w:ascii="Verdana" w:eastAsia="Calibri" w:hAnsi="Verdana" w:cs="Calibri"/>
                <w:spacing w:val="-7"/>
                <w:w w:val="105"/>
                <w:sz w:val="18"/>
                <w:szCs w:val="18"/>
                <w:lang w:eastAsia="en-US"/>
              </w:rPr>
              <w:t xml:space="preserve"> </w:t>
            </w:r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jednoznaczne doprecyzowanie co należy wycenić.</w:t>
            </w:r>
          </w:p>
          <w:p w14:paraId="696422B5" w14:textId="77777777" w:rsidR="00B76B33" w:rsidRPr="00D80462" w:rsidRDefault="00B76B33" w:rsidP="00B76B33">
            <w:pPr>
              <w:widowControl w:val="0"/>
              <w:autoSpaceDE w:val="0"/>
              <w:autoSpaceDN w:val="0"/>
              <w:spacing w:before="17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41945936" w14:textId="4F968041" w:rsidR="00B76B3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color="000000"/>
                <w:lang w:eastAsia="en-US"/>
              </w:rPr>
            </w:pPr>
            <w:r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 xml:space="preserve">2.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</w:t>
            </w:r>
            <w:r w:rsidR="00B76B33" w:rsidRPr="00D80462">
              <w:rPr>
                <w:rFonts w:ascii="Verdana" w:eastAsia="Calibri" w:hAnsi="Verdana" w:cs="Calibri"/>
                <w:spacing w:val="33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dot.</w:t>
            </w:r>
            <w:r w:rsidR="00B76B33" w:rsidRPr="00D80462">
              <w:rPr>
                <w:rFonts w:ascii="Verdana" w:eastAsia="Calibri" w:hAnsi="Verdana" w:cs="Calibri"/>
                <w:spacing w:val="33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poz.</w:t>
            </w:r>
            <w:r w:rsidR="00B76B33" w:rsidRPr="00D80462">
              <w:rPr>
                <w:rFonts w:ascii="Verdana" w:eastAsia="Calibri" w:hAnsi="Verdana" w:cs="Calibri"/>
                <w:spacing w:val="40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10610</w:t>
            </w:r>
            <w:r w:rsidR="00B76B33" w:rsidRPr="00D80462">
              <w:rPr>
                <w:rFonts w:ascii="Verdana" w:eastAsia="Calibri" w:hAnsi="Verdana" w:cs="Calibri"/>
                <w:spacing w:val="35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kalkulacji</w:t>
            </w:r>
            <w:r w:rsidR="00B76B33" w:rsidRPr="00D80462">
              <w:rPr>
                <w:rFonts w:ascii="Verdana" w:eastAsia="Calibri" w:hAnsi="Verdana" w:cs="Calibri"/>
                <w:spacing w:val="33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cenowej</w:t>
            </w:r>
            <w:r w:rsidR="00B76B33" w:rsidRPr="00D80462">
              <w:rPr>
                <w:rFonts w:ascii="Verdana" w:eastAsia="Calibri" w:hAnsi="Verdana" w:cs="Calibri"/>
                <w:spacing w:val="35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–</w:t>
            </w:r>
            <w:r w:rsidR="00B76B33" w:rsidRPr="00D80462">
              <w:rPr>
                <w:rFonts w:ascii="Verdana" w:eastAsia="Calibri" w:hAnsi="Verdana" w:cs="Calibri"/>
                <w:spacing w:val="38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="00B76B33" w:rsidRPr="00D80462">
              <w:rPr>
                <w:rFonts w:ascii="Verdana" w:eastAsia="Calibri" w:hAnsi="Verdana" w:cs="Calibri"/>
                <w:spacing w:val="-2"/>
                <w:sz w:val="18"/>
                <w:szCs w:val="18"/>
                <w:u w:val="single" w:color="000000"/>
                <w:lang w:eastAsia="en-US"/>
              </w:rPr>
              <w:t>oryginały</w:t>
            </w:r>
          </w:p>
          <w:p w14:paraId="732F5630" w14:textId="77777777" w:rsidR="00B76B33" w:rsidRPr="00D80462" w:rsidRDefault="00B76B33" w:rsidP="00B76B33">
            <w:pPr>
              <w:widowControl w:val="0"/>
              <w:autoSpaceDE w:val="0"/>
              <w:autoSpaceDN w:val="0"/>
              <w:spacing w:before="42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04"/>
              <w:gridCol w:w="2667"/>
              <w:gridCol w:w="3033"/>
              <w:gridCol w:w="677"/>
              <w:gridCol w:w="889"/>
            </w:tblGrid>
            <w:tr w:rsidR="00B76B33" w:rsidRPr="00D80462" w14:paraId="77D8116D" w14:textId="77777777">
              <w:trPr>
                <w:trHeight w:val="486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A0A6D04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243" w:line="223" w:lineRule="exact"/>
                    <w:ind w:left="225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10610</w:t>
                  </w:r>
                </w:p>
              </w:tc>
              <w:tc>
                <w:tcPr>
                  <w:tcW w:w="2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D051CC6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21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RICOH</w:t>
                  </w:r>
                  <w:r w:rsidRPr="00D80462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MP</w:t>
                  </w:r>
                  <w:r w:rsidRPr="00D80462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C</w:t>
                  </w:r>
                  <w:r w:rsidRPr="00D80462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 xml:space="preserve"> 6004</w:t>
                  </w:r>
                </w:p>
              </w:tc>
              <w:tc>
                <w:tcPr>
                  <w:tcW w:w="3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82DCE8A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" w:line="243" w:lineRule="exact"/>
                    <w:ind w:left="7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Zespół</w:t>
                  </w:r>
                  <w:r w:rsidRPr="00D80462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bębna</w:t>
                  </w:r>
                  <w:r w:rsidRPr="00D80462">
                    <w:rPr>
                      <w:rFonts w:ascii="Verdana" w:eastAsia="Calibri" w:hAnsi="Verdana" w:cs="Calibri"/>
                      <w:spacing w:val="3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D2422241,</w:t>
                  </w:r>
                  <w:r w:rsidRPr="00D80462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D2422244,</w:t>
                  </w:r>
                </w:p>
                <w:p w14:paraId="205972A8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line="222" w:lineRule="exact"/>
                    <w:ind w:left="7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D2422245</w:t>
                  </w:r>
                  <w:r w:rsidRPr="00D80462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kolor</w:t>
                  </w:r>
                  <w:r w:rsidRPr="00D80462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C/M/Y</w:t>
                  </w:r>
                  <w:r w:rsidRPr="00D80462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-</w:t>
                  </w:r>
                  <w:r w:rsidRPr="00D80462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komplet</w:t>
                  </w:r>
                </w:p>
              </w:tc>
              <w:tc>
                <w:tcPr>
                  <w:tcW w:w="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2904770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243" w:line="223" w:lineRule="exact"/>
                    <w:ind w:right="56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4115434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243" w:line="223" w:lineRule="exact"/>
                    <w:ind w:left="428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D80462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  <w:proofErr w:type="spellEnd"/>
                </w:p>
              </w:tc>
            </w:tr>
          </w:tbl>
          <w:p w14:paraId="372167D4" w14:textId="77777777" w:rsidR="00B76B33" w:rsidRPr="00D80462" w:rsidRDefault="00B76B33" w:rsidP="00B76B33">
            <w:pPr>
              <w:widowControl w:val="0"/>
              <w:autoSpaceDE w:val="0"/>
              <w:autoSpaceDN w:val="0"/>
              <w:spacing w:before="33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1798F2C8" w14:textId="77777777" w:rsidR="00B76B33" w:rsidRPr="00D80462" w:rsidRDefault="00B76B33" w:rsidP="00937783">
            <w:pPr>
              <w:widowControl w:val="0"/>
              <w:autoSpaceDE w:val="0"/>
              <w:autoSpaceDN w:val="0"/>
              <w:spacing w:line="252" w:lineRule="auto"/>
              <w:ind w:right="704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Z uwagi na to, iż do prawidłowego działania poniższego urządzenia potrzebne są trzy kolorowe bębny C,M,Y, a Zamawiający jako jednostkę miary podaje szt., prosimy o jednoznaczne wskazanie czy w wymienionych pozycjach należy zaoferować cenę za komplet 3 kolorów (</w:t>
            </w:r>
            <w:proofErr w:type="spellStart"/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cyan</w:t>
            </w:r>
            <w:proofErr w:type="spellEnd"/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magenta</w:t>
            </w:r>
            <w:proofErr w:type="spellEnd"/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 i </w:t>
            </w:r>
            <w:proofErr w:type="spellStart"/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yellow</w:t>
            </w:r>
            <w:proofErr w:type="spellEnd"/>
            <w:r w:rsidRPr="00D80462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), czy za 1 kolor.</w:t>
            </w:r>
          </w:p>
          <w:p w14:paraId="3C40DB09" w14:textId="77777777" w:rsidR="0093778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</w:p>
          <w:p w14:paraId="1CCBC75C" w14:textId="77777777" w:rsidR="0093778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</w:p>
          <w:p w14:paraId="6BD5550F" w14:textId="77777777" w:rsidR="0093778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</w:p>
          <w:p w14:paraId="431D541C" w14:textId="77777777" w:rsidR="0093778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</w:p>
          <w:p w14:paraId="7C599D09" w14:textId="77777777" w:rsidR="0093778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</w:p>
          <w:p w14:paraId="7E0756C1" w14:textId="77777777" w:rsidR="0093778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</w:p>
          <w:p w14:paraId="38D32BA9" w14:textId="77777777" w:rsidR="0093778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</w:p>
          <w:p w14:paraId="3C9566D0" w14:textId="77777777" w:rsidR="0093778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</w:p>
          <w:p w14:paraId="7B256011" w14:textId="77777777" w:rsidR="0093778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</w:p>
          <w:p w14:paraId="28A48143" w14:textId="77777777" w:rsidR="0093778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</w:p>
          <w:p w14:paraId="33896AA5" w14:textId="63E378F7" w:rsidR="00B76B33" w:rsidRPr="00D80462" w:rsidRDefault="00937783" w:rsidP="00937783">
            <w:pPr>
              <w:widowControl w:val="0"/>
              <w:tabs>
                <w:tab w:val="left" w:pos="1568"/>
              </w:tabs>
              <w:autoSpaceDE w:val="0"/>
              <w:autoSpaceDN w:val="0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  <w:r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lastRenderedPageBreak/>
              <w:t xml:space="preserve">3. </w:t>
            </w:r>
            <w:r w:rsidR="00B76B33" w:rsidRPr="00D80462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 dot. poz. 11620 kalkulacji cenowej – oryginały</w:t>
            </w:r>
          </w:p>
          <w:p w14:paraId="39CCF856" w14:textId="77777777" w:rsidR="00B76B33" w:rsidRPr="00D80462" w:rsidRDefault="00B76B33" w:rsidP="00B76B33">
            <w:pPr>
              <w:widowControl w:val="0"/>
              <w:autoSpaceDE w:val="0"/>
              <w:autoSpaceDN w:val="0"/>
              <w:spacing w:before="4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04"/>
              <w:gridCol w:w="2719"/>
              <w:gridCol w:w="2987"/>
              <w:gridCol w:w="671"/>
              <w:gridCol w:w="889"/>
            </w:tblGrid>
            <w:tr w:rsidR="00B76B33" w:rsidRPr="00D80462" w14:paraId="7588605D" w14:textId="77777777">
              <w:trPr>
                <w:trHeight w:val="2198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5FBE28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F0EBFDF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3E3C8D1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49BEF0B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6D2E28DF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EE2F5D7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3FDF248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404457F9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8EFBE8E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" w:line="223" w:lineRule="exact"/>
                    <w:ind w:left="225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11620</w:t>
                  </w:r>
                </w:p>
              </w:tc>
              <w:tc>
                <w:tcPr>
                  <w:tcW w:w="2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06E11EC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"/>
                    <w:ind w:left="71" w:right="82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Samsung</w:t>
                  </w:r>
                  <w:r w:rsidRPr="00D80462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ML-1610,</w:t>
                  </w:r>
                  <w:r w:rsidRPr="00D80462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Samsung</w:t>
                  </w:r>
                  <w:r w:rsidRPr="00D80462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ML- 1615, Samsung ML-1620, Samsung</w:t>
                  </w:r>
                  <w:r w:rsidRPr="00D80462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ML-1625,</w:t>
                  </w:r>
                  <w:r w:rsidRPr="00D80462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Samsung</w:t>
                  </w:r>
                  <w:r w:rsidRPr="00D80462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ML- 2010P, Samsung ML-2510,</w:t>
                  </w:r>
                </w:p>
                <w:p w14:paraId="59B25763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Samsung</w:t>
                  </w:r>
                  <w:r w:rsidRPr="00D80462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ML-2570,</w:t>
                  </w:r>
                  <w:r w:rsidRPr="00D80462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Samsung</w:t>
                  </w:r>
                  <w:r w:rsidRPr="00D80462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ML- 2571N, Samsung SCX-4321,</w:t>
                  </w:r>
                </w:p>
                <w:p w14:paraId="29CF43D6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2"/>
                    <w:ind w:left="71" w:right="377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Samsung</w:t>
                  </w:r>
                  <w:r w:rsidRPr="00D80462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SCX-4521F,</w:t>
                  </w:r>
                  <w:r w:rsidRPr="00D80462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Samsung SCX-4521 ML1610 ML1615</w:t>
                  </w:r>
                </w:p>
                <w:p w14:paraId="0F6A3E8A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line="222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ML1620</w:t>
                  </w:r>
                  <w:r w:rsidRPr="00D80462">
                    <w:rPr>
                      <w:rFonts w:ascii="Verdana" w:eastAsia="Calibri" w:hAnsi="Verdana" w:cs="Calibri"/>
                      <w:spacing w:val="-8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ML1625</w:t>
                  </w:r>
                  <w:r w:rsidRPr="00D80462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ML2010P</w:t>
                  </w:r>
                </w:p>
              </w:tc>
              <w:tc>
                <w:tcPr>
                  <w:tcW w:w="3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EDE6C8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36BB7EC4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51FB05A3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26140F4A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6A9B51E3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ind w:left="72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TONER</w:t>
                  </w:r>
                  <w:r w:rsidRPr="00D80462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SAMSUNG</w:t>
                  </w:r>
                  <w:r w:rsidRPr="00D80462">
                    <w:rPr>
                      <w:rFonts w:ascii="Verdana" w:eastAsia="Calibri" w:hAnsi="Verdana" w:cs="Calibri"/>
                      <w:spacing w:val="-9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MLT-D119S</w:t>
                  </w:r>
                  <w:r w:rsidRPr="00D80462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D80462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2000K</w:t>
                  </w:r>
                </w:p>
              </w:tc>
              <w:tc>
                <w:tcPr>
                  <w:tcW w:w="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3A160A8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105FC26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1DA725F5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3067EDEA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1E1EEF8B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23D8708E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162AEE2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01DBEFE5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6D8EC4DC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" w:line="223" w:lineRule="exact"/>
                    <w:ind w:right="56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D80462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>1</w:t>
                  </w:r>
                </w:p>
              </w:tc>
              <w:tc>
                <w:tcPr>
                  <w:tcW w:w="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230D42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70C06594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2005DF58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1C56011F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2A75C70C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0361E776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5DF95403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118CF21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6FCF0F3C" w14:textId="77777777" w:rsidR="00B76B33" w:rsidRPr="00D80462" w:rsidRDefault="00B76B33" w:rsidP="00B76B33">
                  <w:pPr>
                    <w:widowControl w:val="0"/>
                    <w:autoSpaceDE w:val="0"/>
                    <w:autoSpaceDN w:val="0"/>
                    <w:spacing w:before="1" w:line="223" w:lineRule="exact"/>
                    <w:ind w:left="428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proofErr w:type="spellStart"/>
                  <w:r w:rsidRPr="00D80462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>szt</w:t>
                  </w:r>
                  <w:proofErr w:type="spellEnd"/>
                </w:p>
              </w:tc>
            </w:tr>
          </w:tbl>
          <w:p w14:paraId="035FC222" w14:textId="77777777" w:rsidR="00606E82" w:rsidRPr="00D80462" w:rsidRDefault="00606E82" w:rsidP="00FE3EAE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C49EF72" w14:textId="77777777" w:rsidR="00606E82" w:rsidRPr="00D80462" w:rsidRDefault="00606E82" w:rsidP="00B76B33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tbl>
      <w:tblPr>
        <w:tblStyle w:val="TableNormal"/>
        <w:tblW w:w="8207" w:type="dxa"/>
        <w:tblInd w:w="8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9"/>
        <w:gridCol w:w="2921"/>
        <w:gridCol w:w="2928"/>
        <w:gridCol w:w="709"/>
        <w:gridCol w:w="850"/>
      </w:tblGrid>
      <w:tr w:rsidR="00B76B33" w:rsidRPr="00D80462" w14:paraId="2E24A8A7" w14:textId="77777777" w:rsidTr="00C0075C">
        <w:trPr>
          <w:trHeight w:val="486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6353" w14:textId="77777777" w:rsidR="00B76B33" w:rsidRPr="00D80462" w:rsidRDefault="00B76B33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32B91" w14:textId="77777777" w:rsidR="00B76B33" w:rsidRPr="00D80462" w:rsidRDefault="00B76B33">
            <w:pPr>
              <w:pStyle w:val="TableParagraph"/>
              <w:spacing w:before="1" w:line="243" w:lineRule="exact"/>
              <w:ind w:left="71"/>
              <w:rPr>
                <w:rFonts w:ascii="Verdana" w:hAnsi="Verdana"/>
                <w:sz w:val="18"/>
                <w:szCs w:val="18"/>
              </w:rPr>
            </w:pPr>
            <w:r w:rsidRPr="00D80462">
              <w:rPr>
                <w:rFonts w:ascii="Verdana" w:hAnsi="Verdana"/>
                <w:sz w:val="18"/>
                <w:szCs w:val="18"/>
              </w:rPr>
              <w:t>ML2510</w:t>
            </w:r>
            <w:r w:rsidRPr="00D80462">
              <w:rPr>
                <w:rFonts w:ascii="Verdana" w:hAnsi="Verdana"/>
                <w:spacing w:val="-8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/>
                <w:sz w:val="18"/>
                <w:szCs w:val="18"/>
              </w:rPr>
              <w:t>ML2570</w:t>
            </w:r>
            <w:r w:rsidRPr="00D80462">
              <w:rPr>
                <w:rFonts w:ascii="Verdana" w:hAnsi="Verdana"/>
                <w:spacing w:val="-7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/>
                <w:spacing w:val="-2"/>
                <w:sz w:val="18"/>
                <w:szCs w:val="18"/>
              </w:rPr>
              <w:t>ML2571N</w:t>
            </w:r>
          </w:p>
          <w:p w14:paraId="244B06EF" w14:textId="77777777" w:rsidR="00B76B33" w:rsidRPr="00D80462" w:rsidRDefault="00B76B33">
            <w:pPr>
              <w:pStyle w:val="TableParagraph"/>
              <w:spacing w:line="222" w:lineRule="exact"/>
              <w:ind w:left="71"/>
              <w:rPr>
                <w:rFonts w:ascii="Verdana" w:hAnsi="Verdana"/>
                <w:sz w:val="18"/>
                <w:szCs w:val="18"/>
              </w:rPr>
            </w:pPr>
            <w:r w:rsidRPr="00D80462">
              <w:rPr>
                <w:rFonts w:ascii="Verdana" w:hAnsi="Verdana"/>
                <w:sz w:val="18"/>
                <w:szCs w:val="18"/>
              </w:rPr>
              <w:t>SCX4321</w:t>
            </w:r>
            <w:r w:rsidRPr="00D80462">
              <w:rPr>
                <w:rFonts w:ascii="Verdana" w:hAnsi="Verdana"/>
                <w:spacing w:val="-9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/>
                <w:sz w:val="18"/>
                <w:szCs w:val="18"/>
              </w:rPr>
              <w:t>SCX4521F</w:t>
            </w:r>
            <w:r w:rsidRPr="00D80462">
              <w:rPr>
                <w:rFonts w:ascii="Verdana" w:hAnsi="Verdana"/>
                <w:spacing w:val="-9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/>
                <w:spacing w:val="-2"/>
                <w:sz w:val="18"/>
                <w:szCs w:val="18"/>
              </w:rPr>
              <w:t>SCX4521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5CD92" w14:textId="77777777" w:rsidR="00B76B33" w:rsidRPr="00D80462" w:rsidRDefault="00B76B33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5693" w14:textId="77777777" w:rsidR="00B76B33" w:rsidRPr="00D80462" w:rsidRDefault="00B76B33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1F4AF" w14:textId="77777777" w:rsidR="00B76B33" w:rsidRPr="00D80462" w:rsidRDefault="00B76B33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9349C32" w14:textId="77777777" w:rsidR="00B76B33" w:rsidRPr="00D80462" w:rsidRDefault="00B76B33" w:rsidP="00B76B33">
      <w:pPr>
        <w:widowControl w:val="0"/>
        <w:autoSpaceDE w:val="0"/>
        <w:autoSpaceDN w:val="0"/>
        <w:ind w:left="850"/>
        <w:rPr>
          <w:rFonts w:ascii="Verdana" w:eastAsia="Calibri" w:hAnsi="Verdana" w:cs="Calibri"/>
          <w:sz w:val="18"/>
          <w:szCs w:val="18"/>
          <w:lang w:eastAsia="en-US"/>
        </w:rPr>
      </w:pP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Wskazany</w:t>
      </w:r>
      <w:r w:rsidRPr="00D80462">
        <w:rPr>
          <w:rFonts w:ascii="Verdana" w:eastAsia="Calibri" w:hAnsi="Verdana" w:cs="Calibri"/>
          <w:spacing w:val="-10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produkt</w:t>
      </w:r>
      <w:r w:rsidRPr="00D80462">
        <w:rPr>
          <w:rFonts w:ascii="Verdana" w:eastAsia="Calibri" w:hAnsi="Verdana" w:cs="Calibri"/>
          <w:spacing w:val="-10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ma</w:t>
      </w:r>
      <w:r w:rsidRPr="00D80462">
        <w:rPr>
          <w:rFonts w:ascii="Verdana" w:eastAsia="Calibri" w:hAnsi="Verdana" w:cs="Calibri"/>
          <w:spacing w:val="-9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wydajność</w:t>
      </w:r>
      <w:r w:rsidRPr="00D80462">
        <w:rPr>
          <w:rFonts w:ascii="Verdana" w:eastAsia="Calibri" w:hAnsi="Verdana" w:cs="Calibri"/>
          <w:spacing w:val="-8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3000str.</w:t>
      </w:r>
      <w:r w:rsidRPr="00D80462">
        <w:rPr>
          <w:rFonts w:ascii="Verdana" w:eastAsia="Calibri" w:hAnsi="Verdana" w:cs="Calibri"/>
          <w:spacing w:val="-8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Prosimy</w:t>
      </w:r>
      <w:r w:rsidRPr="00D80462">
        <w:rPr>
          <w:rFonts w:ascii="Verdana" w:eastAsia="Calibri" w:hAnsi="Verdana" w:cs="Calibri"/>
          <w:spacing w:val="-11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o</w:t>
      </w:r>
      <w:r w:rsidRPr="00D80462">
        <w:rPr>
          <w:rFonts w:ascii="Verdana" w:eastAsia="Calibri" w:hAnsi="Verdana" w:cs="Calibri"/>
          <w:spacing w:val="-9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spacing w:val="-2"/>
          <w:w w:val="105"/>
          <w:sz w:val="18"/>
          <w:szCs w:val="18"/>
          <w:lang w:eastAsia="en-US"/>
        </w:rPr>
        <w:t>poprawienie.</w:t>
      </w:r>
    </w:p>
    <w:p w14:paraId="2259158A" w14:textId="77777777" w:rsidR="00B76B33" w:rsidRPr="00D80462" w:rsidRDefault="00B76B33" w:rsidP="00B76B33">
      <w:pPr>
        <w:widowControl w:val="0"/>
        <w:autoSpaceDE w:val="0"/>
        <w:autoSpaceDN w:val="0"/>
        <w:spacing w:before="32"/>
        <w:rPr>
          <w:rFonts w:ascii="Verdana" w:eastAsia="Calibri" w:hAnsi="Verdana" w:cs="Calibri"/>
          <w:sz w:val="18"/>
          <w:szCs w:val="18"/>
          <w:lang w:eastAsia="en-US"/>
        </w:rPr>
      </w:pPr>
    </w:p>
    <w:p w14:paraId="4E9C0DC6" w14:textId="198655F4" w:rsidR="00B76B33" w:rsidRPr="00D80462" w:rsidRDefault="00937783" w:rsidP="00937783">
      <w:pPr>
        <w:widowControl w:val="0"/>
        <w:tabs>
          <w:tab w:val="left" w:pos="1568"/>
        </w:tabs>
        <w:autoSpaceDE w:val="0"/>
        <w:autoSpaceDN w:val="0"/>
        <w:rPr>
          <w:rFonts w:ascii="Verdana" w:eastAsia="Calibri" w:hAnsi="Verdana" w:cs="Calibri"/>
          <w:sz w:val="18"/>
          <w:szCs w:val="18"/>
          <w:u w:color="000000"/>
          <w:lang w:eastAsia="en-US"/>
        </w:rPr>
      </w:pPr>
      <w:r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 xml:space="preserve">4.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Pytanie</w:t>
      </w:r>
      <w:r w:rsidR="00B76B33" w:rsidRPr="00D80462">
        <w:rPr>
          <w:rFonts w:ascii="Verdana" w:eastAsia="Calibri" w:hAnsi="Verdana" w:cs="Calibri"/>
          <w:spacing w:val="31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dot.</w:t>
      </w:r>
      <w:r w:rsidR="00B76B33" w:rsidRPr="00D80462">
        <w:rPr>
          <w:rFonts w:ascii="Verdana" w:eastAsia="Calibri" w:hAnsi="Verdana" w:cs="Calibri"/>
          <w:spacing w:val="32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poz.</w:t>
      </w:r>
      <w:r w:rsidR="00B76B33" w:rsidRPr="00D80462">
        <w:rPr>
          <w:rFonts w:ascii="Verdana" w:eastAsia="Calibri" w:hAnsi="Verdana" w:cs="Calibri"/>
          <w:spacing w:val="38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310</w:t>
      </w:r>
      <w:r w:rsidR="00B76B33" w:rsidRPr="00D80462">
        <w:rPr>
          <w:rFonts w:ascii="Verdana" w:eastAsia="Calibri" w:hAnsi="Verdana" w:cs="Calibri"/>
          <w:spacing w:val="30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kalkulacji</w:t>
      </w:r>
      <w:r w:rsidR="00B76B33" w:rsidRPr="00D80462">
        <w:rPr>
          <w:rFonts w:ascii="Verdana" w:eastAsia="Calibri" w:hAnsi="Verdana" w:cs="Calibri"/>
          <w:spacing w:val="32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cenowej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–</w:t>
      </w:r>
      <w:r w:rsidR="00B76B33" w:rsidRPr="00D80462">
        <w:rPr>
          <w:rFonts w:ascii="Verdana" w:eastAsia="Calibri" w:hAnsi="Verdana" w:cs="Calibri"/>
          <w:spacing w:val="35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pacing w:val="-2"/>
          <w:sz w:val="18"/>
          <w:szCs w:val="18"/>
          <w:u w:val="single" w:color="000000"/>
          <w:lang w:eastAsia="en-US"/>
        </w:rPr>
        <w:t>zamienniki</w:t>
      </w:r>
    </w:p>
    <w:p w14:paraId="53C93913" w14:textId="77777777" w:rsidR="00B76B33" w:rsidRPr="00D80462" w:rsidRDefault="00B76B33" w:rsidP="00B76B33">
      <w:pPr>
        <w:widowControl w:val="0"/>
        <w:autoSpaceDE w:val="0"/>
        <w:autoSpaceDN w:val="0"/>
        <w:spacing w:before="42"/>
        <w:rPr>
          <w:rFonts w:ascii="Verdana" w:eastAsia="Calibri" w:hAnsi="Verdana" w:cs="Calibri"/>
          <w:sz w:val="18"/>
          <w:szCs w:val="18"/>
          <w:lang w:eastAsia="en-US"/>
        </w:rPr>
      </w:pPr>
    </w:p>
    <w:tbl>
      <w:tblPr>
        <w:tblStyle w:val="TableNormal"/>
        <w:tblW w:w="0" w:type="auto"/>
        <w:tblInd w:w="9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0"/>
        <w:gridCol w:w="80"/>
        <w:gridCol w:w="2229"/>
        <w:gridCol w:w="1681"/>
        <w:gridCol w:w="743"/>
        <w:gridCol w:w="721"/>
      </w:tblGrid>
      <w:tr w:rsidR="00B76B33" w:rsidRPr="00D80462" w14:paraId="18544B30" w14:textId="77777777">
        <w:trPr>
          <w:trHeight w:val="1188"/>
        </w:trPr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99F6711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2341D6DC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2FDC8E0A" w14:textId="77777777" w:rsidR="00B76B33" w:rsidRPr="00D80462" w:rsidRDefault="00B76B33" w:rsidP="00B76B33">
            <w:pPr>
              <w:spacing w:before="199"/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3B41E07D" w14:textId="273D366F" w:rsidR="00B76B33" w:rsidRPr="00D80462" w:rsidRDefault="00D80462" w:rsidP="00B76B33">
            <w:pPr>
              <w:spacing w:line="20" w:lineRule="exact"/>
              <w:ind w:left="5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eastAsia="Times New Roman" w:hAnsi="Verdana"/>
                <w:sz w:val="18"/>
                <w:szCs w:val="18"/>
                <w:lang w:val="pl-PL" w:eastAsia="pl-PL"/>
              </w:rPr>
            </w:r>
            <w:r w:rsidRPr="00D80462">
              <w:rPr>
                <w:rFonts w:ascii="Verdana" w:eastAsia="Times New Roman" w:hAnsi="Verdana"/>
                <w:sz w:val="18"/>
                <w:szCs w:val="18"/>
                <w:lang w:val="pl-PL" w:eastAsia="pl-PL"/>
              </w:rPr>
              <w:pict w14:anchorId="3931C3A4">
                <v:group id="Group 8" o:spid="_x0000_s2056" style="width:1.8pt;height:.55pt;mso-position-horizontal-relative:char;mso-position-vertical-relative:line" coordsize="22860,6985">
                  <v:shape id="Graphic 9" o:spid="_x0000_s2057" style="position:absolute;top:10;width:22860;height:6985;visibility:visible;mso-wrap-style:square;v-text-anchor:top" coordsize="22860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" path="m22745,l,,,6845r22745,l22745,xe" fillcolor="#242424" stroked="f">
                    <v:fill opacity="32896f"/>
                    <v:path arrowok="t" o:connecttype="custom" o:connectlocs="22745,0;0,0;0,6845;22745,6845;22745,0" o:connectangles="0,0,0,0,0"/>
                  </v:shape>
                  <w10:wrap type="none"/>
                  <w10:anchorlock/>
                </v:group>
              </w:pict>
            </w:r>
          </w:p>
        </w:tc>
        <w:tc>
          <w:tcPr>
            <w:tcW w:w="222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4DE07E" w14:textId="77777777" w:rsidR="00B76B33" w:rsidRPr="00D80462" w:rsidRDefault="00B76B33" w:rsidP="00B76B33">
            <w:pPr>
              <w:ind w:left="73" w:right="159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z w:val="18"/>
                <w:szCs w:val="18"/>
              </w:rPr>
              <w:t>DCP-115c, FAX 340CW, FAX 1835C, FAX 1840C, FAX 1940C, FAX 2440C, FAX</w:t>
            </w:r>
            <w:r w:rsidRPr="00D80462">
              <w:rPr>
                <w:rFonts w:ascii="Verdana" w:hAnsi="Verdana" w:cs="Calibri"/>
                <w:spacing w:val="-9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5840CN,</w:t>
            </w:r>
            <w:r w:rsidRPr="00D80462">
              <w:rPr>
                <w:rFonts w:ascii="Verdana" w:hAnsi="Verdana" w:cs="Calibri"/>
                <w:spacing w:val="-8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 xml:space="preserve">MFC-215c, </w:t>
            </w: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MFC-425cn,</w:t>
            </w:r>
            <w:r w:rsidRPr="00D80462">
              <w:rPr>
                <w:rFonts w:ascii="Verdana" w:hAnsi="Verdana" w:cs="Calibri"/>
                <w:spacing w:val="12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MFC-3240c,</w:t>
            </w:r>
          </w:p>
          <w:p w14:paraId="6BAA2DBE" w14:textId="77777777" w:rsidR="00B76B33" w:rsidRPr="00D80462" w:rsidRDefault="00B76B33" w:rsidP="00B76B33">
            <w:pPr>
              <w:spacing w:line="223" w:lineRule="exact"/>
              <w:ind w:left="73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MFC-5440cn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AA9C868" w14:textId="77777777" w:rsidR="00B76B33" w:rsidRPr="00D80462" w:rsidRDefault="00B76B33" w:rsidP="00B76B33">
            <w:pPr>
              <w:spacing w:before="210"/>
              <w:rPr>
                <w:rFonts w:ascii="Verdana" w:hAnsi="Verdana" w:cs="Calibri"/>
                <w:sz w:val="18"/>
                <w:szCs w:val="18"/>
              </w:rPr>
            </w:pPr>
          </w:p>
          <w:p w14:paraId="5E7A3DAF" w14:textId="216A60B4" w:rsidR="00B76B33" w:rsidRPr="00D80462" w:rsidRDefault="00D80462" w:rsidP="00B76B33">
            <w:pPr>
              <w:tabs>
                <w:tab w:val="left" w:pos="1362"/>
              </w:tabs>
              <w:spacing w:line="20" w:lineRule="exact"/>
              <w:ind w:left="1038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eastAsia="Times New Roman" w:hAnsi="Verdana"/>
                <w:sz w:val="18"/>
                <w:szCs w:val="18"/>
                <w:lang w:val="pl-PL" w:eastAsia="pl-PL"/>
              </w:rPr>
            </w:r>
            <w:r w:rsidRPr="00D80462">
              <w:rPr>
                <w:rFonts w:ascii="Verdana" w:eastAsia="Times New Roman" w:hAnsi="Verdana"/>
                <w:sz w:val="18"/>
                <w:szCs w:val="18"/>
                <w:lang w:val="pl-PL" w:eastAsia="pl-PL"/>
              </w:rPr>
              <w:pict w14:anchorId="7E935C14">
                <v:group id="Group 10" o:spid="_x0000_s2054" style="width:1.8pt;height:.55pt;mso-position-horizontal-relative:char;mso-position-vertical-relative:line" coordsize="22860,6985">
                  <v:shape id="Graphic 11" o:spid="_x0000_s2055" style="position:absolute;top:10;width:22860;height:6985;visibility:visible;mso-wrap-style:square;v-text-anchor:top" coordsize="22860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" path="m22745,l,,,6845r22745,l22745,xe" fillcolor="#242424" stroked="f">
                    <v:fill opacity="32896f"/>
                    <v:path arrowok="t" o:connecttype="custom" o:connectlocs="22745,0;0,0;0,6845;22745,6845;22745,0" o:connectangles="0,0,0,0,0"/>
                  </v:shape>
                  <w10:wrap type="none"/>
                  <w10:anchorlock/>
                </v:group>
              </w:pict>
            </w:r>
            <w:r w:rsidR="00B76B33" w:rsidRPr="00D80462">
              <w:rPr>
                <w:rFonts w:ascii="Verdana" w:hAnsi="Verdana" w:cs="Calibri"/>
                <w:sz w:val="18"/>
                <w:szCs w:val="18"/>
              </w:rPr>
              <w:tab/>
            </w:r>
            <w:r w:rsidRPr="00D80462">
              <w:rPr>
                <w:rFonts w:ascii="Verdana" w:eastAsia="Times New Roman" w:hAnsi="Verdana"/>
                <w:sz w:val="18"/>
                <w:szCs w:val="18"/>
                <w:lang w:val="pl-PL" w:eastAsia="pl-PL"/>
              </w:rPr>
            </w:r>
            <w:r w:rsidRPr="00D80462">
              <w:rPr>
                <w:rFonts w:ascii="Verdana" w:eastAsia="Times New Roman" w:hAnsi="Verdana"/>
                <w:sz w:val="18"/>
                <w:szCs w:val="18"/>
                <w:lang w:val="pl-PL" w:eastAsia="pl-PL"/>
              </w:rPr>
              <w:pict w14:anchorId="588A511A">
                <v:group id="Group 12" o:spid="_x0000_s2052" style="width:1.8pt;height:.55pt;mso-position-horizontal-relative:char;mso-position-vertical-relative:line" coordsize="22860,6985">
                  <v:shape id="Graphic 13" o:spid="_x0000_s2053" style="position:absolute;top:10;width:22860;height:6985;visibility:visible;mso-wrap-style:square;v-text-anchor:top" coordsize="22860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" path="m22745,l,,,6845r22745,l22745,xe" fillcolor="#242424" stroked="f">
                    <v:fill opacity="32896f"/>
                    <v:path arrowok="t" o:connecttype="custom" o:connectlocs="22745,0;0,0;0,6845;22745,6845;22745,0" o:connectangles="0,0,0,0,0"/>
                  </v:shape>
                  <w10:wrap type="none"/>
                  <w10:anchorlock/>
                </v:group>
              </w:pict>
            </w:r>
          </w:p>
          <w:p w14:paraId="129D3ED0" w14:textId="77777777" w:rsidR="00B76B33" w:rsidRPr="00D80462" w:rsidRDefault="00B76B33" w:rsidP="00B76B33">
            <w:pPr>
              <w:spacing w:before="3"/>
              <w:rPr>
                <w:rFonts w:ascii="Verdana" w:hAnsi="Verdana" w:cs="Calibri"/>
                <w:sz w:val="18"/>
                <w:szCs w:val="18"/>
              </w:rPr>
            </w:pPr>
          </w:p>
          <w:p w14:paraId="357F7C0B" w14:textId="4234A8A6" w:rsidR="00B76B33" w:rsidRPr="00D80462" w:rsidRDefault="00D80462" w:rsidP="00B76B33">
            <w:pPr>
              <w:ind w:left="66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/>
                <w:noProof/>
                <w:sz w:val="18"/>
                <w:szCs w:val="18"/>
              </w:rPr>
              <w:pict w14:anchorId="5392E759">
                <v:group id="Group 14" o:spid="_x0000_s2050" style="position:absolute;left:0;text-align:left;margin-left:3.5pt;margin-top:-.45pt;width:77.55pt;height:37.6pt;z-index:-251657216;mso-wrap-distance-left:0;mso-wrap-distance-right:0" coordsize="9848,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">
                  <v:shape id="Graphic 15" o:spid="_x0000_s2051" style="position:absolute;width:9848;height:4775;visibility:visible;mso-wrap-style:square;v-text-anchor:top" coordsize="98488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" path="m984491,r-6083,l,,,6096r978408,l978408,470916r,6096l984491,477012r,-6096l984491,6096r,-6096xe" fillcolor="black" stroked="f">
                    <v:path arrowok="t"/>
                  </v:shape>
                </v:group>
              </w:pict>
            </w:r>
            <w:r w:rsidR="00B76B33" w:rsidRPr="00D80462">
              <w:rPr>
                <w:rFonts w:ascii="Verdana" w:hAnsi="Verdana" w:cs="Calibri"/>
                <w:spacing w:val="-2"/>
                <w:sz w:val="18"/>
                <w:szCs w:val="18"/>
              </w:rPr>
              <w:t>CARTRIDGE BROTHER</w:t>
            </w:r>
            <w:r w:rsidR="00B76B33" w:rsidRPr="00D80462">
              <w:rPr>
                <w:rFonts w:ascii="Verdana" w:hAnsi="Verdana" w:cs="Calibri"/>
                <w:spacing w:val="-10"/>
                <w:sz w:val="18"/>
                <w:szCs w:val="18"/>
              </w:rPr>
              <w:t xml:space="preserve"> </w:t>
            </w:r>
            <w:r w:rsidR="00B76B33" w:rsidRPr="00D80462">
              <w:rPr>
                <w:rFonts w:ascii="Verdana" w:hAnsi="Verdana" w:cs="Calibri"/>
                <w:spacing w:val="-2"/>
                <w:sz w:val="18"/>
                <w:szCs w:val="18"/>
              </w:rPr>
              <w:t>LC900</w:t>
            </w:r>
          </w:p>
          <w:p w14:paraId="76C67A99" w14:textId="77777777" w:rsidR="00B76B33" w:rsidRPr="00D80462" w:rsidRDefault="00B76B33" w:rsidP="00B76B33">
            <w:pPr>
              <w:spacing w:before="1" w:line="233" w:lineRule="exact"/>
              <w:ind w:left="66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z w:val="18"/>
                <w:szCs w:val="18"/>
              </w:rPr>
              <w:t>ZESTAW</w:t>
            </w:r>
            <w:r w:rsidRPr="00D80462">
              <w:rPr>
                <w:rFonts w:ascii="Verdana" w:hAnsi="Verdana" w:cs="Calibri"/>
                <w:spacing w:val="-6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4</w:t>
            </w:r>
            <w:r w:rsidRPr="00D80462">
              <w:rPr>
                <w:rFonts w:ascii="Verdana" w:hAnsi="Verdana" w:cs="Calibri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kolorów</w:t>
            </w:r>
            <w:proofErr w:type="spellEnd"/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5A4029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1C5C330C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181F1825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7BEE1389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777075A3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305DEC9F" w14:textId="77777777" w:rsidR="00B76B33" w:rsidRPr="00D80462" w:rsidRDefault="00B76B33" w:rsidP="00B76B33">
            <w:pPr>
              <w:spacing w:line="223" w:lineRule="exact"/>
              <w:ind w:right="59"/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10"/>
                <w:sz w:val="18"/>
                <w:szCs w:val="18"/>
              </w:rPr>
              <w:t>1</w:t>
            </w:r>
          </w:p>
        </w:tc>
        <w:tc>
          <w:tcPr>
            <w:tcW w:w="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B53B9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4AD7B061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4F9660B7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57092066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142CD3AE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16C17FE6" w14:textId="77777777" w:rsidR="00B76B33" w:rsidRPr="00D80462" w:rsidRDefault="00B76B33" w:rsidP="00B76B33">
            <w:pPr>
              <w:spacing w:line="223" w:lineRule="exact"/>
              <w:ind w:left="424"/>
              <w:rPr>
                <w:rFonts w:ascii="Verdana" w:hAnsi="Verdana" w:cs="Calibri"/>
                <w:sz w:val="18"/>
                <w:szCs w:val="18"/>
              </w:rPr>
            </w:pPr>
            <w:proofErr w:type="spellStart"/>
            <w:r w:rsidRPr="00D80462">
              <w:rPr>
                <w:rFonts w:ascii="Verdana" w:hAnsi="Verdana" w:cs="Calibri"/>
                <w:spacing w:val="-5"/>
                <w:sz w:val="18"/>
                <w:szCs w:val="18"/>
              </w:rPr>
              <w:t>szt</w:t>
            </w:r>
            <w:proofErr w:type="spellEnd"/>
          </w:p>
        </w:tc>
      </w:tr>
      <w:tr w:rsidR="00B76B33" w:rsidRPr="00D80462" w14:paraId="0B3F183A" w14:textId="77777777">
        <w:trPr>
          <w:trHeight w:val="265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D51F7D" w14:textId="77777777" w:rsidR="00B76B33" w:rsidRPr="00D80462" w:rsidRDefault="00B76B33" w:rsidP="00B76B33">
            <w:pPr>
              <w:spacing w:before="13" w:line="233" w:lineRule="exact"/>
              <w:ind w:left="419" w:right="-15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5"/>
                <w:sz w:val="18"/>
                <w:szCs w:val="18"/>
              </w:rPr>
              <w:t>310</w:t>
            </w:r>
          </w:p>
        </w:tc>
        <w:tc>
          <w:tcPr>
            <w:tcW w:w="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F260150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2229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0D1A20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71B02313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3E8DDC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7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4F170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</w:tc>
      </w:tr>
    </w:tbl>
    <w:p w14:paraId="0E9127F0" w14:textId="77777777" w:rsidR="00B76B33" w:rsidRPr="00D80462" w:rsidRDefault="00B76B33" w:rsidP="00B76B33">
      <w:pPr>
        <w:widowControl w:val="0"/>
        <w:autoSpaceDE w:val="0"/>
        <w:autoSpaceDN w:val="0"/>
        <w:spacing w:before="31"/>
        <w:rPr>
          <w:rFonts w:ascii="Verdana" w:eastAsia="Calibri" w:hAnsi="Verdana" w:cs="Calibri"/>
          <w:sz w:val="18"/>
          <w:szCs w:val="18"/>
          <w:lang w:eastAsia="en-US"/>
        </w:rPr>
      </w:pPr>
    </w:p>
    <w:p w14:paraId="71B5E4DF" w14:textId="77777777" w:rsidR="00B76B33" w:rsidRPr="00D80462" w:rsidRDefault="00B76B33" w:rsidP="00937783">
      <w:pPr>
        <w:widowControl w:val="0"/>
        <w:autoSpaceDE w:val="0"/>
        <w:autoSpaceDN w:val="0"/>
        <w:rPr>
          <w:rFonts w:ascii="Verdana" w:eastAsia="Calibri" w:hAnsi="Verdana" w:cs="Calibri"/>
          <w:sz w:val="18"/>
          <w:szCs w:val="18"/>
          <w:lang w:eastAsia="en-US"/>
        </w:rPr>
      </w:pP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Poprawne</w:t>
      </w:r>
      <w:r w:rsidRPr="00D80462">
        <w:rPr>
          <w:rFonts w:ascii="Verdana" w:eastAsia="Calibri" w:hAnsi="Verdana" w:cs="Calibri"/>
          <w:spacing w:val="-6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oznaczenia</w:t>
      </w:r>
      <w:r w:rsidRPr="00D80462">
        <w:rPr>
          <w:rFonts w:ascii="Verdana" w:eastAsia="Calibri" w:hAnsi="Verdana" w:cs="Calibri"/>
          <w:spacing w:val="-5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urządzeń</w:t>
      </w:r>
      <w:r w:rsidRPr="00D80462">
        <w:rPr>
          <w:rFonts w:ascii="Verdana" w:eastAsia="Calibri" w:hAnsi="Verdana" w:cs="Calibri"/>
          <w:spacing w:val="-5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to</w:t>
      </w:r>
      <w:r w:rsidRPr="00D80462">
        <w:rPr>
          <w:rFonts w:ascii="Verdana" w:eastAsia="Calibri" w:hAnsi="Verdana" w:cs="Calibri"/>
          <w:spacing w:val="-3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DCP</w:t>
      </w:r>
      <w:r w:rsidRPr="00D80462">
        <w:rPr>
          <w:rFonts w:ascii="Verdana" w:eastAsia="Calibri" w:hAnsi="Verdana" w:cs="Calibri"/>
          <w:spacing w:val="-4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340CW,</w:t>
      </w:r>
      <w:r w:rsidRPr="00D80462">
        <w:rPr>
          <w:rFonts w:ascii="Verdana" w:eastAsia="Calibri" w:hAnsi="Verdana" w:cs="Calibri"/>
          <w:spacing w:val="-6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MFC5840CN.</w:t>
      </w:r>
      <w:r w:rsidRPr="00D80462">
        <w:rPr>
          <w:rFonts w:ascii="Verdana" w:eastAsia="Calibri" w:hAnsi="Verdana" w:cs="Calibri"/>
          <w:spacing w:val="-5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Prosimy</w:t>
      </w:r>
      <w:r w:rsidRPr="00D80462">
        <w:rPr>
          <w:rFonts w:ascii="Verdana" w:eastAsia="Calibri" w:hAnsi="Verdana" w:cs="Calibri"/>
          <w:spacing w:val="-4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o</w:t>
      </w:r>
      <w:r w:rsidRPr="00D80462">
        <w:rPr>
          <w:rFonts w:ascii="Verdana" w:eastAsia="Calibri" w:hAnsi="Verdana" w:cs="Calibri"/>
          <w:spacing w:val="-6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spacing w:val="-2"/>
          <w:w w:val="105"/>
          <w:sz w:val="18"/>
          <w:szCs w:val="18"/>
          <w:lang w:eastAsia="en-US"/>
        </w:rPr>
        <w:t>poprawienie.</w:t>
      </w:r>
    </w:p>
    <w:p w14:paraId="2A182A5E" w14:textId="77777777" w:rsidR="00937783" w:rsidRPr="00D80462" w:rsidRDefault="00937783" w:rsidP="00937783">
      <w:pPr>
        <w:widowControl w:val="0"/>
        <w:tabs>
          <w:tab w:val="left" w:pos="1568"/>
        </w:tabs>
        <w:autoSpaceDE w:val="0"/>
        <w:autoSpaceDN w:val="0"/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</w:pPr>
    </w:p>
    <w:p w14:paraId="50495E25" w14:textId="634A07C0" w:rsidR="00B76B33" w:rsidRPr="00D80462" w:rsidRDefault="00937783" w:rsidP="00937783">
      <w:pPr>
        <w:widowControl w:val="0"/>
        <w:tabs>
          <w:tab w:val="left" w:pos="1568"/>
        </w:tabs>
        <w:autoSpaceDE w:val="0"/>
        <w:autoSpaceDN w:val="0"/>
        <w:rPr>
          <w:rFonts w:ascii="Verdana" w:eastAsia="Calibri" w:hAnsi="Verdana" w:cs="Calibri"/>
          <w:sz w:val="18"/>
          <w:szCs w:val="18"/>
          <w:u w:color="000000"/>
          <w:lang w:eastAsia="en-US"/>
        </w:rPr>
      </w:pPr>
      <w:r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 xml:space="preserve">5.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Pytanie</w:t>
      </w:r>
      <w:r w:rsidR="00B76B33" w:rsidRPr="00D80462">
        <w:rPr>
          <w:rFonts w:ascii="Verdana" w:eastAsia="Calibri" w:hAnsi="Verdana" w:cs="Calibri"/>
          <w:spacing w:val="32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dot.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poz.</w:t>
      </w:r>
      <w:r w:rsidR="00B76B33" w:rsidRPr="00D80462">
        <w:rPr>
          <w:rFonts w:ascii="Verdana" w:eastAsia="Calibri" w:hAnsi="Verdana" w:cs="Calibri"/>
          <w:spacing w:val="39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1900</w:t>
      </w:r>
      <w:r w:rsidR="00B76B33" w:rsidRPr="00D80462">
        <w:rPr>
          <w:rFonts w:ascii="Verdana" w:eastAsia="Calibri" w:hAnsi="Verdana" w:cs="Calibri"/>
          <w:spacing w:val="32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kalkulacji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cenowej</w:t>
      </w:r>
      <w:r w:rsidR="00B76B33" w:rsidRPr="00D80462">
        <w:rPr>
          <w:rFonts w:ascii="Verdana" w:eastAsia="Calibri" w:hAnsi="Verdana" w:cs="Calibri"/>
          <w:spacing w:val="34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–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pacing w:val="-2"/>
          <w:sz w:val="18"/>
          <w:szCs w:val="18"/>
          <w:u w:val="single" w:color="000000"/>
          <w:lang w:eastAsia="en-US"/>
        </w:rPr>
        <w:t>zamienniki</w:t>
      </w:r>
    </w:p>
    <w:p w14:paraId="29AD7E9F" w14:textId="77777777" w:rsidR="00B76B33" w:rsidRPr="00D80462" w:rsidRDefault="00B76B33" w:rsidP="00B76B33">
      <w:pPr>
        <w:widowControl w:val="0"/>
        <w:autoSpaceDE w:val="0"/>
        <w:autoSpaceDN w:val="0"/>
        <w:spacing w:before="40"/>
        <w:rPr>
          <w:rFonts w:ascii="Verdana" w:eastAsia="Calibri" w:hAnsi="Verdana" w:cs="Calibri"/>
          <w:sz w:val="18"/>
          <w:szCs w:val="18"/>
          <w:lang w:eastAsia="en-US"/>
        </w:rPr>
      </w:pPr>
    </w:p>
    <w:tbl>
      <w:tblPr>
        <w:tblStyle w:val="TableNormal"/>
        <w:tblW w:w="0" w:type="auto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561"/>
        <w:gridCol w:w="1538"/>
        <w:gridCol w:w="720"/>
        <w:gridCol w:w="720"/>
      </w:tblGrid>
      <w:tr w:rsidR="00B76B33" w:rsidRPr="00D80462" w14:paraId="12F90EDE" w14:textId="77777777">
        <w:trPr>
          <w:trHeight w:val="195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F50AE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352728E2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3A5841BD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66DECF1E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0CBC9B7A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3AA5482D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71CEAA4E" w14:textId="77777777" w:rsidR="00B76B33" w:rsidRPr="00D80462" w:rsidRDefault="00B76B33" w:rsidP="00B76B33">
            <w:pPr>
              <w:spacing w:before="1"/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206868E0" w14:textId="77777777" w:rsidR="00B76B33" w:rsidRPr="00D80462" w:rsidRDefault="00B76B33" w:rsidP="00B76B33">
            <w:pPr>
              <w:spacing w:line="223" w:lineRule="exact"/>
              <w:ind w:left="247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4"/>
                <w:sz w:val="18"/>
                <w:szCs w:val="18"/>
              </w:rPr>
              <w:t>1900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C1AA3" w14:textId="77777777" w:rsidR="00B76B33" w:rsidRPr="00D80462" w:rsidRDefault="00B76B33" w:rsidP="00B76B33">
            <w:pPr>
              <w:spacing w:before="1"/>
              <w:ind w:left="71" w:right="77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z w:val="18"/>
                <w:szCs w:val="18"/>
              </w:rPr>
              <w:t>PIXMA iP4600, PIXMA</w:t>
            </w:r>
            <w:r w:rsidRPr="00D80462">
              <w:rPr>
                <w:rFonts w:ascii="Verdana" w:hAnsi="Verdana" w:cs="Calibri"/>
                <w:spacing w:val="40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iP3600, PIXMA MP620, PIXMA MP630, PIXMA MP540, PIXMA MP980,</w:t>
            </w:r>
            <w:r w:rsidRPr="00D80462">
              <w:rPr>
                <w:rFonts w:ascii="Verdana" w:hAnsi="Verdana" w:cs="Calibri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D80462">
              <w:rPr>
                <w:rFonts w:ascii="Verdana" w:hAnsi="Verdana" w:cs="Calibri"/>
                <w:sz w:val="18"/>
                <w:szCs w:val="18"/>
              </w:rPr>
              <w:t>Pixma</w:t>
            </w:r>
            <w:proofErr w:type="spellEnd"/>
            <w:r w:rsidRPr="00D80462">
              <w:rPr>
                <w:rFonts w:ascii="Verdana" w:hAnsi="Verdana" w:cs="Calibri"/>
                <w:spacing w:val="-12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MX860,</w:t>
            </w:r>
            <w:r w:rsidRPr="00D80462">
              <w:rPr>
                <w:rFonts w:ascii="Verdana" w:hAnsi="Verdana" w:cs="Calibri"/>
                <w:spacing w:val="-11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PIXMA</w:t>
            </w:r>
            <w:r w:rsidRPr="00D80462">
              <w:rPr>
                <w:rFonts w:ascii="Verdana" w:hAnsi="Verdana" w:cs="Calibri"/>
                <w:spacing w:val="-11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iP4700, PIXMA MP550, PIXMA MP560, PIXMA MP640,</w:t>
            </w:r>
          </w:p>
          <w:p w14:paraId="79E6C111" w14:textId="77777777" w:rsidR="00B76B33" w:rsidRPr="00D80462" w:rsidRDefault="00B76B33" w:rsidP="00B76B33">
            <w:pPr>
              <w:spacing w:line="223" w:lineRule="exact"/>
              <w:ind w:left="71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z w:val="18"/>
                <w:szCs w:val="18"/>
              </w:rPr>
              <w:t>PIXMA</w:t>
            </w:r>
            <w:r w:rsidRPr="00D80462">
              <w:rPr>
                <w:rFonts w:ascii="Verdana" w:hAnsi="Verdana" w:cs="Calibri"/>
                <w:spacing w:val="-6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MP990,</w:t>
            </w:r>
            <w:r w:rsidRPr="00D80462">
              <w:rPr>
                <w:rFonts w:ascii="Verdana" w:hAnsi="Verdana" w:cs="Calibri"/>
                <w:spacing w:val="-5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PIXMA</w:t>
            </w:r>
            <w:r w:rsidRPr="00D80462">
              <w:rPr>
                <w:rFonts w:ascii="Verdana" w:hAnsi="Verdana" w:cs="Calibri"/>
                <w:spacing w:val="-5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pacing w:val="-4"/>
                <w:sz w:val="18"/>
                <w:szCs w:val="18"/>
              </w:rPr>
              <w:t>MX87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9B1EC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517B713E" w14:textId="77777777" w:rsidR="00B76B33" w:rsidRPr="00D80462" w:rsidRDefault="00B76B33" w:rsidP="00B76B33">
            <w:pPr>
              <w:spacing w:before="123"/>
              <w:rPr>
                <w:rFonts w:ascii="Verdana" w:hAnsi="Verdana" w:cs="Calibri"/>
                <w:sz w:val="18"/>
                <w:szCs w:val="18"/>
              </w:rPr>
            </w:pPr>
          </w:p>
          <w:p w14:paraId="07B42E72" w14:textId="77777777" w:rsidR="00B76B33" w:rsidRPr="00D80462" w:rsidRDefault="00B76B33" w:rsidP="00B76B33">
            <w:pPr>
              <w:ind w:left="69" w:right="451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 xml:space="preserve">CARTRIDGE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CANON</w:t>
            </w:r>
            <w:r w:rsidRPr="00D80462">
              <w:rPr>
                <w:rFonts w:ascii="Verdana" w:hAnsi="Verdana" w:cs="Calibri"/>
                <w:spacing w:val="-12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 xml:space="preserve">PGI- </w:t>
            </w: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520BK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7381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4369D628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4E49A282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79EC373B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760FC2C0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55AF2461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3B1374FB" w14:textId="77777777" w:rsidR="00B76B33" w:rsidRPr="00D80462" w:rsidRDefault="00B76B33" w:rsidP="00B76B33">
            <w:pPr>
              <w:spacing w:before="1"/>
              <w:rPr>
                <w:rFonts w:ascii="Verdana" w:hAnsi="Verdana" w:cs="Calibri"/>
                <w:sz w:val="18"/>
                <w:szCs w:val="18"/>
              </w:rPr>
            </w:pPr>
          </w:p>
          <w:p w14:paraId="747B8F8E" w14:textId="77777777" w:rsidR="00B76B33" w:rsidRPr="00D80462" w:rsidRDefault="00B76B33" w:rsidP="00B76B33">
            <w:pPr>
              <w:spacing w:line="223" w:lineRule="exact"/>
              <w:ind w:right="54"/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10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F3AA3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6BB96963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430CE391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6082FB07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1BE53514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43320B92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71F2A891" w14:textId="77777777" w:rsidR="00B76B33" w:rsidRPr="00D80462" w:rsidRDefault="00B76B33" w:rsidP="00B76B33">
            <w:pPr>
              <w:spacing w:before="1"/>
              <w:rPr>
                <w:rFonts w:ascii="Verdana" w:hAnsi="Verdana" w:cs="Calibri"/>
                <w:sz w:val="18"/>
                <w:szCs w:val="18"/>
              </w:rPr>
            </w:pPr>
          </w:p>
          <w:p w14:paraId="0539BC4A" w14:textId="77777777" w:rsidR="00B76B33" w:rsidRPr="00D80462" w:rsidRDefault="00B76B33" w:rsidP="00B76B33">
            <w:pPr>
              <w:spacing w:line="223" w:lineRule="exact"/>
              <w:ind w:left="430"/>
              <w:rPr>
                <w:rFonts w:ascii="Verdana" w:hAnsi="Verdana" w:cs="Calibri"/>
                <w:sz w:val="18"/>
                <w:szCs w:val="18"/>
              </w:rPr>
            </w:pPr>
            <w:proofErr w:type="spellStart"/>
            <w:r w:rsidRPr="00D80462">
              <w:rPr>
                <w:rFonts w:ascii="Verdana" w:hAnsi="Verdana" w:cs="Calibri"/>
                <w:spacing w:val="-5"/>
                <w:sz w:val="18"/>
                <w:szCs w:val="18"/>
              </w:rPr>
              <w:t>szt</w:t>
            </w:r>
            <w:proofErr w:type="spellEnd"/>
          </w:p>
        </w:tc>
      </w:tr>
    </w:tbl>
    <w:p w14:paraId="77BC2606" w14:textId="77777777" w:rsidR="00B76B33" w:rsidRPr="00D80462" w:rsidRDefault="00B76B33" w:rsidP="00B76B33">
      <w:pPr>
        <w:widowControl w:val="0"/>
        <w:autoSpaceDE w:val="0"/>
        <w:autoSpaceDN w:val="0"/>
        <w:spacing w:before="33"/>
        <w:rPr>
          <w:rFonts w:ascii="Verdana" w:eastAsia="Calibri" w:hAnsi="Verdana" w:cs="Calibri"/>
          <w:sz w:val="18"/>
          <w:szCs w:val="18"/>
          <w:lang w:eastAsia="en-US"/>
        </w:rPr>
      </w:pPr>
    </w:p>
    <w:p w14:paraId="080BAA0C" w14:textId="77777777" w:rsidR="00B76B33" w:rsidRPr="00D80462" w:rsidRDefault="00B76B33" w:rsidP="00B76B33">
      <w:pPr>
        <w:widowControl w:val="0"/>
        <w:autoSpaceDE w:val="0"/>
        <w:autoSpaceDN w:val="0"/>
        <w:ind w:left="850"/>
        <w:rPr>
          <w:rFonts w:ascii="Verdana" w:eastAsia="Calibri" w:hAnsi="Verdana" w:cs="Calibri"/>
          <w:sz w:val="18"/>
          <w:szCs w:val="18"/>
          <w:lang w:eastAsia="en-US"/>
        </w:rPr>
      </w:pP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Poprawne</w:t>
      </w:r>
      <w:r w:rsidRPr="00D80462">
        <w:rPr>
          <w:rFonts w:ascii="Verdana" w:eastAsia="Calibri" w:hAnsi="Verdana" w:cs="Calibri"/>
          <w:spacing w:val="-5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oznaczenia</w:t>
      </w:r>
      <w:r w:rsidRPr="00D80462">
        <w:rPr>
          <w:rFonts w:ascii="Verdana" w:eastAsia="Calibri" w:hAnsi="Verdana" w:cs="Calibri"/>
          <w:spacing w:val="-5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urządzeń</w:t>
      </w:r>
      <w:r w:rsidRPr="00D80462">
        <w:rPr>
          <w:rFonts w:ascii="Verdana" w:eastAsia="Calibri" w:hAnsi="Verdana" w:cs="Calibri"/>
          <w:spacing w:val="-4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to</w:t>
      </w:r>
      <w:r w:rsidRPr="00D80462">
        <w:rPr>
          <w:rFonts w:ascii="Verdana" w:eastAsia="Calibri" w:hAnsi="Verdana" w:cs="Calibri"/>
          <w:spacing w:val="-6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MX870.</w:t>
      </w:r>
      <w:r w:rsidRPr="00D80462">
        <w:rPr>
          <w:rFonts w:ascii="Verdana" w:eastAsia="Calibri" w:hAnsi="Verdana" w:cs="Calibri"/>
          <w:spacing w:val="-3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Prosimy</w:t>
      </w:r>
      <w:r w:rsidRPr="00D80462">
        <w:rPr>
          <w:rFonts w:ascii="Verdana" w:eastAsia="Calibri" w:hAnsi="Verdana" w:cs="Calibri"/>
          <w:spacing w:val="-7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o</w:t>
      </w:r>
      <w:r w:rsidRPr="00D80462">
        <w:rPr>
          <w:rFonts w:ascii="Verdana" w:eastAsia="Calibri" w:hAnsi="Verdana" w:cs="Calibri"/>
          <w:spacing w:val="-4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spacing w:val="-2"/>
          <w:w w:val="105"/>
          <w:sz w:val="18"/>
          <w:szCs w:val="18"/>
          <w:lang w:eastAsia="en-US"/>
        </w:rPr>
        <w:t>poprawienie.</w:t>
      </w:r>
    </w:p>
    <w:p w14:paraId="38ADBAC2" w14:textId="3E74B825" w:rsidR="00B76B33" w:rsidRPr="00D80462" w:rsidRDefault="00937783" w:rsidP="00937783">
      <w:pPr>
        <w:widowControl w:val="0"/>
        <w:tabs>
          <w:tab w:val="left" w:pos="1568"/>
        </w:tabs>
        <w:autoSpaceDE w:val="0"/>
        <w:autoSpaceDN w:val="0"/>
        <w:rPr>
          <w:rFonts w:ascii="Verdana" w:eastAsia="Calibri" w:hAnsi="Verdana" w:cs="Calibri"/>
          <w:sz w:val="18"/>
          <w:szCs w:val="18"/>
          <w:u w:color="000000"/>
          <w:lang w:eastAsia="en-US"/>
        </w:rPr>
      </w:pPr>
      <w:r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 xml:space="preserve">6.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Pytanie</w:t>
      </w:r>
      <w:r w:rsidR="00B76B33" w:rsidRPr="00D80462">
        <w:rPr>
          <w:rFonts w:ascii="Verdana" w:eastAsia="Calibri" w:hAnsi="Verdana" w:cs="Calibri"/>
          <w:spacing w:val="32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dot.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poz.</w:t>
      </w:r>
      <w:r w:rsidR="00B76B33" w:rsidRPr="00D80462">
        <w:rPr>
          <w:rFonts w:ascii="Verdana" w:eastAsia="Calibri" w:hAnsi="Verdana" w:cs="Calibri"/>
          <w:spacing w:val="39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2470</w:t>
      </w:r>
      <w:r w:rsidR="00B76B33" w:rsidRPr="00D80462">
        <w:rPr>
          <w:rFonts w:ascii="Verdana" w:eastAsia="Calibri" w:hAnsi="Verdana" w:cs="Calibri"/>
          <w:spacing w:val="32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kalkulacji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cenowej</w:t>
      </w:r>
      <w:r w:rsidR="00B76B33" w:rsidRPr="00D80462">
        <w:rPr>
          <w:rFonts w:ascii="Verdana" w:eastAsia="Calibri" w:hAnsi="Verdana" w:cs="Calibri"/>
          <w:spacing w:val="34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–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pacing w:val="-2"/>
          <w:sz w:val="18"/>
          <w:szCs w:val="18"/>
          <w:u w:val="single" w:color="000000"/>
          <w:lang w:eastAsia="en-US"/>
        </w:rPr>
        <w:t>zamienniki</w:t>
      </w:r>
    </w:p>
    <w:p w14:paraId="7BE264C3" w14:textId="77777777" w:rsidR="00B76B33" w:rsidRPr="00D80462" w:rsidRDefault="00B76B33" w:rsidP="00B76B33">
      <w:pPr>
        <w:widowControl w:val="0"/>
        <w:autoSpaceDE w:val="0"/>
        <w:autoSpaceDN w:val="0"/>
        <w:spacing w:before="42"/>
        <w:rPr>
          <w:rFonts w:ascii="Verdana" w:eastAsia="Calibri" w:hAnsi="Verdana" w:cs="Calibri"/>
          <w:sz w:val="18"/>
          <w:szCs w:val="18"/>
          <w:lang w:eastAsia="en-US"/>
        </w:rPr>
      </w:pPr>
    </w:p>
    <w:tbl>
      <w:tblPr>
        <w:tblStyle w:val="TableNormal"/>
        <w:tblW w:w="9240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9"/>
        <w:gridCol w:w="5787"/>
        <w:gridCol w:w="1376"/>
        <w:gridCol w:w="643"/>
        <w:gridCol w:w="645"/>
      </w:tblGrid>
      <w:tr w:rsidR="00B76B33" w:rsidRPr="00D80462" w14:paraId="48B41610" w14:textId="77777777" w:rsidTr="00937783">
        <w:trPr>
          <w:trHeight w:val="184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08733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418F7AD5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386805E9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09B78EE5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61F19319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0BA510DC" w14:textId="77777777" w:rsidR="00B76B33" w:rsidRPr="00D80462" w:rsidRDefault="00B76B33" w:rsidP="00B76B33">
            <w:pPr>
              <w:spacing w:before="243"/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5684752D" w14:textId="77777777" w:rsidR="00B76B33" w:rsidRPr="00D80462" w:rsidRDefault="00B76B33" w:rsidP="00B76B33">
            <w:pPr>
              <w:spacing w:line="225" w:lineRule="exact"/>
              <w:ind w:left="218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4"/>
                <w:sz w:val="18"/>
                <w:szCs w:val="18"/>
              </w:rPr>
              <w:t>2470</w:t>
            </w:r>
          </w:p>
        </w:tc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03476" w14:textId="77777777" w:rsidR="00B76B33" w:rsidRPr="00D80462" w:rsidRDefault="00B76B33" w:rsidP="00B76B33">
            <w:pPr>
              <w:ind w:left="71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z w:val="18"/>
                <w:szCs w:val="18"/>
              </w:rPr>
              <w:t>STYLUS D 78/92/120, STYLUS DX 4000/4050/4400/5000/6000/7000/7400/7450/8400/8450/9400,</w:t>
            </w:r>
            <w:r w:rsidRPr="00D80462">
              <w:rPr>
                <w:rFonts w:ascii="Verdana" w:hAnsi="Verdana" w:cs="Calibri"/>
                <w:spacing w:val="-12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STYLUS</w:t>
            </w:r>
            <w:r w:rsidRPr="00D80462">
              <w:rPr>
                <w:rFonts w:ascii="Verdana" w:hAnsi="Verdana" w:cs="Calibri"/>
                <w:spacing w:val="-11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S</w:t>
            </w:r>
          </w:p>
          <w:p w14:paraId="61396908" w14:textId="77777777" w:rsidR="00B76B33" w:rsidRPr="00D80462" w:rsidRDefault="00B76B33" w:rsidP="00B76B33">
            <w:pPr>
              <w:spacing w:before="1"/>
              <w:ind w:left="71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z w:val="18"/>
                <w:szCs w:val="18"/>
              </w:rPr>
              <w:t>20/21,</w:t>
            </w:r>
            <w:r w:rsidRPr="00D80462">
              <w:rPr>
                <w:rFonts w:ascii="Verdana" w:hAnsi="Verdana" w:cs="Calibri"/>
                <w:spacing w:val="-8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STYLUS</w:t>
            </w:r>
            <w:r w:rsidRPr="00D80462">
              <w:rPr>
                <w:rFonts w:ascii="Verdana" w:hAnsi="Verdana" w:cs="Calibri"/>
                <w:spacing w:val="-8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pacing w:val="-5"/>
                <w:sz w:val="18"/>
                <w:szCs w:val="18"/>
              </w:rPr>
              <w:t>SX</w:t>
            </w:r>
          </w:p>
          <w:p w14:paraId="727F53C3" w14:textId="77777777" w:rsidR="00B76B33" w:rsidRPr="00D80462" w:rsidRDefault="00B76B33" w:rsidP="00B76B33">
            <w:pPr>
              <w:ind w:left="71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 xml:space="preserve">100/105/110/115/200/205/210/215/218/400/405/410/415/510/600/610,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STYLUS OFFICE B 40, STYLUS OFFICE BX 300/310/510/600/610, STYLUS PHOTO P 50, STYLUS PHOTO PX 650/660/700/710/720/730/800/810/820/830, STYLUS PHOTO R</w:t>
            </w:r>
          </w:p>
          <w:p w14:paraId="19BD4359" w14:textId="77777777" w:rsidR="00B76B33" w:rsidRPr="00D80462" w:rsidRDefault="00B76B33" w:rsidP="00B76B33">
            <w:pPr>
              <w:spacing w:line="223" w:lineRule="exact"/>
              <w:ind w:left="71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z w:val="18"/>
                <w:szCs w:val="18"/>
              </w:rPr>
              <w:t>265/285/360</w:t>
            </w:r>
            <w:r w:rsidRPr="00D80462">
              <w:rPr>
                <w:rFonts w:ascii="Verdana" w:hAnsi="Verdana" w:cs="Calibri"/>
                <w:spacing w:val="-9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STYLUS</w:t>
            </w:r>
            <w:r w:rsidRPr="00D80462">
              <w:rPr>
                <w:rFonts w:ascii="Verdana" w:hAnsi="Verdana" w:cs="Calibri"/>
                <w:spacing w:val="-8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PHOTO</w:t>
            </w:r>
            <w:r w:rsidRPr="00D80462">
              <w:rPr>
                <w:rFonts w:ascii="Verdana" w:hAnsi="Verdana" w:cs="Calibri"/>
                <w:spacing w:val="-6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RX</w:t>
            </w:r>
            <w:r w:rsidRPr="00D80462">
              <w:rPr>
                <w:rFonts w:ascii="Verdana" w:hAnsi="Verdana" w:cs="Calibri"/>
                <w:spacing w:val="-8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560/685/595/685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D6934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3F49A863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07CDB629" w14:textId="77777777" w:rsidR="00B76B33" w:rsidRPr="00D80462" w:rsidRDefault="00B76B33" w:rsidP="00B76B33">
            <w:pPr>
              <w:spacing w:before="1"/>
              <w:ind w:left="69" w:right="209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 xml:space="preserve">CARTRIDGE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EPSON</w:t>
            </w:r>
            <w:r w:rsidRPr="00D80462">
              <w:rPr>
                <w:rFonts w:ascii="Verdana" w:hAnsi="Verdana" w:cs="Calibri"/>
                <w:spacing w:val="-12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 xml:space="preserve">STYLUS </w:t>
            </w: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COLOR C13T071340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1EE5A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05B1DA06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1305DE3E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632B9DA1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1B4B10AB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29CB282B" w14:textId="77777777" w:rsidR="00B76B33" w:rsidRPr="00D80462" w:rsidRDefault="00B76B33" w:rsidP="00B76B33">
            <w:pPr>
              <w:spacing w:before="243"/>
              <w:rPr>
                <w:rFonts w:ascii="Verdana" w:hAnsi="Verdana" w:cs="Calibri"/>
                <w:sz w:val="18"/>
                <w:szCs w:val="18"/>
              </w:rPr>
            </w:pPr>
          </w:p>
          <w:p w14:paraId="71D0CE5D" w14:textId="77777777" w:rsidR="00B76B33" w:rsidRPr="00D80462" w:rsidRDefault="00B76B33" w:rsidP="00B76B33">
            <w:pPr>
              <w:spacing w:line="225" w:lineRule="exact"/>
              <w:ind w:right="57"/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10"/>
                <w:sz w:val="18"/>
                <w:szCs w:val="18"/>
              </w:rPr>
              <w:t>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9B055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273E921C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2677FEEF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647BEA98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00E3A5E9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38608335" w14:textId="77777777" w:rsidR="00B76B33" w:rsidRPr="00D80462" w:rsidRDefault="00B76B33" w:rsidP="00B76B33">
            <w:pPr>
              <w:spacing w:before="243"/>
              <w:rPr>
                <w:rFonts w:ascii="Verdana" w:hAnsi="Verdana" w:cs="Calibri"/>
                <w:sz w:val="18"/>
                <w:szCs w:val="18"/>
              </w:rPr>
            </w:pPr>
          </w:p>
          <w:p w14:paraId="69965E7F" w14:textId="77777777" w:rsidR="00B76B33" w:rsidRPr="00D80462" w:rsidRDefault="00B76B33" w:rsidP="00B76B33">
            <w:pPr>
              <w:spacing w:line="225" w:lineRule="exact"/>
              <w:ind w:left="400"/>
              <w:rPr>
                <w:rFonts w:ascii="Verdana" w:hAnsi="Verdana" w:cs="Calibri"/>
                <w:sz w:val="18"/>
                <w:szCs w:val="18"/>
              </w:rPr>
            </w:pPr>
            <w:proofErr w:type="spellStart"/>
            <w:r w:rsidRPr="00D80462">
              <w:rPr>
                <w:rFonts w:ascii="Verdana" w:hAnsi="Verdana" w:cs="Calibri"/>
                <w:spacing w:val="-5"/>
                <w:sz w:val="18"/>
                <w:szCs w:val="18"/>
              </w:rPr>
              <w:t>szt</w:t>
            </w:r>
            <w:proofErr w:type="spellEnd"/>
          </w:p>
        </w:tc>
      </w:tr>
    </w:tbl>
    <w:p w14:paraId="3FBF3B2E" w14:textId="77777777" w:rsidR="00B76B33" w:rsidRPr="00D80462" w:rsidRDefault="00B76B33" w:rsidP="00B76B33">
      <w:pPr>
        <w:widowControl w:val="0"/>
        <w:autoSpaceDE w:val="0"/>
        <w:autoSpaceDN w:val="0"/>
        <w:spacing w:before="31"/>
        <w:rPr>
          <w:rFonts w:ascii="Verdana" w:eastAsia="Calibri" w:hAnsi="Verdana" w:cs="Calibri"/>
          <w:sz w:val="18"/>
          <w:szCs w:val="18"/>
          <w:lang w:eastAsia="en-US"/>
        </w:rPr>
      </w:pPr>
    </w:p>
    <w:p w14:paraId="264E259C" w14:textId="77777777" w:rsidR="00B76B33" w:rsidRPr="00D80462" w:rsidRDefault="00B76B33" w:rsidP="00D80462">
      <w:pPr>
        <w:widowControl w:val="0"/>
        <w:autoSpaceDE w:val="0"/>
        <w:autoSpaceDN w:val="0"/>
        <w:spacing w:line="252" w:lineRule="auto"/>
        <w:ind w:right="616"/>
        <w:rPr>
          <w:rFonts w:ascii="Verdana" w:eastAsia="Calibri" w:hAnsi="Verdana" w:cs="Calibri"/>
          <w:sz w:val="18"/>
          <w:szCs w:val="18"/>
          <w:lang w:eastAsia="en-US"/>
        </w:rPr>
      </w:pP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lastRenderedPageBreak/>
        <w:t>Wskazany</w:t>
      </w:r>
      <w:r w:rsidRPr="00D80462">
        <w:rPr>
          <w:rFonts w:ascii="Verdana" w:eastAsia="Calibri" w:hAnsi="Verdana" w:cs="Calibri"/>
          <w:spacing w:val="34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tusz</w:t>
      </w:r>
      <w:r w:rsidRPr="00D80462">
        <w:rPr>
          <w:rFonts w:ascii="Verdana" w:eastAsia="Calibri" w:hAnsi="Verdana" w:cs="Calibri"/>
          <w:spacing w:val="34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nie</w:t>
      </w:r>
      <w:r w:rsidRPr="00D80462">
        <w:rPr>
          <w:rFonts w:ascii="Verdana" w:eastAsia="Calibri" w:hAnsi="Verdana" w:cs="Calibri"/>
          <w:spacing w:val="31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jest</w:t>
      </w:r>
      <w:r w:rsidRPr="00D80462">
        <w:rPr>
          <w:rFonts w:ascii="Verdana" w:eastAsia="Calibri" w:hAnsi="Verdana" w:cs="Calibri"/>
          <w:spacing w:val="30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kompatybilny</w:t>
      </w:r>
      <w:r w:rsidRPr="00D80462">
        <w:rPr>
          <w:rFonts w:ascii="Verdana" w:eastAsia="Calibri" w:hAnsi="Verdana" w:cs="Calibri"/>
          <w:spacing w:val="33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z</w:t>
      </w:r>
      <w:r w:rsidRPr="00D80462">
        <w:rPr>
          <w:rFonts w:ascii="Verdana" w:eastAsia="Calibri" w:hAnsi="Verdana" w:cs="Calibri"/>
          <w:spacing w:val="30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urządzeniami</w:t>
      </w:r>
      <w:r w:rsidRPr="00D80462">
        <w:rPr>
          <w:rFonts w:ascii="Verdana" w:eastAsia="Calibri" w:hAnsi="Verdana" w:cs="Calibri"/>
          <w:spacing w:val="39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STYLUS</w:t>
      </w:r>
      <w:r w:rsidRPr="00D80462">
        <w:rPr>
          <w:rFonts w:ascii="Verdana" w:eastAsia="Calibri" w:hAnsi="Verdana" w:cs="Calibri"/>
          <w:spacing w:val="34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OFFICE</w:t>
      </w:r>
      <w:r w:rsidRPr="00D80462">
        <w:rPr>
          <w:rFonts w:ascii="Verdana" w:eastAsia="Calibri" w:hAnsi="Verdana" w:cs="Calibri"/>
          <w:spacing w:val="29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BX</w:t>
      </w:r>
      <w:r w:rsidRPr="00D80462">
        <w:rPr>
          <w:rFonts w:ascii="Verdana" w:eastAsia="Calibri" w:hAnsi="Verdana" w:cs="Calibri"/>
          <w:spacing w:val="34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300/310/510/600/610, STYLUS</w:t>
      </w:r>
      <w:r w:rsidRPr="00D80462">
        <w:rPr>
          <w:rFonts w:ascii="Verdana" w:eastAsia="Calibri" w:hAnsi="Verdana" w:cs="Calibri"/>
          <w:spacing w:val="28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PHOTO</w:t>
      </w:r>
      <w:r w:rsidRPr="00D80462">
        <w:rPr>
          <w:rFonts w:ascii="Verdana" w:eastAsia="Calibri" w:hAnsi="Verdana" w:cs="Calibri"/>
          <w:spacing w:val="29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</w:t>
      </w:r>
      <w:r w:rsidRPr="00D80462">
        <w:rPr>
          <w:rFonts w:ascii="Verdana" w:eastAsia="Calibri" w:hAnsi="Verdana" w:cs="Calibri"/>
          <w:spacing w:val="30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50,</w:t>
      </w:r>
      <w:r w:rsidRPr="00D80462">
        <w:rPr>
          <w:rFonts w:ascii="Verdana" w:eastAsia="Calibri" w:hAnsi="Verdana" w:cs="Calibri"/>
          <w:spacing w:val="29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STYLUS</w:t>
      </w:r>
      <w:r w:rsidRPr="00D80462">
        <w:rPr>
          <w:rFonts w:ascii="Verdana" w:eastAsia="Calibri" w:hAnsi="Verdana" w:cs="Calibri"/>
          <w:spacing w:val="29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PHOTO</w:t>
      </w:r>
      <w:r w:rsidRPr="00D80462">
        <w:rPr>
          <w:rFonts w:ascii="Verdana" w:eastAsia="Calibri" w:hAnsi="Verdana" w:cs="Calibri"/>
          <w:spacing w:val="31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PX</w:t>
      </w:r>
      <w:r w:rsidRPr="00D80462">
        <w:rPr>
          <w:rFonts w:ascii="Verdana" w:eastAsia="Calibri" w:hAnsi="Verdana" w:cs="Calibri"/>
          <w:spacing w:val="29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650/660/700/710/720/730/800/810/820/830,</w:t>
      </w:r>
      <w:r w:rsidRPr="00D80462">
        <w:rPr>
          <w:rFonts w:ascii="Verdana" w:eastAsia="Calibri" w:hAnsi="Verdana" w:cs="Calibri"/>
          <w:spacing w:val="29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spacing w:val="-2"/>
          <w:w w:val="105"/>
          <w:sz w:val="18"/>
          <w:szCs w:val="18"/>
          <w:lang w:eastAsia="en-US"/>
        </w:rPr>
        <w:t>STYLUS</w:t>
      </w:r>
    </w:p>
    <w:p w14:paraId="1F05999B" w14:textId="77777777" w:rsidR="00B76B33" w:rsidRPr="00D80462" w:rsidRDefault="00B76B33" w:rsidP="00D80462">
      <w:pPr>
        <w:widowControl w:val="0"/>
        <w:autoSpaceDE w:val="0"/>
        <w:autoSpaceDN w:val="0"/>
        <w:spacing w:before="5"/>
        <w:rPr>
          <w:rFonts w:ascii="Verdana" w:eastAsia="Calibri" w:hAnsi="Verdana" w:cs="Calibri"/>
          <w:sz w:val="18"/>
          <w:szCs w:val="18"/>
          <w:lang w:eastAsia="en-US"/>
        </w:rPr>
      </w:pP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PHOTO</w:t>
      </w:r>
      <w:r w:rsidRPr="00D80462">
        <w:rPr>
          <w:rFonts w:ascii="Verdana" w:eastAsia="Calibri" w:hAnsi="Verdana" w:cs="Calibri"/>
          <w:spacing w:val="9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R</w:t>
      </w:r>
      <w:r w:rsidRPr="00D80462">
        <w:rPr>
          <w:rFonts w:ascii="Verdana" w:eastAsia="Calibri" w:hAnsi="Verdana" w:cs="Calibri"/>
          <w:spacing w:val="11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265/285/360</w:t>
      </w:r>
      <w:r w:rsidRPr="00D80462">
        <w:rPr>
          <w:rFonts w:ascii="Verdana" w:eastAsia="Calibri" w:hAnsi="Verdana" w:cs="Calibri"/>
          <w:spacing w:val="8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STYLUS</w:t>
      </w:r>
      <w:r w:rsidRPr="00D80462">
        <w:rPr>
          <w:rFonts w:ascii="Verdana" w:eastAsia="Calibri" w:hAnsi="Verdana" w:cs="Calibri"/>
          <w:spacing w:val="9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PHOTO</w:t>
      </w:r>
      <w:r w:rsidRPr="00D80462">
        <w:rPr>
          <w:rFonts w:ascii="Verdana" w:eastAsia="Calibri" w:hAnsi="Verdana" w:cs="Calibri"/>
          <w:spacing w:val="11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RX</w:t>
      </w:r>
      <w:r w:rsidRPr="00D80462">
        <w:rPr>
          <w:rFonts w:ascii="Verdana" w:eastAsia="Calibri" w:hAnsi="Verdana" w:cs="Calibri"/>
          <w:spacing w:val="11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560/685/595/685.</w:t>
      </w:r>
      <w:r w:rsidRPr="00D80462">
        <w:rPr>
          <w:rFonts w:ascii="Verdana" w:eastAsia="Calibri" w:hAnsi="Verdana" w:cs="Calibri"/>
          <w:spacing w:val="11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Prosimy</w:t>
      </w:r>
      <w:r w:rsidRPr="00D80462">
        <w:rPr>
          <w:rFonts w:ascii="Verdana" w:eastAsia="Calibri" w:hAnsi="Verdana" w:cs="Calibri"/>
          <w:spacing w:val="9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o</w:t>
      </w:r>
      <w:r w:rsidRPr="00D80462">
        <w:rPr>
          <w:rFonts w:ascii="Verdana" w:eastAsia="Calibri" w:hAnsi="Verdana" w:cs="Calibri"/>
          <w:spacing w:val="8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spacing w:val="-2"/>
          <w:w w:val="105"/>
          <w:sz w:val="18"/>
          <w:szCs w:val="18"/>
          <w:lang w:eastAsia="en-US"/>
        </w:rPr>
        <w:t>wykreślenie.</w:t>
      </w:r>
    </w:p>
    <w:p w14:paraId="21AEB078" w14:textId="77777777" w:rsidR="00D80462" w:rsidRDefault="00D80462" w:rsidP="00937783">
      <w:pPr>
        <w:widowControl w:val="0"/>
        <w:tabs>
          <w:tab w:val="left" w:pos="1568"/>
        </w:tabs>
        <w:autoSpaceDE w:val="0"/>
        <w:autoSpaceDN w:val="0"/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</w:pPr>
    </w:p>
    <w:p w14:paraId="6C5C357C" w14:textId="7DCFA30A" w:rsidR="00B76B33" w:rsidRPr="00D80462" w:rsidRDefault="00937783" w:rsidP="00937783">
      <w:pPr>
        <w:widowControl w:val="0"/>
        <w:tabs>
          <w:tab w:val="left" w:pos="1568"/>
        </w:tabs>
        <w:autoSpaceDE w:val="0"/>
        <w:autoSpaceDN w:val="0"/>
        <w:rPr>
          <w:rFonts w:ascii="Verdana" w:eastAsia="Calibri" w:hAnsi="Verdana" w:cs="Calibri"/>
          <w:sz w:val="18"/>
          <w:szCs w:val="18"/>
          <w:u w:color="000000"/>
          <w:lang w:eastAsia="en-US"/>
        </w:rPr>
      </w:pPr>
      <w:r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 xml:space="preserve">7.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Pytanie</w:t>
      </w:r>
      <w:r w:rsidR="00B76B33" w:rsidRPr="00D80462">
        <w:rPr>
          <w:rFonts w:ascii="Verdana" w:eastAsia="Calibri" w:hAnsi="Verdana" w:cs="Calibri"/>
          <w:spacing w:val="32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dot.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poz.</w:t>
      </w:r>
      <w:r w:rsidR="00B76B33" w:rsidRPr="00D80462">
        <w:rPr>
          <w:rFonts w:ascii="Verdana" w:eastAsia="Calibri" w:hAnsi="Verdana" w:cs="Calibri"/>
          <w:spacing w:val="39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4760</w:t>
      </w:r>
      <w:r w:rsidR="00B76B33" w:rsidRPr="00D80462">
        <w:rPr>
          <w:rFonts w:ascii="Verdana" w:eastAsia="Calibri" w:hAnsi="Verdana" w:cs="Calibri"/>
          <w:spacing w:val="32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kalkulacji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cenowej</w:t>
      </w:r>
      <w:r w:rsidR="00B76B33" w:rsidRPr="00D80462">
        <w:rPr>
          <w:rFonts w:ascii="Verdana" w:eastAsia="Calibri" w:hAnsi="Verdana" w:cs="Calibri"/>
          <w:spacing w:val="34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–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pacing w:val="-2"/>
          <w:sz w:val="18"/>
          <w:szCs w:val="18"/>
          <w:u w:val="single" w:color="000000"/>
          <w:lang w:eastAsia="en-US"/>
        </w:rPr>
        <w:t>zamienniki</w:t>
      </w:r>
    </w:p>
    <w:p w14:paraId="287CCE29" w14:textId="77777777" w:rsidR="00B76B33" w:rsidRPr="00D80462" w:rsidRDefault="00B76B33" w:rsidP="00B76B33">
      <w:pPr>
        <w:widowControl w:val="0"/>
        <w:autoSpaceDE w:val="0"/>
        <w:autoSpaceDN w:val="0"/>
        <w:spacing w:before="42"/>
        <w:rPr>
          <w:rFonts w:ascii="Verdana" w:eastAsia="Calibri" w:hAnsi="Verdana" w:cs="Calibri"/>
          <w:sz w:val="18"/>
          <w:szCs w:val="18"/>
          <w:lang w:eastAsia="en-US"/>
        </w:rPr>
      </w:pPr>
    </w:p>
    <w:tbl>
      <w:tblPr>
        <w:tblStyle w:val="TableNormal"/>
        <w:tblW w:w="0" w:type="auto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561"/>
        <w:gridCol w:w="1538"/>
        <w:gridCol w:w="720"/>
        <w:gridCol w:w="720"/>
      </w:tblGrid>
      <w:tr w:rsidR="00B76B33" w:rsidRPr="00D80462" w14:paraId="16B9AE0D" w14:textId="77777777">
        <w:trPr>
          <w:trHeight w:val="121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DB4F6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5E1438CD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48D3FED8" w14:textId="77777777" w:rsidR="00B76B33" w:rsidRPr="00D80462" w:rsidRDefault="00B76B33" w:rsidP="00B76B33">
            <w:pPr>
              <w:spacing w:before="243"/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07E46D4E" w14:textId="77777777" w:rsidR="00B76B33" w:rsidRPr="00D80462" w:rsidRDefault="00B76B33" w:rsidP="00B76B33">
            <w:pPr>
              <w:spacing w:before="1" w:line="223" w:lineRule="exact"/>
              <w:ind w:left="247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4"/>
                <w:sz w:val="18"/>
                <w:szCs w:val="18"/>
              </w:rPr>
              <w:t>4760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1EBBA" w14:textId="77777777" w:rsidR="00B76B33" w:rsidRPr="00D80462" w:rsidRDefault="00B76B33" w:rsidP="00B76B33">
            <w:pPr>
              <w:spacing w:before="121"/>
              <w:ind w:left="71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z w:val="18"/>
                <w:szCs w:val="18"/>
              </w:rPr>
              <w:t>KONICA</w:t>
            </w:r>
            <w:r w:rsidRPr="00D80462">
              <w:rPr>
                <w:rFonts w:ascii="Verdana" w:hAnsi="Verdana" w:cs="Calibri"/>
                <w:spacing w:val="-9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MINOLTA</w:t>
            </w:r>
            <w:r w:rsidRPr="00D80462">
              <w:rPr>
                <w:rFonts w:ascii="Verdana" w:hAnsi="Verdana" w:cs="Calibri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BizHub</w:t>
            </w:r>
            <w:proofErr w:type="spellEnd"/>
          </w:p>
          <w:p w14:paraId="38FD26B9" w14:textId="77777777" w:rsidR="00B76B33" w:rsidRPr="00D80462" w:rsidRDefault="00B76B33" w:rsidP="00B76B33">
            <w:pPr>
              <w:spacing w:before="1"/>
              <w:ind w:left="71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z w:val="18"/>
                <w:szCs w:val="18"/>
              </w:rPr>
              <w:t xml:space="preserve">C224, </w:t>
            </w:r>
            <w:proofErr w:type="spellStart"/>
            <w:r w:rsidRPr="00D80462">
              <w:rPr>
                <w:rFonts w:ascii="Verdana" w:hAnsi="Verdana" w:cs="Calibri"/>
                <w:sz w:val="18"/>
                <w:szCs w:val="18"/>
              </w:rPr>
              <w:t>BizHub</w:t>
            </w:r>
            <w:proofErr w:type="spellEnd"/>
            <w:r w:rsidRPr="00D80462">
              <w:rPr>
                <w:rFonts w:ascii="Verdana" w:hAnsi="Verdana" w:cs="Calibri"/>
                <w:sz w:val="18"/>
                <w:szCs w:val="18"/>
              </w:rPr>
              <w:t xml:space="preserve"> C224E, </w:t>
            </w:r>
            <w:proofErr w:type="spellStart"/>
            <w:r w:rsidRPr="00D80462">
              <w:rPr>
                <w:rFonts w:ascii="Verdana" w:hAnsi="Verdana" w:cs="Calibri"/>
                <w:sz w:val="18"/>
                <w:szCs w:val="18"/>
              </w:rPr>
              <w:t>BizHub</w:t>
            </w:r>
            <w:proofErr w:type="spellEnd"/>
            <w:r w:rsidRPr="00D80462">
              <w:rPr>
                <w:rFonts w:ascii="Verdana" w:hAnsi="Verdana" w:cs="Calibri"/>
                <w:sz w:val="18"/>
                <w:szCs w:val="18"/>
              </w:rPr>
              <w:t xml:space="preserve"> C284, </w:t>
            </w:r>
            <w:proofErr w:type="spellStart"/>
            <w:r w:rsidRPr="00D80462">
              <w:rPr>
                <w:rFonts w:ascii="Verdana" w:hAnsi="Verdana" w:cs="Calibri"/>
                <w:sz w:val="18"/>
                <w:szCs w:val="18"/>
              </w:rPr>
              <w:t>BizHub</w:t>
            </w:r>
            <w:proofErr w:type="spellEnd"/>
            <w:r w:rsidRPr="00D80462">
              <w:rPr>
                <w:rFonts w:ascii="Verdana" w:hAnsi="Verdana" w:cs="Calibri"/>
                <w:sz w:val="18"/>
                <w:szCs w:val="18"/>
              </w:rPr>
              <w:t xml:space="preserve"> C284E, </w:t>
            </w:r>
            <w:proofErr w:type="spellStart"/>
            <w:r w:rsidRPr="00D80462">
              <w:rPr>
                <w:rFonts w:ascii="Verdana" w:hAnsi="Verdana" w:cs="Calibri"/>
                <w:sz w:val="18"/>
                <w:szCs w:val="18"/>
              </w:rPr>
              <w:t>BizHub</w:t>
            </w:r>
            <w:proofErr w:type="spellEnd"/>
            <w:r w:rsidRPr="00D80462">
              <w:rPr>
                <w:rFonts w:ascii="Verdana" w:hAnsi="Verdana" w:cs="Calibri"/>
                <w:sz w:val="18"/>
                <w:szCs w:val="18"/>
              </w:rPr>
              <w:t xml:space="preserve"> C364,</w:t>
            </w:r>
            <w:r w:rsidRPr="00D80462">
              <w:rPr>
                <w:rFonts w:ascii="Verdana" w:hAnsi="Verdana" w:cs="Calibri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D80462">
              <w:rPr>
                <w:rFonts w:ascii="Verdana" w:hAnsi="Verdana" w:cs="Calibri"/>
                <w:sz w:val="18"/>
                <w:szCs w:val="18"/>
              </w:rPr>
              <w:t>BizHub</w:t>
            </w:r>
            <w:proofErr w:type="spellEnd"/>
            <w:r w:rsidRPr="00D80462">
              <w:rPr>
                <w:rFonts w:ascii="Verdana" w:hAnsi="Verdana" w:cs="Calibri"/>
                <w:spacing w:val="-11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C364E,</w:t>
            </w:r>
            <w:r w:rsidRPr="00D80462">
              <w:rPr>
                <w:rFonts w:ascii="Verdana" w:hAnsi="Verdana" w:cs="Calibri"/>
                <w:spacing w:val="-11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TN-321Y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C34D1D" w14:textId="77777777" w:rsidR="00B76B33" w:rsidRPr="00D80462" w:rsidRDefault="00B76B33" w:rsidP="00B76B33">
            <w:pPr>
              <w:ind w:left="69" w:right="160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z w:val="18"/>
                <w:szCs w:val="18"/>
              </w:rPr>
              <w:t>toner</w:t>
            </w:r>
            <w:r w:rsidRPr="00D80462">
              <w:rPr>
                <w:rFonts w:ascii="Verdana" w:hAnsi="Verdana" w:cs="Calibri"/>
                <w:spacing w:val="-12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do</w:t>
            </w:r>
            <w:r w:rsidRPr="00D80462">
              <w:rPr>
                <w:rFonts w:ascii="Verdana" w:hAnsi="Verdana" w:cs="Calibri"/>
                <w:spacing w:val="-11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Bizhub C224e</w:t>
            </w:r>
            <w:r w:rsidRPr="00D80462">
              <w:rPr>
                <w:rFonts w:ascii="Verdana" w:hAnsi="Verdana" w:cs="Calibri"/>
                <w:spacing w:val="-12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 xml:space="preserve">Magenta </w:t>
            </w: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TN-321M, TN321M,</w:t>
            </w:r>
          </w:p>
          <w:p w14:paraId="79723D6E" w14:textId="77777777" w:rsidR="00B76B33" w:rsidRPr="00D80462" w:rsidRDefault="00B76B33" w:rsidP="00B76B33">
            <w:pPr>
              <w:spacing w:line="223" w:lineRule="exact"/>
              <w:ind w:left="69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A33K350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B9461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07682AFA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42457536" w14:textId="77777777" w:rsidR="00B76B33" w:rsidRPr="00D80462" w:rsidRDefault="00B76B33" w:rsidP="00B76B33">
            <w:pPr>
              <w:spacing w:before="243"/>
              <w:rPr>
                <w:rFonts w:ascii="Verdana" w:hAnsi="Verdana" w:cs="Calibri"/>
                <w:sz w:val="18"/>
                <w:szCs w:val="18"/>
              </w:rPr>
            </w:pPr>
          </w:p>
          <w:p w14:paraId="7DAE81E3" w14:textId="77777777" w:rsidR="00B76B33" w:rsidRPr="00D80462" w:rsidRDefault="00B76B33" w:rsidP="00B76B33">
            <w:pPr>
              <w:spacing w:before="1" w:line="223" w:lineRule="exact"/>
              <w:ind w:right="54"/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10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E989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39410137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0DD869A9" w14:textId="77777777" w:rsidR="00B76B33" w:rsidRPr="00D80462" w:rsidRDefault="00B76B33" w:rsidP="00B76B33">
            <w:pPr>
              <w:spacing w:before="243"/>
              <w:rPr>
                <w:rFonts w:ascii="Verdana" w:hAnsi="Verdana" w:cs="Calibri"/>
                <w:sz w:val="18"/>
                <w:szCs w:val="18"/>
              </w:rPr>
            </w:pPr>
          </w:p>
          <w:p w14:paraId="425A213B" w14:textId="77777777" w:rsidR="00B76B33" w:rsidRPr="00D80462" w:rsidRDefault="00B76B33" w:rsidP="00B76B33">
            <w:pPr>
              <w:spacing w:before="1" w:line="223" w:lineRule="exact"/>
              <w:ind w:left="430"/>
              <w:rPr>
                <w:rFonts w:ascii="Verdana" w:hAnsi="Verdana" w:cs="Calibri"/>
                <w:sz w:val="18"/>
                <w:szCs w:val="18"/>
              </w:rPr>
            </w:pPr>
            <w:proofErr w:type="spellStart"/>
            <w:r w:rsidRPr="00D80462">
              <w:rPr>
                <w:rFonts w:ascii="Verdana" w:hAnsi="Verdana" w:cs="Calibri"/>
                <w:spacing w:val="-5"/>
                <w:sz w:val="18"/>
                <w:szCs w:val="18"/>
              </w:rPr>
              <w:t>szt</w:t>
            </w:r>
            <w:proofErr w:type="spellEnd"/>
          </w:p>
        </w:tc>
      </w:tr>
    </w:tbl>
    <w:p w14:paraId="6C56E57D" w14:textId="77777777" w:rsidR="00B76B33" w:rsidRPr="00D80462" w:rsidRDefault="00B76B33" w:rsidP="00B76B33">
      <w:pPr>
        <w:widowControl w:val="0"/>
        <w:autoSpaceDE w:val="0"/>
        <w:autoSpaceDN w:val="0"/>
        <w:spacing w:before="33"/>
        <w:rPr>
          <w:rFonts w:ascii="Verdana" w:eastAsia="Calibri" w:hAnsi="Verdana" w:cs="Calibri"/>
          <w:sz w:val="18"/>
          <w:szCs w:val="18"/>
          <w:lang w:eastAsia="en-US"/>
        </w:rPr>
      </w:pPr>
    </w:p>
    <w:p w14:paraId="5CAED229" w14:textId="77777777" w:rsidR="00B76B33" w:rsidRPr="00D80462" w:rsidRDefault="00B76B33" w:rsidP="00937783">
      <w:pPr>
        <w:widowControl w:val="0"/>
        <w:autoSpaceDE w:val="0"/>
        <w:autoSpaceDN w:val="0"/>
        <w:spacing w:line="252" w:lineRule="auto"/>
        <w:ind w:right="616"/>
        <w:rPr>
          <w:rFonts w:ascii="Verdana" w:eastAsia="Calibri" w:hAnsi="Verdana" w:cs="Calibri"/>
          <w:sz w:val="18"/>
          <w:szCs w:val="18"/>
          <w:lang w:eastAsia="en-US"/>
        </w:rPr>
      </w:pP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 xml:space="preserve">W jednej kol. Zamawiający wskazuje kolor </w:t>
      </w:r>
      <w:proofErr w:type="spellStart"/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yellow</w:t>
      </w:r>
      <w:proofErr w:type="spellEnd"/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 xml:space="preserve">, a w drugiej </w:t>
      </w:r>
      <w:proofErr w:type="spellStart"/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magenta</w:t>
      </w:r>
      <w:proofErr w:type="spellEnd"/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 xml:space="preserve">. Prosimy o potwierdzenie, że Zamawiający wymaga zaoferowania koloru </w:t>
      </w:r>
      <w:proofErr w:type="spellStart"/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magenta</w:t>
      </w:r>
      <w:proofErr w:type="spellEnd"/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.</w:t>
      </w:r>
    </w:p>
    <w:p w14:paraId="39C16282" w14:textId="77777777" w:rsidR="00B76B33" w:rsidRPr="00D80462" w:rsidRDefault="00B76B33" w:rsidP="00B76B33">
      <w:pPr>
        <w:widowControl w:val="0"/>
        <w:autoSpaceDE w:val="0"/>
        <w:autoSpaceDN w:val="0"/>
        <w:spacing w:before="22"/>
        <w:rPr>
          <w:rFonts w:ascii="Verdana" w:eastAsia="Calibri" w:hAnsi="Verdana" w:cs="Calibri"/>
          <w:sz w:val="18"/>
          <w:szCs w:val="18"/>
          <w:lang w:eastAsia="en-US"/>
        </w:rPr>
      </w:pPr>
    </w:p>
    <w:p w14:paraId="4AECF97B" w14:textId="2E271A28" w:rsidR="00B76B33" w:rsidRPr="00D80462" w:rsidRDefault="00937783" w:rsidP="00937783">
      <w:pPr>
        <w:widowControl w:val="0"/>
        <w:tabs>
          <w:tab w:val="left" w:pos="1568"/>
        </w:tabs>
        <w:autoSpaceDE w:val="0"/>
        <w:autoSpaceDN w:val="0"/>
        <w:rPr>
          <w:rFonts w:ascii="Verdana" w:eastAsia="Calibri" w:hAnsi="Verdana" w:cs="Calibri"/>
          <w:sz w:val="18"/>
          <w:szCs w:val="18"/>
          <w:u w:color="000000"/>
          <w:lang w:eastAsia="en-US"/>
        </w:rPr>
      </w:pPr>
      <w:r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 xml:space="preserve">8.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Pytanie</w:t>
      </w:r>
      <w:r w:rsidR="00B76B33" w:rsidRPr="00D80462">
        <w:rPr>
          <w:rFonts w:ascii="Verdana" w:eastAsia="Calibri" w:hAnsi="Verdana" w:cs="Calibri"/>
          <w:spacing w:val="32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dot.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poz.</w:t>
      </w:r>
      <w:r w:rsidR="00B76B33" w:rsidRPr="00D80462">
        <w:rPr>
          <w:rFonts w:ascii="Verdana" w:eastAsia="Calibri" w:hAnsi="Verdana" w:cs="Calibri"/>
          <w:spacing w:val="39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4770</w:t>
      </w:r>
      <w:r w:rsidR="00B76B33" w:rsidRPr="00D80462">
        <w:rPr>
          <w:rFonts w:ascii="Verdana" w:eastAsia="Calibri" w:hAnsi="Verdana" w:cs="Calibri"/>
          <w:spacing w:val="32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kalkulacji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cenowej</w:t>
      </w:r>
      <w:r w:rsidR="00B76B33" w:rsidRPr="00D80462">
        <w:rPr>
          <w:rFonts w:ascii="Verdana" w:eastAsia="Calibri" w:hAnsi="Verdana" w:cs="Calibri"/>
          <w:spacing w:val="34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–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pacing w:val="-2"/>
          <w:sz w:val="18"/>
          <w:szCs w:val="18"/>
          <w:u w:val="single" w:color="000000"/>
          <w:lang w:eastAsia="en-US"/>
        </w:rPr>
        <w:t>zamienniki</w:t>
      </w:r>
    </w:p>
    <w:p w14:paraId="002BBEE0" w14:textId="77777777" w:rsidR="00B76B33" w:rsidRPr="00D80462" w:rsidRDefault="00B76B33" w:rsidP="00B76B33">
      <w:pPr>
        <w:widowControl w:val="0"/>
        <w:autoSpaceDE w:val="0"/>
        <w:autoSpaceDN w:val="0"/>
        <w:spacing w:before="40"/>
        <w:rPr>
          <w:rFonts w:ascii="Verdana" w:eastAsia="Calibri" w:hAnsi="Verdana" w:cs="Calibri"/>
          <w:sz w:val="18"/>
          <w:szCs w:val="18"/>
          <w:lang w:eastAsia="en-US"/>
        </w:rPr>
      </w:pPr>
    </w:p>
    <w:tbl>
      <w:tblPr>
        <w:tblStyle w:val="TableNormal"/>
        <w:tblW w:w="0" w:type="auto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561"/>
        <w:gridCol w:w="1538"/>
        <w:gridCol w:w="720"/>
        <w:gridCol w:w="720"/>
      </w:tblGrid>
      <w:tr w:rsidR="00B76B33" w:rsidRPr="00D80462" w14:paraId="5155654C" w14:textId="77777777">
        <w:trPr>
          <w:trHeight w:val="976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64D06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0905BB1F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3BE85141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5A81FEE8" w14:textId="77777777" w:rsidR="00B76B33" w:rsidRPr="00D80462" w:rsidRDefault="00B76B33" w:rsidP="00B76B33">
            <w:pPr>
              <w:spacing w:before="1" w:line="223" w:lineRule="exact"/>
              <w:ind w:left="247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4"/>
                <w:sz w:val="18"/>
                <w:szCs w:val="18"/>
              </w:rPr>
              <w:t>4770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1CF162" w14:textId="77777777" w:rsidR="00B76B33" w:rsidRPr="00D80462" w:rsidRDefault="00B76B33" w:rsidP="00B76B33">
            <w:pPr>
              <w:spacing w:before="1"/>
              <w:ind w:left="71"/>
              <w:rPr>
                <w:rFonts w:ascii="Verdana" w:hAnsi="Verdana" w:cs="Calibri"/>
                <w:sz w:val="18"/>
                <w:szCs w:val="18"/>
                <w:lang w:val="pl-PL"/>
              </w:rPr>
            </w:pP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KONICA</w:t>
            </w:r>
            <w:r w:rsidRPr="00D80462">
              <w:rPr>
                <w:rFonts w:ascii="Verdana" w:hAnsi="Verdana" w:cs="Calibri"/>
                <w:spacing w:val="-9"/>
                <w:sz w:val="18"/>
                <w:szCs w:val="18"/>
                <w:lang w:val="pl-PL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MINOLTA</w:t>
            </w:r>
            <w:r w:rsidRPr="00D80462">
              <w:rPr>
                <w:rFonts w:ascii="Verdana" w:hAnsi="Verdana" w:cs="Calibri"/>
                <w:spacing w:val="-8"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D80462">
              <w:rPr>
                <w:rFonts w:ascii="Verdana" w:hAnsi="Verdana" w:cs="Calibri"/>
                <w:spacing w:val="-2"/>
                <w:sz w:val="18"/>
                <w:szCs w:val="18"/>
                <w:lang w:val="pl-PL"/>
              </w:rPr>
              <w:t>BizHub</w:t>
            </w:r>
            <w:proofErr w:type="spellEnd"/>
          </w:p>
          <w:p w14:paraId="1965140C" w14:textId="77777777" w:rsidR="00B76B33" w:rsidRPr="00D80462" w:rsidRDefault="00B76B33" w:rsidP="00B76B33">
            <w:pPr>
              <w:spacing w:before="1"/>
              <w:ind w:left="71"/>
              <w:rPr>
                <w:rFonts w:ascii="Verdana" w:hAnsi="Verdana" w:cs="Calibri"/>
                <w:sz w:val="18"/>
                <w:szCs w:val="18"/>
                <w:lang w:val="pl-PL"/>
              </w:rPr>
            </w:pP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C224,</w:t>
            </w:r>
            <w:r w:rsidRPr="00D80462">
              <w:rPr>
                <w:rFonts w:ascii="Verdana" w:hAnsi="Verdana" w:cs="Calibri"/>
                <w:spacing w:val="-12"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BizHub</w:t>
            </w:r>
            <w:proofErr w:type="spellEnd"/>
            <w:r w:rsidRPr="00D80462">
              <w:rPr>
                <w:rFonts w:ascii="Verdana" w:hAnsi="Verdana" w:cs="Calibri"/>
                <w:spacing w:val="-11"/>
                <w:sz w:val="18"/>
                <w:szCs w:val="18"/>
                <w:lang w:val="pl-PL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C224E,</w:t>
            </w:r>
            <w:r w:rsidRPr="00D80462">
              <w:rPr>
                <w:rFonts w:ascii="Verdana" w:hAnsi="Verdana" w:cs="Calibri"/>
                <w:spacing w:val="-11"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BizHub</w:t>
            </w:r>
            <w:proofErr w:type="spellEnd"/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 xml:space="preserve"> C284,</w:t>
            </w:r>
            <w:r w:rsidRPr="00D80462">
              <w:rPr>
                <w:rFonts w:ascii="Verdana" w:hAnsi="Verdana" w:cs="Calibri"/>
                <w:spacing w:val="-6"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BizHub</w:t>
            </w:r>
            <w:proofErr w:type="spellEnd"/>
            <w:r w:rsidRPr="00D80462">
              <w:rPr>
                <w:rFonts w:ascii="Verdana" w:hAnsi="Verdana" w:cs="Calibri"/>
                <w:spacing w:val="-6"/>
                <w:sz w:val="18"/>
                <w:szCs w:val="18"/>
                <w:lang w:val="pl-PL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C284E,</w:t>
            </w:r>
            <w:r w:rsidRPr="00D80462">
              <w:rPr>
                <w:rFonts w:ascii="Verdana" w:hAnsi="Verdana" w:cs="Calibri"/>
                <w:spacing w:val="-5"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D80462">
              <w:rPr>
                <w:rFonts w:ascii="Verdana" w:hAnsi="Verdana" w:cs="Calibri"/>
                <w:spacing w:val="-2"/>
                <w:sz w:val="18"/>
                <w:szCs w:val="18"/>
                <w:lang w:val="pl-PL"/>
              </w:rPr>
              <w:t>BizHub</w:t>
            </w:r>
            <w:proofErr w:type="spellEnd"/>
          </w:p>
          <w:p w14:paraId="55BEC2DC" w14:textId="77777777" w:rsidR="00B76B33" w:rsidRPr="00D80462" w:rsidRDefault="00B76B33" w:rsidP="00B76B33">
            <w:pPr>
              <w:spacing w:line="222" w:lineRule="exact"/>
              <w:ind w:left="71"/>
              <w:rPr>
                <w:rFonts w:ascii="Verdana" w:hAnsi="Verdana" w:cs="Calibri"/>
                <w:sz w:val="18"/>
                <w:szCs w:val="18"/>
                <w:lang w:val="pl-PL"/>
              </w:rPr>
            </w:pP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C364,</w:t>
            </w:r>
            <w:r w:rsidRPr="00D80462">
              <w:rPr>
                <w:rFonts w:ascii="Verdana" w:hAnsi="Verdana" w:cs="Calibri"/>
                <w:spacing w:val="-7"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BizHub</w:t>
            </w:r>
            <w:proofErr w:type="spellEnd"/>
            <w:r w:rsidRPr="00D80462">
              <w:rPr>
                <w:rFonts w:ascii="Verdana" w:hAnsi="Verdana" w:cs="Calibri"/>
                <w:spacing w:val="-6"/>
                <w:sz w:val="18"/>
                <w:szCs w:val="18"/>
                <w:lang w:val="pl-PL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C364E,</w:t>
            </w:r>
            <w:r w:rsidRPr="00D80462">
              <w:rPr>
                <w:rFonts w:ascii="Verdana" w:hAnsi="Verdana" w:cs="Calibri"/>
                <w:spacing w:val="-6"/>
                <w:sz w:val="18"/>
                <w:szCs w:val="18"/>
                <w:lang w:val="pl-PL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TN-</w:t>
            </w:r>
            <w:r w:rsidRPr="00D80462">
              <w:rPr>
                <w:rFonts w:ascii="Verdana" w:hAnsi="Verdana" w:cs="Calibri"/>
                <w:spacing w:val="-4"/>
                <w:sz w:val="18"/>
                <w:szCs w:val="18"/>
                <w:lang w:val="pl-PL"/>
              </w:rPr>
              <w:t>321Y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465C19" w14:textId="77777777" w:rsidR="00B76B33" w:rsidRPr="00D80462" w:rsidRDefault="00B76B33" w:rsidP="00B76B33">
            <w:pPr>
              <w:spacing w:before="1"/>
              <w:ind w:left="69" w:right="115" w:firstLine="45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z w:val="18"/>
                <w:szCs w:val="18"/>
              </w:rPr>
              <w:t>toner</w:t>
            </w:r>
            <w:r w:rsidRPr="00D80462">
              <w:rPr>
                <w:rFonts w:ascii="Verdana" w:hAnsi="Verdana" w:cs="Calibri"/>
                <w:spacing w:val="-12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do</w:t>
            </w:r>
            <w:r w:rsidRPr="00D80462">
              <w:rPr>
                <w:rFonts w:ascii="Verdana" w:hAnsi="Verdana" w:cs="Calibri"/>
                <w:spacing w:val="-11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>Bizhub C224e Cyan TN- 321C, TN321C,</w:t>
            </w:r>
          </w:p>
          <w:p w14:paraId="3047ED52" w14:textId="77777777" w:rsidR="00B76B33" w:rsidRPr="00D80462" w:rsidRDefault="00B76B33" w:rsidP="00B76B33">
            <w:pPr>
              <w:spacing w:line="223" w:lineRule="exact"/>
              <w:ind w:left="69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A33K450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82C25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01725A9E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1B0B0457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10B24624" w14:textId="77777777" w:rsidR="00B76B33" w:rsidRPr="00D80462" w:rsidRDefault="00B76B33" w:rsidP="00B76B33">
            <w:pPr>
              <w:spacing w:before="1" w:line="223" w:lineRule="exact"/>
              <w:ind w:right="54"/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10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8B77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14A80ECA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0E4C2035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197C51A8" w14:textId="77777777" w:rsidR="00B76B33" w:rsidRPr="00D80462" w:rsidRDefault="00B76B33" w:rsidP="00B76B33">
            <w:pPr>
              <w:spacing w:before="1" w:line="223" w:lineRule="exact"/>
              <w:ind w:left="430"/>
              <w:rPr>
                <w:rFonts w:ascii="Verdana" w:hAnsi="Verdana" w:cs="Calibri"/>
                <w:sz w:val="18"/>
                <w:szCs w:val="18"/>
              </w:rPr>
            </w:pPr>
            <w:proofErr w:type="spellStart"/>
            <w:r w:rsidRPr="00D80462">
              <w:rPr>
                <w:rFonts w:ascii="Verdana" w:hAnsi="Verdana" w:cs="Calibri"/>
                <w:spacing w:val="-5"/>
                <w:sz w:val="18"/>
                <w:szCs w:val="18"/>
              </w:rPr>
              <w:t>szt</w:t>
            </w:r>
            <w:proofErr w:type="spellEnd"/>
          </w:p>
        </w:tc>
      </w:tr>
    </w:tbl>
    <w:p w14:paraId="541BECD6" w14:textId="77777777" w:rsidR="00B76B33" w:rsidRPr="00D80462" w:rsidRDefault="00B76B33" w:rsidP="00B76B33">
      <w:pPr>
        <w:widowControl w:val="0"/>
        <w:autoSpaceDE w:val="0"/>
        <w:autoSpaceDN w:val="0"/>
        <w:spacing w:before="33"/>
        <w:rPr>
          <w:rFonts w:ascii="Verdana" w:eastAsia="Calibri" w:hAnsi="Verdana" w:cs="Calibri"/>
          <w:sz w:val="18"/>
          <w:szCs w:val="18"/>
          <w:lang w:eastAsia="en-US"/>
        </w:rPr>
      </w:pPr>
    </w:p>
    <w:p w14:paraId="4E59B631" w14:textId="77777777" w:rsidR="00B76B33" w:rsidRPr="00D80462" w:rsidRDefault="00B76B33" w:rsidP="00937783">
      <w:pPr>
        <w:widowControl w:val="0"/>
        <w:autoSpaceDE w:val="0"/>
        <w:autoSpaceDN w:val="0"/>
        <w:spacing w:line="252" w:lineRule="auto"/>
        <w:rPr>
          <w:rFonts w:ascii="Verdana" w:eastAsia="Calibri" w:hAnsi="Verdana" w:cs="Calibri"/>
          <w:sz w:val="18"/>
          <w:szCs w:val="18"/>
          <w:lang w:eastAsia="en-US"/>
        </w:rPr>
      </w:pP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 xml:space="preserve">W jednej kol. Zamawiający wskazuje kolor </w:t>
      </w:r>
      <w:proofErr w:type="spellStart"/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yellow</w:t>
      </w:r>
      <w:proofErr w:type="spellEnd"/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 xml:space="preserve">, a w drugiej </w:t>
      </w:r>
      <w:proofErr w:type="spellStart"/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cyan</w:t>
      </w:r>
      <w:proofErr w:type="spellEnd"/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 xml:space="preserve">. Prosimy o potwierdzenie, że Zamawiający wymaga zaoferowania koloru </w:t>
      </w:r>
      <w:proofErr w:type="spellStart"/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cyan</w:t>
      </w:r>
      <w:proofErr w:type="spellEnd"/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.</w:t>
      </w:r>
    </w:p>
    <w:p w14:paraId="62AF5795" w14:textId="77777777" w:rsidR="00B76B33" w:rsidRPr="00D80462" w:rsidRDefault="00B76B33" w:rsidP="00B76B33">
      <w:pPr>
        <w:widowControl w:val="0"/>
        <w:autoSpaceDE w:val="0"/>
        <w:autoSpaceDN w:val="0"/>
        <w:spacing w:before="20"/>
        <w:rPr>
          <w:rFonts w:ascii="Verdana" w:eastAsia="Calibri" w:hAnsi="Verdana" w:cs="Calibri"/>
          <w:sz w:val="18"/>
          <w:szCs w:val="18"/>
          <w:lang w:eastAsia="en-US"/>
        </w:rPr>
      </w:pPr>
    </w:p>
    <w:p w14:paraId="7BBFCA8A" w14:textId="436C52E0" w:rsidR="00B76B33" w:rsidRPr="00D80462" w:rsidRDefault="00937783" w:rsidP="00937783">
      <w:pPr>
        <w:widowControl w:val="0"/>
        <w:tabs>
          <w:tab w:val="left" w:pos="1568"/>
        </w:tabs>
        <w:autoSpaceDE w:val="0"/>
        <w:autoSpaceDN w:val="0"/>
        <w:rPr>
          <w:rFonts w:ascii="Verdana" w:eastAsia="Calibri" w:hAnsi="Verdana" w:cs="Calibri"/>
          <w:sz w:val="18"/>
          <w:szCs w:val="18"/>
          <w:u w:color="000000"/>
          <w:lang w:eastAsia="en-US"/>
        </w:rPr>
      </w:pPr>
      <w:r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 xml:space="preserve">9.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Pytanie</w:t>
      </w:r>
      <w:r w:rsidR="00B76B33" w:rsidRPr="00D80462">
        <w:rPr>
          <w:rFonts w:ascii="Verdana" w:eastAsia="Calibri" w:hAnsi="Verdana" w:cs="Calibri"/>
          <w:spacing w:val="32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dot.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poz.</w:t>
      </w:r>
      <w:r w:rsidR="00B76B33" w:rsidRPr="00D80462">
        <w:rPr>
          <w:rFonts w:ascii="Verdana" w:eastAsia="Calibri" w:hAnsi="Verdana" w:cs="Calibri"/>
          <w:spacing w:val="39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6470</w:t>
      </w:r>
      <w:r w:rsidR="00B76B33" w:rsidRPr="00D80462">
        <w:rPr>
          <w:rFonts w:ascii="Verdana" w:eastAsia="Calibri" w:hAnsi="Verdana" w:cs="Calibri"/>
          <w:spacing w:val="32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kalkulacji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cenowej</w:t>
      </w:r>
      <w:r w:rsidR="00B76B33" w:rsidRPr="00D80462">
        <w:rPr>
          <w:rFonts w:ascii="Verdana" w:eastAsia="Calibri" w:hAnsi="Verdana" w:cs="Calibri"/>
          <w:spacing w:val="34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z w:val="18"/>
          <w:szCs w:val="18"/>
          <w:u w:val="single" w:color="000000"/>
          <w:lang w:eastAsia="en-US"/>
        </w:rPr>
        <w:t>–</w:t>
      </w:r>
      <w:r w:rsidR="00B76B33" w:rsidRPr="00D80462">
        <w:rPr>
          <w:rFonts w:ascii="Verdana" w:eastAsia="Calibri" w:hAnsi="Verdana" w:cs="Calibri"/>
          <w:spacing w:val="33"/>
          <w:sz w:val="18"/>
          <w:szCs w:val="18"/>
          <w:u w:val="single" w:color="000000"/>
          <w:lang w:eastAsia="en-US"/>
        </w:rPr>
        <w:t xml:space="preserve"> </w:t>
      </w:r>
      <w:r w:rsidR="00B76B33" w:rsidRPr="00D80462">
        <w:rPr>
          <w:rFonts w:ascii="Verdana" w:eastAsia="Calibri" w:hAnsi="Verdana" w:cs="Calibri"/>
          <w:spacing w:val="-2"/>
          <w:sz w:val="18"/>
          <w:szCs w:val="18"/>
          <w:u w:val="single" w:color="000000"/>
          <w:lang w:eastAsia="en-US"/>
        </w:rPr>
        <w:t>zamienniki</w:t>
      </w:r>
    </w:p>
    <w:p w14:paraId="07CA010E" w14:textId="77777777" w:rsidR="00B76B33" w:rsidRPr="00D80462" w:rsidRDefault="00B76B33" w:rsidP="00B76B33">
      <w:pPr>
        <w:widowControl w:val="0"/>
        <w:autoSpaceDE w:val="0"/>
        <w:autoSpaceDN w:val="0"/>
        <w:spacing w:before="42"/>
        <w:rPr>
          <w:rFonts w:ascii="Verdana" w:eastAsia="Calibri" w:hAnsi="Verdana" w:cs="Calibri"/>
          <w:sz w:val="18"/>
          <w:szCs w:val="18"/>
          <w:lang w:eastAsia="en-US"/>
        </w:rPr>
      </w:pPr>
    </w:p>
    <w:tbl>
      <w:tblPr>
        <w:tblStyle w:val="TableNormal"/>
        <w:tblW w:w="0" w:type="auto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561"/>
        <w:gridCol w:w="1538"/>
        <w:gridCol w:w="720"/>
        <w:gridCol w:w="720"/>
      </w:tblGrid>
      <w:tr w:rsidR="00B76B33" w:rsidRPr="00D80462" w14:paraId="3FC8D51D" w14:textId="77777777">
        <w:trPr>
          <w:trHeight w:val="73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71F5E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1F9B5C93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  <w:lang w:val="pl-PL"/>
              </w:rPr>
            </w:pPr>
          </w:p>
          <w:p w14:paraId="263B3DF5" w14:textId="77777777" w:rsidR="00B76B33" w:rsidRPr="00D80462" w:rsidRDefault="00B76B33" w:rsidP="00B76B33">
            <w:pPr>
              <w:spacing w:line="225" w:lineRule="exact"/>
              <w:ind w:left="247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4"/>
                <w:sz w:val="18"/>
                <w:szCs w:val="18"/>
              </w:rPr>
              <w:t>6470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C4AF94" w14:textId="77777777" w:rsidR="00B76B33" w:rsidRPr="00D80462" w:rsidRDefault="00B76B33" w:rsidP="00B76B33">
            <w:pPr>
              <w:spacing w:before="123"/>
              <w:ind w:left="71"/>
              <w:rPr>
                <w:rFonts w:ascii="Verdana" w:hAnsi="Verdana" w:cs="Calibri"/>
                <w:sz w:val="18"/>
                <w:szCs w:val="18"/>
                <w:lang w:val="pl-PL"/>
              </w:rPr>
            </w:pP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Oki</w:t>
            </w:r>
            <w:r w:rsidRPr="00D80462">
              <w:rPr>
                <w:rFonts w:ascii="Verdana" w:hAnsi="Verdana" w:cs="Calibri"/>
                <w:spacing w:val="-11"/>
                <w:sz w:val="18"/>
                <w:szCs w:val="18"/>
                <w:lang w:val="pl-PL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C510dn,</w:t>
            </w:r>
            <w:r w:rsidRPr="00D80462">
              <w:rPr>
                <w:rFonts w:ascii="Verdana" w:hAnsi="Verdana" w:cs="Calibri"/>
                <w:spacing w:val="-10"/>
                <w:sz w:val="18"/>
                <w:szCs w:val="18"/>
                <w:lang w:val="pl-PL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Oki</w:t>
            </w:r>
            <w:r w:rsidRPr="00D80462">
              <w:rPr>
                <w:rFonts w:ascii="Verdana" w:hAnsi="Verdana" w:cs="Calibri"/>
                <w:spacing w:val="-10"/>
                <w:sz w:val="18"/>
                <w:szCs w:val="18"/>
                <w:lang w:val="pl-PL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C530dn,</w:t>
            </w:r>
            <w:r w:rsidRPr="00D80462">
              <w:rPr>
                <w:rFonts w:ascii="Verdana" w:hAnsi="Verdana" w:cs="Calibri"/>
                <w:spacing w:val="-10"/>
                <w:sz w:val="18"/>
                <w:szCs w:val="18"/>
                <w:lang w:val="pl-PL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  <w:lang w:val="pl-PL"/>
              </w:rPr>
              <w:t>Oki MC561, Oki MC562dnw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096DC" w14:textId="77777777" w:rsidR="00B76B33" w:rsidRPr="00D80462" w:rsidRDefault="00B76B33" w:rsidP="00B76B33">
            <w:pPr>
              <w:spacing w:before="1"/>
              <w:ind w:left="69" w:right="553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z w:val="18"/>
                <w:szCs w:val="18"/>
              </w:rPr>
              <w:t>TONER</w:t>
            </w:r>
            <w:r w:rsidRPr="00D80462">
              <w:rPr>
                <w:rFonts w:ascii="Verdana" w:hAnsi="Verdana" w:cs="Calibri"/>
                <w:spacing w:val="-12"/>
                <w:sz w:val="18"/>
                <w:szCs w:val="18"/>
              </w:rPr>
              <w:t xml:space="preserve"> </w:t>
            </w:r>
            <w:r w:rsidRPr="00D80462">
              <w:rPr>
                <w:rFonts w:ascii="Verdana" w:hAnsi="Verdana" w:cs="Calibri"/>
                <w:sz w:val="18"/>
                <w:szCs w:val="18"/>
              </w:rPr>
              <w:t xml:space="preserve">OKI </w:t>
            </w: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MC561dn</w:t>
            </w:r>
          </w:p>
          <w:p w14:paraId="5AF84472" w14:textId="77777777" w:rsidR="00B76B33" w:rsidRPr="00D80462" w:rsidRDefault="00B76B33" w:rsidP="00B76B33">
            <w:pPr>
              <w:spacing w:line="224" w:lineRule="exact"/>
              <w:ind w:left="69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2"/>
                <w:sz w:val="18"/>
                <w:szCs w:val="18"/>
              </w:rPr>
              <w:t>44469804(B)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6B10B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5BA2AE7D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0B0CD3CC" w14:textId="77777777" w:rsidR="00B76B33" w:rsidRPr="00D80462" w:rsidRDefault="00B76B33" w:rsidP="00B76B33">
            <w:pPr>
              <w:spacing w:line="225" w:lineRule="exact"/>
              <w:ind w:right="54"/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D80462">
              <w:rPr>
                <w:rFonts w:ascii="Verdana" w:hAnsi="Verdana" w:cs="Calibri"/>
                <w:spacing w:val="-10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E4A6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76C155DF" w14:textId="77777777" w:rsidR="00B76B33" w:rsidRPr="00D80462" w:rsidRDefault="00B76B33" w:rsidP="00B76B33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7208343C" w14:textId="77777777" w:rsidR="00B76B33" w:rsidRPr="00D80462" w:rsidRDefault="00B76B33" w:rsidP="00B76B33">
            <w:pPr>
              <w:spacing w:line="225" w:lineRule="exact"/>
              <w:ind w:left="430"/>
              <w:rPr>
                <w:rFonts w:ascii="Verdana" w:hAnsi="Verdana" w:cs="Calibri"/>
                <w:sz w:val="18"/>
                <w:szCs w:val="18"/>
              </w:rPr>
            </w:pPr>
            <w:proofErr w:type="spellStart"/>
            <w:r w:rsidRPr="00D80462">
              <w:rPr>
                <w:rFonts w:ascii="Verdana" w:hAnsi="Verdana" w:cs="Calibri"/>
                <w:spacing w:val="-5"/>
                <w:sz w:val="18"/>
                <w:szCs w:val="18"/>
              </w:rPr>
              <w:t>szt</w:t>
            </w:r>
            <w:proofErr w:type="spellEnd"/>
          </w:p>
        </w:tc>
      </w:tr>
    </w:tbl>
    <w:p w14:paraId="16A481FE" w14:textId="77777777" w:rsidR="00B76B33" w:rsidRPr="00D80462" w:rsidRDefault="00B76B33" w:rsidP="00B76B33">
      <w:pPr>
        <w:widowControl w:val="0"/>
        <w:autoSpaceDE w:val="0"/>
        <w:autoSpaceDN w:val="0"/>
        <w:spacing w:before="31"/>
        <w:rPr>
          <w:rFonts w:ascii="Verdana" w:eastAsia="Calibri" w:hAnsi="Verdana" w:cs="Calibri"/>
          <w:sz w:val="18"/>
          <w:szCs w:val="18"/>
          <w:lang w:eastAsia="en-US"/>
        </w:rPr>
      </w:pPr>
    </w:p>
    <w:p w14:paraId="401BB98D" w14:textId="77777777" w:rsidR="00B76B33" w:rsidRPr="00D80462" w:rsidRDefault="00B76B33" w:rsidP="00937783">
      <w:pPr>
        <w:widowControl w:val="0"/>
        <w:autoSpaceDE w:val="0"/>
        <w:autoSpaceDN w:val="0"/>
        <w:rPr>
          <w:rFonts w:ascii="Verdana" w:eastAsia="Calibri" w:hAnsi="Verdana" w:cs="Calibri"/>
          <w:sz w:val="18"/>
          <w:szCs w:val="18"/>
          <w:lang w:eastAsia="en-US"/>
        </w:rPr>
      </w:pP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Wskazany</w:t>
      </w:r>
      <w:r w:rsidRPr="00D80462">
        <w:rPr>
          <w:rFonts w:ascii="Verdana" w:eastAsia="Calibri" w:hAnsi="Verdana" w:cs="Calibri"/>
          <w:spacing w:val="-7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produkt</w:t>
      </w:r>
      <w:r w:rsidRPr="00D80462">
        <w:rPr>
          <w:rFonts w:ascii="Verdana" w:eastAsia="Calibri" w:hAnsi="Verdana" w:cs="Calibri"/>
          <w:spacing w:val="-6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nie</w:t>
      </w:r>
      <w:r w:rsidRPr="00D80462">
        <w:rPr>
          <w:rFonts w:ascii="Verdana" w:eastAsia="Calibri" w:hAnsi="Verdana" w:cs="Calibri"/>
          <w:spacing w:val="-6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jest</w:t>
      </w:r>
      <w:r w:rsidRPr="00D80462">
        <w:rPr>
          <w:rFonts w:ascii="Verdana" w:eastAsia="Calibri" w:hAnsi="Verdana" w:cs="Calibri"/>
          <w:spacing w:val="-8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kompatybilny</w:t>
      </w:r>
      <w:r w:rsidRPr="00D80462">
        <w:rPr>
          <w:rFonts w:ascii="Verdana" w:eastAsia="Calibri" w:hAnsi="Verdana" w:cs="Calibri"/>
          <w:spacing w:val="-7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z</w:t>
      </w:r>
      <w:r w:rsidRPr="00D80462">
        <w:rPr>
          <w:rFonts w:ascii="Verdana" w:eastAsia="Calibri" w:hAnsi="Verdana" w:cs="Calibri"/>
          <w:spacing w:val="-7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urządzeniem</w:t>
      </w:r>
      <w:r w:rsidRPr="00D80462">
        <w:rPr>
          <w:rFonts w:ascii="Verdana" w:eastAsia="Calibri" w:hAnsi="Verdana" w:cs="Calibri"/>
          <w:spacing w:val="-6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MC562.</w:t>
      </w:r>
      <w:r w:rsidRPr="00D80462">
        <w:rPr>
          <w:rFonts w:ascii="Verdana" w:eastAsia="Calibri" w:hAnsi="Verdana" w:cs="Calibri"/>
          <w:spacing w:val="-7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Prosimy</w:t>
      </w:r>
      <w:r w:rsidRPr="00D80462">
        <w:rPr>
          <w:rFonts w:ascii="Verdana" w:eastAsia="Calibri" w:hAnsi="Verdana" w:cs="Calibri"/>
          <w:spacing w:val="-5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w w:val="105"/>
          <w:sz w:val="18"/>
          <w:szCs w:val="18"/>
          <w:lang w:eastAsia="en-US"/>
        </w:rPr>
        <w:t>o</w:t>
      </w:r>
      <w:r w:rsidRPr="00D80462">
        <w:rPr>
          <w:rFonts w:ascii="Verdana" w:eastAsia="Calibri" w:hAnsi="Verdana" w:cs="Calibri"/>
          <w:spacing w:val="-7"/>
          <w:w w:val="105"/>
          <w:sz w:val="18"/>
          <w:szCs w:val="18"/>
          <w:lang w:eastAsia="en-US"/>
        </w:rPr>
        <w:t xml:space="preserve"> </w:t>
      </w:r>
      <w:r w:rsidRPr="00D80462">
        <w:rPr>
          <w:rFonts w:ascii="Verdana" w:eastAsia="Calibri" w:hAnsi="Verdana" w:cs="Calibri"/>
          <w:spacing w:val="-2"/>
          <w:w w:val="105"/>
          <w:sz w:val="18"/>
          <w:szCs w:val="18"/>
          <w:lang w:eastAsia="en-US"/>
        </w:rPr>
        <w:t>wykreślenie.</w:t>
      </w:r>
    </w:p>
    <w:p w14:paraId="02AA2C9E" w14:textId="77777777" w:rsidR="00B76B33" w:rsidRPr="00D80462" w:rsidRDefault="00B76B33" w:rsidP="00B76B33">
      <w:pPr>
        <w:widowControl w:val="0"/>
        <w:autoSpaceDE w:val="0"/>
        <w:autoSpaceDN w:val="0"/>
        <w:rPr>
          <w:rFonts w:ascii="Verdana" w:eastAsia="Calibri" w:hAnsi="Verdana" w:cs="Calibri"/>
          <w:sz w:val="18"/>
          <w:szCs w:val="18"/>
          <w:lang w:eastAsia="en-US"/>
        </w:rPr>
      </w:pPr>
    </w:p>
    <w:p w14:paraId="349A74A4" w14:textId="77777777" w:rsidR="000D1FD8" w:rsidRPr="00D80462" w:rsidRDefault="000D1FD8" w:rsidP="000D1FD8">
      <w:pPr>
        <w:spacing w:after="40"/>
        <w:ind w:left="30" w:right="-72"/>
        <w:rPr>
          <w:rFonts w:ascii="Verdana" w:hAnsi="Verdana"/>
          <w:b/>
          <w:bCs/>
          <w:sz w:val="18"/>
          <w:szCs w:val="18"/>
        </w:rPr>
      </w:pPr>
      <w:r w:rsidRPr="00D80462">
        <w:rPr>
          <w:rFonts w:ascii="Verdana" w:hAnsi="Verdana"/>
          <w:b/>
          <w:bCs/>
          <w:sz w:val="18"/>
          <w:szCs w:val="18"/>
        </w:rPr>
        <w:t>Odpowiedź Zamawiającego:</w:t>
      </w:r>
    </w:p>
    <w:p w14:paraId="3F4CAFEF" w14:textId="77777777" w:rsidR="00D80462" w:rsidRDefault="00F45D56" w:rsidP="00937783">
      <w:pPr>
        <w:spacing w:after="40"/>
        <w:ind w:left="30" w:right="-72"/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br/>
        <w:t xml:space="preserve">Ad1.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Zamawiający zmodyfikował nową kalkulację cenową, eliminując zaistniały błąd. Zmiany dotyczą poz. od 10080 do 10130 w nowej kalkulacji cenowej Oryginały.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Ad2.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Zamawiający potwierdza, że wycena ma obejmować cały komplet 3 kolorów. W kol. J Zamawiający wskazał jednostkę miary opakowanie. Zmiana ta została wprowadzona w poz. 10720 nowej kalkulacji cenowej Oryginały.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Ad3.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Zamawiający podtrzymuje swój zapis o wydajności produktu wzorcowego tj. 2000k.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Ad4.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Zamawiający dokonał korekty zapisu w kol. G w poz. 310 nowej kalkulacji cenowej zamienniki.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</w:r>
    </w:p>
    <w:p w14:paraId="147252EE" w14:textId="45B4AC8E" w:rsidR="00DC1E43" w:rsidRPr="00D80462" w:rsidRDefault="00F45D56" w:rsidP="00937783">
      <w:pPr>
        <w:spacing w:after="40"/>
        <w:ind w:left="30" w:right="-72"/>
        <w:rPr>
          <w:rFonts w:ascii="Verdana" w:hAnsi="Verdana"/>
          <w:b/>
          <w:bCs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lastRenderedPageBreak/>
        <w:t xml:space="preserve">Ad5.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Zamawiający dokonał korekty zapisu w kol. G w poz. 1920 nowej kalkulacji cenowej zamienniki.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Ad6.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Zamawiający dokonał korekty zapisu w kol. G w poz. 2490 nowej kalkulacji cenowej zamienniki.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Ad7. i Ad8.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Zamawiający dokonał korekty zapisu w kol. G w poz. 4890, 4900, 4910 nowej kalkulacji cenowej zamienniki. Korekta polegała na wykreśleniu błędnie wprowadzonego symbolu tonera w kolumnie przeznaczonej na symbol drukarki.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>Ad</w:t>
      </w:r>
      <w:r w:rsidRPr="00D80462">
        <w:rPr>
          <w:rFonts w:ascii="Verdana" w:hAnsi="Verdana"/>
          <w:sz w:val="18"/>
          <w:szCs w:val="18"/>
        </w:rPr>
        <w:t>9</w:t>
      </w:r>
      <w:r w:rsidRPr="00D80462">
        <w:rPr>
          <w:rFonts w:ascii="Verdana" w:hAnsi="Verdana"/>
          <w:sz w:val="18"/>
          <w:szCs w:val="18"/>
        </w:rPr>
        <w:t xml:space="preserve">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  <w:t xml:space="preserve">Zamawiający dokonał korekty zapisu w kol. G w poz. 6650 nowej kalkulacji cenowej zamienniki. Korekta polegała na wykreśleniu drukarki z którą wskazany toner nie jest kompatybilny. </w:t>
      </w:r>
      <w:r w:rsidRPr="00D80462">
        <w:rPr>
          <w:rFonts w:ascii="Verdana" w:hAnsi="Verdana"/>
          <w:sz w:val="18"/>
          <w:szCs w:val="18"/>
        </w:rPr>
        <w:br/>
      </w:r>
      <w:r w:rsidRPr="00D80462">
        <w:rPr>
          <w:rFonts w:ascii="Verdana" w:hAnsi="Verdana"/>
          <w:sz w:val="18"/>
          <w:szCs w:val="18"/>
        </w:rPr>
        <w:br/>
      </w:r>
    </w:p>
    <w:p w14:paraId="219C2CD4" w14:textId="77777777" w:rsidR="00DC1E43" w:rsidRPr="00D80462" w:rsidRDefault="00DC1E43" w:rsidP="00DC1E43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>W związku z powyższym Zamawiający zamieszcza na stronie internetowej oraz na platformie zakupowej nowe wzory kalkulacji cenowych tj.:</w:t>
      </w:r>
    </w:p>
    <w:p w14:paraId="7F70787F" w14:textId="4BAEF5EE" w:rsidR="00DC1E43" w:rsidRPr="00D80462" w:rsidRDefault="00DC1E43" w:rsidP="00DC1E43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>- Kalkulację cenową ORYGINAŁY 3a</w:t>
      </w:r>
    </w:p>
    <w:p w14:paraId="18CBA087" w14:textId="0FE08B83" w:rsidR="00DC1E43" w:rsidRPr="00D80462" w:rsidRDefault="00DC1E43" w:rsidP="00DC1E43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>- Kalkulację cenową ZAMIENNIKI 3b</w:t>
      </w:r>
    </w:p>
    <w:p w14:paraId="56DA2AFE" w14:textId="77777777" w:rsidR="00DC1E43" w:rsidRPr="00D80462" w:rsidRDefault="00DC1E43" w:rsidP="00DC1E43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</w:p>
    <w:p w14:paraId="0AB024D9" w14:textId="77777777" w:rsidR="00DC1E43" w:rsidRPr="00D80462" w:rsidRDefault="00DC1E43" w:rsidP="00DC1E43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>Powyższe odpowiedzi i zmiany SWZ stanowią integralną część SWZ.</w:t>
      </w:r>
    </w:p>
    <w:p w14:paraId="43AAE0E1" w14:textId="77777777" w:rsidR="00BE7BFD" w:rsidRPr="00D80462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724CFC14" w14:textId="77777777" w:rsidR="00E04FEE" w:rsidRPr="00D80462" w:rsidRDefault="00E04FEE" w:rsidP="00E04FEE">
      <w:pPr>
        <w:rPr>
          <w:rFonts w:ascii="Verdana" w:hAnsi="Verdana"/>
          <w:sz w:val="18"/>
          <w:szCs w:val="18"/>
        </w:rPr>
      </w:pPr>
    </w:p>
    <w:p w14:paraId="77C7AD2A" w14:textId="77777777" w:rsidR="00E04FEE" w:rsidRPr="00D80462" w:rsidRDefault="00E04FEE" w:rsidP="00E04FEE">
      <w:pPr>
        <w:rPr>
          <w:rFonts w:ascii="Verdana" w:hAnsi="Verdana"/>
          <w:sz w:val="18"/>
          <w:szCs w:val="18"/>
        </w:rPr>
      </w:pPr>
    </w:p>
    <w:p w14:paraId="5718FC2B" w14:textId="77777777" w:rsidR="00E04FEE" w:rsidRPr="00D80462" w:rsidRDefault="00E04FEE" w:rsidP="00E04FEE">
      <w:pPr>
        <w:rPr>
          <w:rFonts w:ascii="Verdana" w:hAnsi="Verdana"/>
          <w:sz w:val="18"/>
          <w:szCs w:val="18"/>
        </w:rPr>
      </w:pPr>
    </w:p>
    <w:p w14:paraId="28CCA5F1" w14:textId="77777777" w:rsidR="00E04FEE" w:rsidRPr="00D80462" w:rsidRDefault="00E04FEE" w:rsidP="00E04FEE">
      <w:pPr>
        <w:rPr>
          <w:rFonts w:ascii="Verdana" w:hAnsi="Verdana"/>
          <w:sz w:val="18"/>
          <w:szCs w:val="18"/>
        </w:rPr>
      </w:pPr>
    </w:p>
    <w:p w14:paraId="7A58D2A2" w14:textId="29B63F03" w:rsidR="00E04FEE" w:rsidRPr="00D80462" w:rsidRDefault="00E04FEE" w:rsidP="00E04FEE">
      <w:pPr>
        <w:tabs>
          <w:tab w:val="left" w:pos="5625"/>
        </w:tabs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ab/>
        <w:t>KANCLERZ</w:t>
      </w:r>
    </w:p>
    <w:p w14:paraId="64B9ED6A" w14:textId="77777777" w:rsidR="00E04FEE" w:rsidRPr="00D80462" w:rsidRDefault="00E04FEE" w:rsidP="00E04FEE">
      <w:pPr>
        <w:tabs>
          <w:tab w:val="left" w:pos="5625"/>
        </w:tabs>
        <w:rPr>
          <w:rFonts w:ascii="Verdana" w:hAnsi="Verdana"/>
          <w:sz w:val="18"/>
          <w:szCs w:val="18"/>
        </w:rPr>
      </w:pPr>
    </w:p>
    <w:p w14:paraId="6577C83A" w14:textId="77777777" w:rsidR="00E04FEE" w:rsidRDefault="00E04FEE" w:rsidP="00E04FEE">
      <w:pPr>
        <w:tabs>
          <w:tab w:val="left" w:pos="5625"/>
        </w:tabs>
        <w:rPr>
          <w:rFonts w:ascii="Verdana" w:hAnsi="Verdana"/>
          <w:sz w:val="18"/>
          <w:szCs w:val="18"/>
        </w:rPr>
      </w:pPr>
    </w:p>
    <w:p w14:paraId="3D5BC273" w14:textId="77777777" w:rsidR="00D80462" w:rsidRPr="00D80462" w:rsidRDefault="00D80462" w:rsidP="00E04FEE">
      <w:pPr>
        <w:tabs>
          <w:tab w:val="left" w:pos="5625"/>
        </w:tabs>
        <w:rPr>
          <w:rFonts w:ascii="Verdana" w:hAnsi="Verdana"/>
          <w:sz w:val="18"/>
          <w:szCs w:val="18"/>
        </w:rPr>
      </w:pPr>
    </w:p>
    <w:p w14:paraId="782CCF8D" w14:textId="77777777" w:rsidR="00E04FEE" w:rsidRPr="00D80462" w:rsidRDefault="00E04FEE" w:rsidP="00E04FEE">
      <w:pPr>
        <w:tabs>
          <w:tab w:val="left" w:pos="5625"/>
        </w:tabs>
        <w:rPr>
          <w:rFonts w:ascii="Verdana" w:hAnsi="Verdana"/>
          <w:sz w:val="18"/>
          <w:szCs w:val="18"/>
        </w:rPr>
      </w:pPr>
    </w:p>
    <w:p w14:paraId="332D0E8F" w14:textId="6A235792" w:rsidR="00E04FEE" w:rsidRPr="00D80462" w:rsidRDefault="00E04FEE" w:rsidP="00E04FEE">
      <w:pPr>
        <w:tabs>
          <w:tab w:val="left" w:pos="5625"/>
        </w:tabs>
        <w:rPr>
          <w:rFonts w:ascii="Verdana" w:hAnsi="Verdana"/>
          <w:sz w:val="18"/>
          <w:szCs w:val="18"/>
        </w:rPr>
      </w:pPr>
      <w:r w:rsidRPr="00D80462">
        <w:rPr>
          <w:rFonts w:ascii="Verdana" w:hAnsi="Verdana"/>
          <w:sz w:val="18"/>
          <w:szCs w:val="18"/>
        </w:rPr>
        <w:tab/>
        <w:t>mgr inż. Henryk Zioło</w:t>
      </w:r>
    </w:p>
    <w:sectPr w:rsidR="00E04FEE" w:rsidRPr="00D8046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FE88F" w14:textId="77777777" w:rsidR="00585128" w:rsidRDefault="00585128">
      <w:r>
        <w:separator/>
      </w:r>
    </w:p>
  </w:endnote>
  <w:endnote w:type="continuationSeparator" w:id="0">
    <w:p w14:paraId="1EA08281" w14:textId="77777777" w:rsidR="00585128" w:rsidRDefault="0058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E2EA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B190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75885" w14:textId="77777777" w:rsidR="006D4AB3" w:rsidRDefault="00D80462">
    <w:pPr>
      <w:pStyle w:val="Stopka"/>
      <w:tabs>
        <w:tab w:val="clear" w:pos="4536"/>
      </w:tabs>
      <w:jc w:val="center"/>
    </w:pPr>
    <w:r>
      <w:rPr>
        <w:noProof/>
      </w:rPr>
      <w:pict w14:anchorId="5FD4BD7E">
        <v:line id="_x0000_s1025" style="position:absolute;left:0;text-align:left;z-index:251657728" from="-3.85pt,8.75pt" to="455.15pt,8.75pt"/>
      </w:pict>
    </w:r>
  </w:p>
  <w:p w14:paraId="49EBF01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8C3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BF29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A09251" w14:textId="77777777" w:rsidR="006D4AB3" w:rsidRDefault="006D4AB3">
    <w:pPr>
      <w:pStyle w:val="Stopka"/>
      <w:tabs>
        <w:tab w:val="clear" w:pos="4536"/>
        <w:tab w:val="left" w:pos="6237"/>
      </w:tabs>
    </w:pPr>
  </w:p>
  <w:p w14:paraId="561A065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43F21" w14:textId="77777777" w:rsidR="00585128" w:rsidRDefault="00585128">
      <w:r>
        <w:separator/>
      </w:r>
    </w:p>
  </w:footnote>
  <w:footnote w:type="continuationSeparator" w:id="0">
    <w:p w14:paraId="1242F519" w14:textId="77777777" w:rsidR="00585128" w:rsidRDefault="0058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1DC94" w14:textId="77777777" w:rsidR="00161ECA" w:rsidRDefault="00161E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E5608" w14:textId="77777777" w:rsidR="00161ECA" w:rsidRDefault="00161E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F8E2D" w14:textId="77777777" w:rsidR="00161ECA" w:rsidRDefault="00161E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13EE7"/>
    <w:multiLevelType w:val="hybridMultilevel"/>
    <w:tmpl w:val="6FFA524E"/>
    <w:lvl w:ilvl="0" w:tplc="FFFFFFFF">
      <w:start w:val="1"/>
      <w:numFmt w:val="decimal"/>
      <w:lvlText w:val="%1."/>
      <w:lvlJc w:val="left"/>
      <w:pPr>
        <w:ind w:left="15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2499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341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4338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5257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6177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7096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8016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8935" w:hanging="360"/>
      </w:pPr>
      <w:rPr>
        <w:lang w:val="pl-PL" w:eastAsia="en-US" w:bidi="ar-SA"/>
      </w:rPr>
    </w:lvl>
  </w:abstractNum>
  <w:abstractNum w:abstractNumId="1" w15:restartNumberingAfterBreak="0">
    <w:nsid w:val="1AB66A5D"/>
    <w:multiLevelType w:val="hybridMultilevel"/>
    <w:tmpl w:val="6FFA524E"/>
    <w:lvl w:ilvl="0" w:tplc="F9DC1D0A">
      <w:start w:val="1"/>
      <w:numFmt w:val="decimal"/>
      <w:lvlText w:val="%1."/>
      <w:lvlJc w:val="left"/>
      <w:pPr>
        <w:ind w:left="15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F1A6A4C">
      <w:numFmt w:val="bullet"/>
      <w:lvlText w:val="•"/>
      <w:lvlJc w:val="left"/>
      <w:pPr>
        <w:ind w:left="2499" w:hanging="360"/>
      </w:pPr>
      <w:rPr>
        <w:lang w:val="pl-PL" w:eastAsia="en-US" w:bidi="ar-SA"/>
      </w:rPr>
    </w:lvl>
    <w:lvl w:ilvl="2" w:tplc="4DD2F6EC">
      <w:numFmt w:val="bullet"/>
      <w:lvlText w:val="•"/>
      <w:lvlJc w:val="left"/>
      <w:pPr>
        <w:ind w:left="3418" w:hanging="360"/>
      </w:pPr>
      <w:rPr>
        <w:lang w:val="pl-PL" w:eastAsia="en-US" w:bidi="ar-SA"/>
      </w:rPr>
    </w:lvl>
    <w:lvl w:ilvl="3" w:tplc="67F48DAC">
      <w:numFmt w:val="bullet"/>
      <w:lvlText w:val="•"/>
      <w:lvlJc w:val="left"/>
      <w:pPr>
        <w:ind w:left="4338" w:hanging="360"/>
      </w:pPr>
      <w:rPr>
        <w:lang w:val="pl-PL" w:eastAsia="en-US" w:bidi="ar-SA"/>
      </w:rPr>
    </w:lvl>
    <w:lvl w:ilvl="4" w:tplc="93524446">
      <w:numFmt w:val="bullet"/>
      <w:lvlText w:val="•"/>
      <w:lvlJc w:val="left"/>
      <w:pPr>
        <w:ind w:left="5257" w:hanging="360"/>
      </w:pPr>
      <w:rPr>
        <w:lang w:val="pl-PL" w:eastAsia="en-US" w:bidi="ar-SA"/>
      </w:rPr>
    </w:lvl>
    <w:lvl w:ilvl="5" w:tplc="BF64E714">
      <w:numFmt w:val="bullet"/>
      <w:lvlText w:val="•"/>
      <w:lvlJc w:val="left"/>
      <w:pPr>
        <w:ind w:left="6177" w:hanging="360"/>
      </w:pPr>
      <w:rPr>
        <w:lang w:val="pl-PL" w:eastAsia="en-US" w:bidi="ar-SA"/>
      </w:rPr>
    </w:lvl>
    <w:lvl w:ilvl="6" w:tplc="75584CA8">
      <w:numFmt w:val="bullet"/>
      <w:lvlText w:val="•"/>
      <w:lvlJc w:val="left"/>
      <w:pPr>
        <w:ind w:left="7096" w:hanging="360"/>
      </w:pPr>
      <w:rPr>
        <w:lang w:val="pl-PL" w:eastAsia="en-US" w:bidi="ar-SA"/>
      </w:rPr>
    </w:lvl>
    <w:lvl w:ilvl="7" w:tplc="1650558C">
      <w:numFmt w:val="bullet"/>
      <w:lvlText w:val="•"/>
      <w:lvlJc w:val="left"/>
      <w:pPr>
        <w:ind w:left="8016" w:hanging="360"/>
      </w:pPr>
      <w:rPr>
        <w:lang w:val="pl-PL" w:eastAsia="en-US" w:bidi="ar-SA"/>
      </w:rPr>
    </w:lvl>
    <w:lvl w:ilvl="8" w:tplc="5656734E">
      <w:numFmt w:val="bullet"/>
      <w:lvlText w:val="•"/>
      <w:lvlJc w:val="left"/>
      <w:pPr>
        <w:ind w:left="8935" w:hanging="360"/>
      </w:pPr>
      <w:rPr>
        <w:lang w:val="pl-PL" w:eastAsia="en-US" w:bidi="ar-SA"/>
      </w:rPr>
    </w:lvl>
  </w:abstractNum>
  <w:abstractNum w:abstractNumId="2" w15:restartNumberingAfterBreak="0">
    <w:nsid w:val="1F1809E5"/>
    <w:multiLevelType w:val="hybridMultilevel"/>
    <w:tmpl w:val="3EB646BA"/>
    <w:lvl w:ilvl="0" w:tplc="F6C8132E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353A37"/>
    <w:multiLevelType w:val="hybridMultilevel"/>
    <w:tmpl w:val="6FFA524E"/>
    <w:lvl w:ilvl="0" w:tplc="FFFFFFFF">
      <w:start w:val="1"/>
      <w:numFmt w:val="decimal"/>
      <w:lvlText w:val="%1."/>
      <w:lvlJc w:val="left"/>
      <w:pPr>
        <w:ind w:left="15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2499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341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4338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5257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6177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7096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8016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8935" w:hanging="360"/>
      </w:pPr>
      <w:rPr>
        <w:lang w:val="pl-PL" w:eastAsia="en-US" w:bidi="ar-SA"/>
      </w:r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4618AB"/>
    <w:multiLevelType w:val="hybridMultilevel"/>
    <w:tmpl w:val="6FFA524E"/>
    <w:lvl w:ilvl="0" w:tplc="FFFFFFFF">
      <w:start w:val="1"/>
      <w:numFmt w:val="decimal"/>
      <w:lvlText w:val="%1."/>
      <w:lvlJc w:val="left"/>
      <w:pPr>
        <w:ind w:left="15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2499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341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4338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5257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6177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7096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8016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8935" w:hanging="360"/>
      </w:pPr>
      <w:rPr>
        <w:lang w:val="pl-PL" w:eastAsia="en-US" w:bidi="ar-SA"/>
      </w:rPr>
    </w:lvl>
  </w:abstractNum>
  <w:abstractNum w:abstractNumId="9" w15:restartNumberingAfterBreak="0">
    <w:nsid w:val="60CF3FC1"/>
    <w:multiLevelType w:val="hybridMultilevel"/>
    <w:tmpl w:val="6FFA524E"/>
    <w:lvl w:ilvl="0" w:tplc="FFFFFFFF">
      <w:start w:val="1"/>
      <w:numFmt w:val="decimal"/>
      <w:lvlText w:val="%1."/>
      <w:lvlJc w:val="left"/>
      <w:pPr>
        <w:ind w:left="15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2499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341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4338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5257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6177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7096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8016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8935" w:hanging="360"/>
      </w:pPr>
      <w:rPr>
        <w:lang w:val="pl-PL" w:eastAsia="en-US" w:bidi="ar-SA"/>
      </w:rPr>
    </w:lvl>
  </w:abstractNum>
  <w:abstractNum w:abstractNumId="10" w15:restartNumberingAfterBreak="0">
    <w:nsid w:val="650E253E"/>
    <w:multiLevelType w:val="hybridMultilevel"/>
    <w:tmpl w:val="6FFA524E"/>
    <w:lvl w:ilvl="0" w:tplc="FFFFFFFF">
      <w:start w:val="1"/>
      <w:numFmt w:val="decimal"/>
      <w:lvlText w:val="%1."/>
      <w:lvlJc w:val="left"/>
      <w:pPr>
        <w:ind w:left="15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2499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341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4338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5257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6177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7096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8016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8935" w:hanging="360"/>
      </w:pPr>
      <w:rPr>
        <w:lang w:val="pl-PL" w:eastAsia="en-US" w:bidi="ar-SA"/>
      </w:r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3995969">
    <w:abstractNumId w:val="7"/>
  </w:num>
  <w:num w:numId="2" w16cid:durableId="1031952227">
    <w:abstractNumId w:val="13"/>
  </w:num>
  <w:num w:numId="3" w16cid:durableId="1030107266">
    <w:abstractNumId w:val="6"/>
  </w:num>
  <w:num w:numId="4" w16cid:durableId="418907358">
    <w:abstractNumId w:val="12"/>
  </w:num>
  <w:num w:numId="5" w16cid:durableId="1808234236">
    <w:abstractNumId w:val="3"/>
  </w:num>
  <w:num w:numId="6" w16cid:durableId="2084372814">
    <w:abstractNumId w:val="5"/>
  </w:num>
  <w:num w:numId="7" w16cid:durableId="1169054354">
    <w:abstractNumId w:val="11"/>
  </w:num>
  <w:num w:numId="8" w16cid:durableId="138144054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114596648">
    <w:abstractNumId w:val="1"/>
  </w:num>
  <w:num w:numId="10" w16cid:durableId="448941526">
    <w:abstractNumId w:val="8"/>
  </w:num>
  <w:num w:numId="11" w16cid:durableId="1485467607">
    <w:abstractNumId w:val="0"/>
  </w:num>
  <w:num w:numId="12" w16cid:durableId="419955856">
    <w:abstractNumId w:val="4"/>
  </w:num>
  <w:num w:numId="13" w16cid:durableId="2102024481">
    <w:abstractNumId w:val="9"/>
  </w:num>
  <w:num w:numId="14" w16cid:durableId="1979919109">
    <w:abstractNumId w:val="10"/>
  </w:num>
  <w:num w:numId="15" w16cid:durableId="659621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128"/>
    <w:rsid w:val="00031374"/>
    <w:rsid w:val="000A1097"/>
    <w:rsid w:val="000D1FD8"/>
    <w:rsid w:val="000E2A8F"/>
    <w:rsid w:val="0012774F"/>
    <w:rsid w:val="00144B7A"/>
    <w:rsid w:val="00161ECA"/>
    <w:rsid w:val="00180C6E"/>
    <w:rsid w:val="0029606A"/>
    <w:rsid w:val="002C6A48"/>
    <w:rsid w:val="00466400"/>
    <w:rsid w:val="004848F3"/>
    <w:rsid w:val="004A75F2"/>
    <w:rsid w:val="005144A9"/>
    <w:rsid w:val="00520165"/>
    <w:rsid w:val="00565B51"/>
    <w:rsid w:val="00585128"/>
    <w:rsid w:val="005B1B08"/>
    <w:rsid w:val="00606E82"/>
    <w:rsid w:val="00632C3C"/>
    <w:rsid w:val="00662BDB"/>
    <w:rsid w:val="006A5DF1"/>
    <w:rsid w:val="006B7198"/>
    <w:rsid w:val="006D4AB3"/>
    <w:rsid w:val="006F03C6"/>
    <w:rsid w:val="006F3B81"/>
    <w:rsid w:val="00711222"/>
    <w:rsid w:val="00795C65"/>
    <w:rsid w:val="007D7198"/>
    <w:rsid w:val="00864538"/>
    <w:rsid w:val="00870F9F"/>
    <w:rsid w:val="008804B6"/>
    <w:rsid w:val="00897AB0"/>
    <w:rsid w:val="008A3553"/>
    <w:rsid w:val="00937783"/>
    <w:rsid w:val="00A905AC"/>
    <w:rsid w:val="00B127E1"/>
    <w:rsid w:val="00B376CB"/>
    <w:rsid w:val="00B76B33"/>
    <w:rsid w:val="00BA6584"/>
    <w:rsid w:val="00BB3595"/>
    <w:rsid w:val="00BE7BFD"/>
    <w:rsid w:val="00C0075C"/>
    <w:rsid w:val="00C370F2"/>
    <w:rsid w:val="00C44EEC"/>
    <w:rsid w:val="00D22FFA"/>
    <w:rsid w:val="00D80462"/>
    <w:rsid w:val="00D8461B"/>
    <w:rsid w:val="00D915F2"/>
    <w:rsid w:val="00DC1E43"/>
    <w:rsid w:val="00DF32E8"/>
    <w:rsid w:val="00DF53CA"/>
    <w:rsid w:val="00E04FEE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45D5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2"/>
    </o:shapelayout>
  </w:shapeDefaults>
  <w:decimalSymbol w:val=","/>
  <w:listSeparator w:val=";"/>
  <w14:docId w14:val="739A66A6"/>
  <w15:chartTrackingRefBased/>
  <w15:docId w15:val="{9DD512D6-DDB3-438B-8B89-5C3E08B75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ny"/>
    <w:uiPriority w:val="1"/>
    <w:qFormat/>
    <w:rsid w:val="00B76B33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B76B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878</Words>
  <Characters>5473</Characters>
  <Application>Microsoft Office Word</Application>
  <DocSecurity>0</DocSecurity>
  <Lines>421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2025-12-30T12:48:00Z</dcterms:created>
  <dcterms:modified xsi:type="dcterms:W3CDTF">2025-12-30T12:48:00Z</dcterms:modified>
</cp:coreProperties>
</file>