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ADBC2" w14:textId="77777777" w:rsidR="00C350AC" w:rsidRPr="00C350AC" w:rsidRDefault="00C350AC" w:rsidP="00C350AC">
      <w:pPr>
        <w:jc w:val="right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>Załącznik nr 1</w:t>
      </w:r>
    </w:p>
    <w:p w14:paraId="04DD8728" w14:textId="77777777" w:rsidR="00C350AC" w:rsidRPr="00C350AC" w:rsidRDefault="00C350AC" w:rsidP="00C350AC">
      <w:pPr>
        <w:jc w:val="center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FORMULARZ OFERTY</w:t>
      </w:r>
    </w:p>
    <w:p w14:paraId="4196CFA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1A9873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NAZWA WYKONAWCY:……………………………………………………………………..</w:t>
      </w:r>
    </w:p>
    <w:p w14:paraId="6FB46C37" w14:textId="48295581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FORMA PROWADZONEJ DZIAŁALNOŚCI: ..................................................................</w:t>
      </w:r>
    </w:p>
    <w:p w14:paraId="77A87F20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ADRES:…………………………………………………………………………………………</w:t>
      </w:r>
    </w:p>
    <w:p w14:paraId="1621E64A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POWIAT:…………………………………WOJEWÓDZTWO …………………………….....</w:t>
      </w:r>
    </w:p>
    <w:p w14:paraId="2D8C5B8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TEL.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……………………………………………………………………………………………..</w:t>
      </w:r>
    </w:p>
    <w:p w14:paraId="7C9F4DA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FAX 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</w:t>
      </w:r>
    </w:p>
    <w:p w14:paraId="06733885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NIP…………………………………. </w:t>
      </w:r>
      <w:r w:rsidRPr="00C350AC">
        <w:rPr>
          <w:rFonts w:ascii="Verdana" w:hAnsi="Verdana"/>
          <w:bCs/>
          <w:sz w:val="20"/>
          <w:szCs w:val="20"/>
        </w:rPr>
        <w:t>REGON:………………………………………………...</w:t>
      </w:r>
    </w:p>
    <w:p w14:paraId="375BAB2D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BANK/ NR KONTA ……………………………………………………………………………</w:t>
      </w:r>
    </w:p>
    <w:p w14:paraId="52C2B623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Do: Nazwa i siedziba Zamawiającego:</w:t>
      </w:r>
    </w:p>
    <w:p w14:paraId="53FB1CE6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2D23FEC" w14:textId="74C2106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217BECB3" w14:textId="09CDBFF4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Przystępując do postępowania o udzielenie zamówienia publicznego, którego przedmiotem jest </w:t>
      </w:r>
      <w:r w:rsidR="00CE501E">
        <w:rPr>
          <w:rFonts w:ascii="Verdana" w:hAnsi="Verdana" w:cs="Arial"/>
          <w:b/>
          <w:sz w:val="18"/>
          <w:szCs w:val="18"/>
        </w:rPr>
        <w:t>przygotowanie relacji audio-wideo z wydarzeń popularnonaukowych - KC-DE-zp.272-749/25</w:t>
      </w:r>
      <w:r w:rsidRPr="00C350AC">
        <w:rPr>
          <w:rFonts w:ascii="Verdana" w:hAnsi="Verdana"/>
          <w:b/>
          <w:bCs/>
          <w:sz w:val="20"/>
          <w:szCs w:val="20"/>
        </w:rPr>
        <w:t xml:space="preserve">, </w:t>
      </w:r>
      <w:r w:rsidRPr="00C350AC">
        <w:rPr>
          <w:rFonts w:ascii="Verdana" w:hAnsi="Verdana"/>
          <w:bCs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specyfikacji istotnych warunków zamówienia.</w:t>
      </w:r>
    </w:p>
    <w:p w14:paraId="2A3465B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72F23C1" w14:textId="597D9FB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Cena brutto za całość przedmiotu zamówienia</w:t>
      </w:r>
      <w:r w:rsidRPr="00C350AC">
        <w:rPr>
          <w:rFonts w:ascii="Verdana" w:hAnsi="Verdana"/>
          <w:b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/>
          <w:bCs/>
          <w:sz w:val="20"/>
          <w:szCs w:val="20"/>
        </w:rPr>
        <w:t xml:space="preserve"> (wykonanie ma</w:t>
      </w:r>
      <w:r w:rsidR="00AA6028">
        <w:rPr>
          <w:rFonts w:ascii="Verdana" w:hAnsi="Verdana"/>
          <w:b/>
          <w:bCs/>
          <w:sz w:val="20"/>
          <w:szCs w:val="20"/>
        </w:rPr>
        <w:t>ks.</w:t>
      </w:r>
      <w:r w:rsidRPr="00C350AC">
        <w:rPr>
          <w:rFonts w:ascii="Verdana" w:hAnsi="Verdana"/>
          <w:b/>
          <w:bCs/>
          <w:sz w:val="20"/>
          <w:szCs w:val="20"/>
        </w:rPr>
        <w:t xml:space="preserve"> </w:t>
      </w:r>
      <w:r w:rsidR="008E628C">
        <w:rPr>
          <w:rFonts w:ascii="Verdana" w:hAnsi="Verdana"/>
          <w:b/>
          <w:bCs/>
          <w:sz w:val="20"/>
          <w:szCs w:val="20"/>
        </w:rPr>
        <w:t>9</w:t>
      </w:r>
      <w:r w:rsidRPr="00C350AC">
        <w:rPr>
          <w:rFonts w:ascii="Verdana" w:hAnsi="Verdana"/>
          <w:b/>
          <w:bCs/>
          <w:sz w:val="20"/>
          <w:szCs w:val="20"/>
        </w:rPr>
        <w:t xml:space="preserve"> </w:t>
      </w:r>
      <w:r w:rsidR="00C27657">
        <w:rPr>
          <w:rFonts w:ascii="Verdana" w:hAnsi="Verdana"/>
          <w:b/>
          <w:bCs/>
          <w:sz w:val="20"/>
          <w:szCs w:val="20"/>
        </w:rPr>
        <w:t>relacji</w:t>
      </w:r>
      <w:r w:rsidRPr="00C350AC">
        <w:rPr>
          <w:rFonts w:ascii="Verdana" w:hAnsi="Verdana"/>
          <w:b/>
          <w:bCs/>
          <w:sz w:val="20"/>
          <w:szCs w:val="20"/>
        </w:rPr>
        <w:t xml:space="preserve"> audio-wideo z wydarzenia): .....................................................PLN, </w:t>
      </w:r>
    </w:p>
    <w:p w14:paraId="267B69C6" w14:textId="077B3B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:.............................................................................................</w:t>
      </w:r>
    </w:p>
    <w:p w14:paraId="67958F6B" w14:textId="5901902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230D4C27" w14:textId="2220B474" w:rsidR="00AA6028" w:rsidRDefault="00AA6028" w:rsidP="00C350AC">
      <w:pPr>
        <w:rPr>
          <w:rFonts w:ascii="Verdana" w:hAnsi="Verdana"/>
          <w:bCs/>
          <w:sz w:val="20"/>
          <w:szCs w:val="20"/>
        </w:rPr>
      </w:pPr>
      <w:r w:rsidRPr="008A48C1">
        <w:rPr>
          <w:rFonts w:ascii="Verdana" w:hAnsi="Verdana"/>
          <w:b/>
          <w:sz w:val="20"/>
          <w:szCs w:val="20"/>
        </w:rPr>
        <w:t>Cena brutto z</w:t>
      </w:r>
      <w:r w:rsidR="00C350AC" w:rsidRPr="008A48C1">
        <w:rPr>
          <w:rFonts w:ascii="Verdana" w:hAnsi="Verdana"/>
          <w:b/>
          <w:sz w:val="20"/>
          <w:szCs w:val="20"/>
        </w:rPr>
        <w:t xml:space="preserve">a </w:t>
      </w:r>
      <w:bookmarkStart w:id="0" w:name="_Hlk147317991"/>
      <w:r w:rsidR="00C350AC" w:rsidRPr="008A48C1">
        <w:rPr>
          <w:rFonts w:ascii="Verdana" w:hAnsi="Verdana"/>
          <w:b/>
          <w:sz w:val="20"/>
          <w:szCs w:val="20"/>
        </w:rPr>
        <w:t xml:space="preserve">wykonanie </w:t>
      </w:r>
      <w:bookmarkEnd w:id="0"/>
      <w:r w:rsidR="00C350AC" w:rsidRPr="00C350AC">
        <w:rPr>
          <w:rFonts w:ascii="Verdana" w:hAnsi="Verdana"/>
          <w:b/>
          <w:bCs/>
          <w:sz w:val="20"/>
          <w:szCs w:val="20"/>
        </w:rPr>
        <w:t xml:space="preserve">1 </w:t>
      </w:r>
      <w:bookmarkStart w:id="1" w:name="_Hlk147317920"/>
      <w:r w:rsidR="00C27657">
        <w:rPr>
          <w:rFonts w:ascii="Verdana" w:hAnsi="Verdana"/>
          <w:b/>
          <w:bCs/>
          <w:sz w:val="20"/>
          <w:szCs w:val="20"/>
        </w:rPr>
        <w:t>relacji</w:t>
      </w:r>
      <w:r w:rsidR="00C350AC" w:rsidRPr="00C350AC">
        <w:rPr>
          <w:rFonts w:ascii="Verdana" w:hAnsi="Verdana"/>
          <w:b/>
          <w:bCs/>
          <w:sz w:val="20"/>
          <w:szCs w:val="20"/>
        </w:rPr>
        <w:t xml:space="preserve"> audio-wideo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  <w:r w:rsidR="00C350AC" w:rsidRPr="008A48C1">
        <w:rPr>
          <w:rFonts w:ascii="Verdana" w:hAnsi="Verdana"/>
          <w:b/>
          <w:sz w:val="20"/>
          <w:szCs w:val="20"/>
        </w:rPr>
        <w:t>z wydarzenia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  <w:bookmarkEnd w:id="1"/>
      <w:r w:rsidR="008A48C1">
        <w:rPr>
          <w:rFonts w:ascii="Verdana" w:hAnsi="Verdana"/>
          <w:bCs/>
          <w:sz w:val="20"/>
          <w:szCs w:val="20"/>
        </w:rPr>
        <w:t>- ………… PLN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31011875" w14:textId="4168F90E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(s</w:t>
      </w:r>
      <w:r w:rsidRPr="00C350AC">
        <w:rPr>
          <w:rFonts w:ascii="Verdana" w:hAnsi="Verdana"/>
          <w:bCs/>
          <w:sz w:val="20"/>
          <w:szCs w:val="20"/>
        </w:rPr>
        <w:t>łownie brutto:</w:t>
      </w:r>
      <w:r w:rsidR="00AA6028">
        <w:rPr>
          <w:rFonts w:ascii="Verdana" w:hAnsi="Verdana"/>
          <w:bCs/>
          <w:sz w:val="20"/>
          <w:szCs w:val="20"/>
        </w:rPr>
        <w:t xml:space="preserve"> </w:t>
      </w:r>
      <w:r w:rsidRPr="00C350AC">
        <w:rPr>
          <w:rFonts w:ascii="Verdana" w:hAnsi="Verdana"/>
          <w:bCs/>
          <w:sz w:val="20"/>
          <w:szCs w:val="20"/>
        </w:rPr>
        <w:t>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)</w:t>
      </w:r>
    </w:p>
    <w:p w14:paraId="5DF98BD5" w14:textId="77777777" w:rsidR="00AA6028" w:rsidRDefault="00AA6028" w:rsidP="00C350AC">
      <w:pPr>
        <w:jc w:val="both"/>
        <w:rPr>
          <w:rFonts w:ascii="Verdana" w:hAnsi="Verdana"/>
          <w:bCs/>
          <w:i/>
          <w:iCs/>
          <w:sz w:val="16"/>
          <w:szCs w:val="16"/>
        </w:rPr>
      </w:pPr>
    </w:p>
    <w:p w14:paraId="2906EAD9" w14:textId="57E742C6" w:rsidR="00C350AC" w:rsidRPr="00C350AC" w:rsidRDefault="00C350AC" w:rsidP="00C350AC">
      <w:pPr>
        <w:jc w:val="both"/>
        <w:rPr>
          <w:rFonts w:ascii="Verdana" w:hAnsi="Verdana"/>
          <w:bCs/>
          <w:sz w:val="16"/>
          <w:szCs w:val="16"/>
        </w:rPr>
      </w:pPr>
      <w:r w:rsidRPr="00C350AC">
        <w:rPr>
          <w:rFonts w:ascii="Verdana" w:hAnsi="Verdana"/>
          <w:bCs/>
          <w:sz w:val="16"/>
          <w:szCs w:val="16"/>
          <w:vertAlign w:val="superscript"/>
        </w:rPr>
        <w:footnoteRef/>
      </w:r>
      <w:r w:rsidRPr="00C350AC">
        <w:rPr>
          <w:rFonts w:ascii="Verdana" w:hAnsi="Verdana"/>
          <w:bCs/>
          <w:i/>
          <w:iCs/>
          <w:sz w:val="16"/>
          <w:szCs w:val="16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96C5489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BF3CD1C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14:paraId="1CEA31A5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0AA6AC07" w14:textId="277DD983" w:rsid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Termin realizacji umowy</w:t>
      </w:r>
      <w:r w:rsidRPr="00C350AC">
        <w:rPr>
          <w:rFonts w:ascii="Verdana" w:hAnsi="Verdana"/>
          <w:bCs/>
          <w:sz w:val="20"/>
          <w:szCs w:val="20"/>
        </w:rPr>
        <w:t xml:space="preserve">: </w:t>
      </w:r>
      <w:r w:rsidR="008E628C" w:rsidRPr="00C350AC">
        <w:rPr>
          <w:rFonts w:ascii="Verdana" w:hAnsi="Verdana"/>
          <w:bCs/>
          <w:sz w:val="20"/>
          <w:szCs w:val="20"/>
        </w:rPr>
        <w:t>do 1</w:t>
      </w:r>
      <w:r w:rsidR="008E628C">
        <w:rPr>
          <w:rFonts w:ascii="Verdana" w:hAnsi="Verdana"/>
          <w:bCs/>
          <w:sz w:val="20"/>
          <w:szCs w:val="20"/>
        </w:rPr>
        <w:t>2</w:t>
      </w:r>
      <w:r w:rsidR="008E628C" w:rsidRPr="00C350AC">
        <w:rPr>
          <w:rFonts w:ascii="Verdana" w:hAnsi="Verdana"/>
          <w:bCs/>
          <w:sz w:val="20"/>
          <w:szCs w:val="20"/>
        </w:rPr>
        <w:t xml:space="preserve"> miesięcy od daty podpisania umowy</w:t>
      </w:r>
      <w:r w:rsidR="008E628C">
        <w:rPr>
          <w:rFonts w:ascii="Verdana" w:hAnsi="Verdana"/>
          <w:bCs/>
          <w:sz w:val="20"/>
          <w:szCs w:val="20"/>
        </w:rPr>
        <w:t>.</w:t>
      </w:r>
    </w:p>
    <w:p w14:paraId="220E5095" w14:textId="77777777" w:rsidR="008E628C" w:rsidRDefault="008E628C" w:rsidP="00C350AC">
      <w:pPr>
        <w:rPr>
          <w:rFonts w:ascii="Verdana" w:hAnsi="Verdana"/>
          <w:b/>
          <w:bCs/>
          <w:sz w:val="20"/>
          <w:szCs w:val="20"/>
        </w:rPr>
      </w:pPr>
    </w:p>
    <w:p w14:paraId="3EC8EF7F" w14:textId="5A0AB8C8" w:rsidR="008E628C" w:rsidRPr="00C350AC" w:rsidRDefault="008E628C" w:rsidP="008E628C">
      <w:pPr>
        <w:rPr>
          <w:rFonts w:ascii="Verdana" w:hAnsi="Verdana"/>
          <w:bCs/>
          <w:i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Doświadczenie w </w:t>
      </w:r>
      <w:r w:rsidR="00C27657">
        <w:rPr>
          <w:rFonts w:ascii="Verdana" w:hAnsi="Verdana"/>
          <w:b/>
          <w:bCs/>
          <w:sz w:val="20"/>
          <w:szCs w:val="20"/>
        </w:rPr>
        <w:t>realizacji</w:t>
      </w:r>
      <w:r w:rsidRPr="00C350AC">
        <w:rPr>
          <w:rFonts w:ascii="Verdana" w:hAnsi="Verdana"/>
          <w:b/>
          <w:bCs/>
          <w:sz w:val="20"/>
          <w:szCs w:val="20"/>
        </w:rPr>
        <w:t xml:space="preserve"> </w:t>
      </w:r>
      <w:r w:rsidR="00C27657">
        <w:rPr>
          <w:rFonts w:ascii="Verdana" w:hAnsi="Verdana"/>
          <w:b/>
          <w:bCs/>
          <w:sz w:val="20"/>
          <w:szCs w:val="20"/>
        </w:rPr>
        <w:t xml:space="preserve">relacji audio-wideo lub </w:t>
      </w:r>
      <w:r w:rsidRPr="00C350AC">
        <w:rPr>
          <w:rFonts w:ascii="Verdana" w:hAnsi="Verdana"/>
          <w:b/>
          <w:bCs/>
          <w:sz w:val="20"/>
          <w:szCs w:val="20"/>
        </w:rPr>
        <w:t>transmisji internetowych</w:t>
      </w:r>
      <w:r w:rsidR="00C27657">
        <w:rPr>
          <w:rFonts w:ascii="Verdana" w:hAnsi="Verdana"/>
          <w:b/>
          <w:bCs/>
          <w:sz w:val="20"/>
          <w:szCs w:val="20"/>
        </w:rPr>
        <w:t xml:space="preserve"> </w:t>
      </w:r>
      <w:r w:rsidRPr="00C350AC">
        <w:rPr>
          <w:rFonts w:ascii="Verdana" w:hAnsi="Verdana"/>
          <w:b/>
          <w:bCs/>
          <w:sz w:val="20"/>
          <w:szCs w:val="20"/>
        </w:rPr>
        <w:t>z</w:t>
      </w:r>
      <w:r>
        <w:rPr>
          <w:rFonts w:ascii="Verdana" w:hAnsi="Verdana"/>
          <w:b/>
          <w:bCs/>
          <w:sz w:val="20"/>
          <w:szCs w:val="20"/>
        </w:rPr>
        <w:t> </w:t>
      </w:r>
      <w:r w:rsidRPr="00C350AC">
        <w:rPr>
          <w:rFonts w:ascii="Verdana" w:hAnsi="Verdana"/>
          <w:b/>
          <w:bCs/>
          <w:sz w:val="20"/>
          <w:szCs w:val="20"/>
        </w:rPr>
        <w:t xml:space="preserve">wydarzeń o charakterze popularnonaukowym lub konferencyjnym </w:t>
      </w:r>
      <w:r w:rsidRPr="00C350AC">
        <w:rPr>
          <w:rFonts w:ascii="Verdana" w:hAnsi="Verdana"/>
          <w:bCs/>
          <w:i/>
          <w:sz w:val="20"/>
          <w:szCs w:val="20"/>
        </w:rPr>
        <w:t>(kryterium oceny ofert)</w:t>
      </w:r>
    </w:p>
    <w:p w14:paraId="3D98B26E" w14:textId="6AAD0292" w:rsidR="008E628C" w:rsidRDefault="008E628C" w:rsidP="008E628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u w:val="single"/>
        </w:rPr>
        <w:t xml:space="preserve">Oświadczam, że osoba skierowana do realizacji zamówienia, tj.: ………………………. </w:t>
      </w:r>
      <w:r w:rsidRPr="00C350AC">
        <w:rPr>
          <w:rFonts w:ascii="Verdana" w:hAnsi="Verdana"/>
          <w:bCs/>
          <w:i/>
          <w:iCs/>
          <w:sz w:val="20"/>
          <w:szCs w:val="20"/>
        </w:rPr>
        <w:t>(imię i nazwisko)</w:t>
      </w:r>
      <w:r w:rsidRPr="00C350AC">
        <w:rPr>
          <w:rFonts w:ascii="Verdana" w:hAnsi="Verdana"/>
          <w:bCs/>
          <w:sz w:val="20"/>
          <w:szCs w:val="20"/>
        </w:rPr>
        <w:t xml:space="preserve"> uczestniczyła w procesie poniżej wskazanych realizacji</w:t>
      </w:r>
      <w:r>
        <w:rPr>
          <w:rFonts w:ascii="Verdana" w:hAnsi="Verdana"/>
          <w:bCs/>
          <w:sz w:val="20"/>
          <w:szCs w:val="20"/>
        </w:rPr>
        <w:t xml:space="preserve"> relacji audio-wideo</w:t>
      </w:r>
      <w:r w:rsidR="00C27657">
        <w:rPr>
          <w:rFonts w:ascii="Verdana" w:hAnsi="Verdana"/>
          <w:bCs/>
          <w:sz w:val="20"/>
          <w:szCs w:val="20"/>
        </w:rPr>
        <w:t xml:space="preserve"> lub transmisji internetowych</w:t>
      </w:r>
      <w:bookmarkStart w:id="2" w:name="_GoBack"/>
      <w:bookmarkEnd w:id="2"/>
      <w:r>
        <w:rPr>
          <w:rFonts w:ascii="Verdana" w:hAnsi="Verdana"/>
          <w:bCs/>
          <w:sz w:val="20"/>
          <w:szCs w:val="20"/>
        </w:rPr>
        <w:t xml:space="preserve"> </w:t>
      </w:r>
      <w:r w:rsidRPr="00C350AC">
        <w:rPr>
          <w:rFonts w:ascii="Verdana" w:hAnsi="Verdana"/>
          <w:bCs/>
          <w:sz w:val="20"/>
          <w:szCs w:val="20"/>
        </w:rPr>
        <w:t xml:space="preserve">w oparciu o realizację wielokamerową </w:t>
      </w:r>
      <w:r>
        <w:rPr>
          <w:rFonts w:ascii="Verdana" w:hAnsi="Verdana"/>
          <w:bCs/>
          <w:sz w:val="20"/>
          <w:szCs w:val="20"/>
        </w:rPr>
        <w:t xml:space="preserve">ze stacjonarnych </w:t>
      </w:r>
      <w:r w:rsidRPr="00C350AC">
        <w:rPr>
          <w:rFonts w:ascii="Verdana" w:hAnsi="Verdana"/>
          <w:bCs/>
          <w:sz w:val="20"/>
          <w:szCs w:val="20"/>
        </w:rPr>
        <w:t xml:space="preserve">wydarzeń </w:t>
      </w:r>
      <w:r>
        <w:rPr>
          <w:rFonts w:ascii="Verdana" w:hAnsi="Verdana"/>
          <w:bCs/>
          <w:sz w:val="20"/>
          <w:szCs w:val="20"/>
        </w:rPr>
        <w:t>z udziałem publiczności</w:t>
      </w:r>
      <w:r w:rsidRPr="00C350AC">
        <w:rPr>
          <w:rFonts w:ascii="Verdana" w:hAnsi="Verdana"/>
          <w:bCs/>
          <w:sz w:val="20"/>
          <w:szCs w:val="20"/>
        </w:rPr>
        <w:t>:</w:t>
      </w:r>
    </w:p>
    <w:p w14:paraId="2601F0E4" w14:textId="77777777" w:rsidR="008E628C" w:rsidRPr="00C350AC" w:rsidRDefault="008E628C" w:rsidP="008E628C">
      <w:pPr>
        <w:jc w:val="both"/>
        <w:rPr>
          <w:rFonts w:ascii="Verdana" w:hAnsi="Verdana"/>
          <w:bCs/>
          <w:sz w:val="20"/>
          <w:szCs w:val="20"/>
        </w:rPr>
      </w:pPr>
    </w:p>
    <w:p w14:paraId="338326E2" w14:textId="77777777" w:rsidR="008E628C" w:rsidRPr="00C350AC" w:rsidRDefault="008E628C" w:rsidP="008E628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bookmarkStart w:id="3" w:name="_Hlk147319093"/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bookmarkEnd w:id="3"/>
    <w:p w14:paraId="49776D97" w14:textId="77777777" w:rsidR="008E628C" w:rsidRPr="00C350AC" w:rsidRDefault="008E628C" w:rsidP="008E628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05B40A42" w14:textId="77777777" w:rsidR="008E628C" w:rsidRPr="00C350AC" w:rsidRDefault="008E628C" w:rsidP="008E628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66FA35A1" w14:textId="77777777" w:rsidR="008E628C" w:rsidRPr="00C350AC" w:rsidRDefault="008E628C" w:rsidP="008E628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27E84F69" w14:textId="77777777" w:rsidR="008E628C" w:rsidRPr="00C350AC" w:rsidRDefault="008E628C" w:rsidP="008E628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  <w:r w:rsidRPr="00C350AC">
        <w:rPr>
          <w:rFonts w:ascii="Verdana" w:hAnsi="Verdana"/>
          <w:b/>
          <w:bCs/>
          <w:sz w:val="20"/>
          <w:szCs w:val="20"/>
        </w:rPr>
        <w:t>*</w:t>
      </w:r>
    </w:p>
    <w:p w14:paraId="163B3488" w14:textId="77777777" w:rsidR="008E628C" w:rsidRPr="00C350AC" w:rsidRDefault="008E628C" w:rsidP="008E628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* zapis należy wykorzystać wielokrotnie według potrzeby</w:t>
      </w:r>
    </w:p>
    <w:p w14:paraId="785B0086" w14:textId="77777777" w:rsidR="008E628C" w:rsidRDefault="008E628C" w:rsidP="008E628C">
      <w:pPr>
        <w:rPr>
          <w:rFonts w:ascii="Verdana" w:hAnsi="Verdana"/>
          <w:bCs/>
          <w:sz w:val="20"/>
          <w:szCs w:val="20"/>
        </w:rPr>
      </w:pPr>
    </w:p>
    <w:p w14:paraId="562FFA95" w14:textId="77777777" w:rsidR="008E628C" w:rsidRPr="00C350AC" w:rsidRDefault="008E628C" w:rsidP="008E628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 w:rsidRPr="00C350AC">
        <w:rPr>
          <w:rFonts w:ascii="Verdana" w:hAnsi="Verdana"/>
          <w:b/>
          <w:bCs/>
          <w:sz w:val="20"/>
          <w:szCs w:val="20"/>
        </w:rPr>
        <w:t xml:space="preserve"> TAK/NIE</w:t>
      </w:r>
    </w:p>
    <w:p w14:paraId="09AD012C" w14:textId="77777777" w:rsidR="008E628C" w:rsidRDefault="008E628C" w:rsidP="008E628C">
      <w:pPr>
        <w:rPr>
          <w:rFonts w:ascii="Verdana" w:hAnsi="Verdana"/>
          <w:b/>
          <w:bCs/>
          <w:sz w:val="20"/>
          <w:szCs w:val="20"/>
        </w:rPr>
      </w:pPr>
    </w:p>
    <w:p w14:paraId="4D129CB2" w14:textId="77777777" w:rsidR="008E628C" w:rsidRPr="00C350AC" w:rsidRDefault="008E628C" w:rsidP="008E628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Termin płatności: </w:t>
      </w:r>
      <w:r>
        <w:rPr>
          <w:rFonts w:ascii="Verdana" w:hAnsi="Verdana"/>
          <w:bCs/>
          <w:sz w:val="20"/>
          <w:szCs w:val="20"/>
        </w:rPr>
        <w:t>P</w:t>
      </w:r>
      <w:r w:rsidRPr="00C350AC">
        <w:rPr>
          <w:rFonts w:ascii="Verdana" w:hAnsi="Verdana"/>
          <w:bCs/>
          <w:sz w:val="20"/>
          <w:szCs w:val="20"/>
        </w:rPr>
        <w:t>rzelewem w terminie do 21 dni od daty otrzymania faktury częściowej przez Zamawiającego za wykonanie  transmisji audio-wideo z wydarzenia, na rachunek Wykonawcy zawarty na dzień zlecenia przelewu w wykazie podmiotów, o których mowa w art. 96b ust. 1) Ustawy o podatku od towarów i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usług.</w:t>
      </w:r>
    </w:p>
    <w:p w14:paraId="5E123CD7" w14:textId="77777777" w:rsidR="008E628C" w:rsidRPr="00C350AC" w:rsidRDefault="008E628C" w:rsidP="008E628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7CB4FEAF" w14:textId="77777777" w:rsidR="008E628C" w:rsidRPr="00C350AC" w:rsidRDefault="008E628C" w:rsidP="008E628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t>Jednocześnie oświadczamy, że:</w:t>
      </w:r>
    </w:p>
    <w:p w14:paraId="469B8612" w14:textId="77777777" w:rsidR="008E628C" w:rsidRPr="00C350AC" w:rsidRDefault="008E628C" w:rsidP="008E628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jesteśmy związani niniejszą ofertą przez okres wskazanym w SWZ.</w:t>
      </w:r>
    </w:p>
    <w:p w14:paraId="57733C2D" w14:textId="77777777" w:rsidR="008E628C" w:rsidRPr="00C350AC" w:rsidRDefault="008E628C" w:rsidP="008E628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7AD869CE" w14:textId="77777777" w:rsidR="008E628C" w:rsidRPr="00C350AC" w:rsidRDefault="008E628C" w:rsidP="008E628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Oświadczam, że wypełniłem obowiązki informacyjne przewidziane w art. 13 lub art. 14 RODO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Cs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5B5FED69" w14:textId="77777777" w:rsidR="008E628C" w:rsidRPr="00C350AC" w:rsidRDefault="008E628C" w:rsidP="008E628C">
      <w:pPr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1</w:t>
      </w:r>
      <w:r w:rsidRPr="00C350AC">
        <w:rPr>
          <w:rFonts w:ascii="Verdana" w:hAnsi="Verdana"/>
          <w:bCs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23AC71" w14:textId="77777777" w:rsidR="008E628C" w:rsidRPr="00C350AC" w:rsidRDefault="008E628C" w:rsidP="008E628C">
      <w:pPr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2</w:t>
      </w:r>
      <w:r w:rsidRPr="00C350AC">
        <w:rPr>
          <w:rFonts w:ascii="Verdana" w:hAnsi="Verdana"/>
          <w:bCs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9B0F9E" w14:textId="77777777" w:rsidR="008E628C" w:rsidRPr="00C350AC" w:rsidRDefault="008E628C" w:rsidP="008E628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Oświadczam/y, że warunek określony w pkt. 8.2 </w:t>
      </w:r>
      <w:proofErr w:type="spellStart"/>
      <w:r w:rsidRPr="00C350AC">
        <w:rPr>
          <w:rFonts w:ascii="Verdana" w:hAnsi="Verdana"/>
          <w:bCs/>
          <w:sz w:val="20"/>
          <w:szCs w:val="20"/>
        </w:rPr>
        <w:t>ppkt</w:t>
      </w:r>
      <w:proofErr w:type="spellEnd"/>
      <w:r w:rsidRPr="00C350AC">
        <w:rPr>
          <w:rFonts w:ascii="Verdana" w:hAnsi="Verdana"/>
          <w:bCs/>
          <w:sz w:val="20"/>
          <w:szCs w:val="20"/>
        </w:rPr>
        <w:t xml:space="preserve"> 3 SWZ spełniamy osobiście / powołujemy się na zasoby podmiotu trzeciego w następującym zakresie </w:t>
      </w:r>
      <w:r w:rsidRPr="00C350AC">
        <w:rPr>
          <w:rFonts w:ascii="Verdana" w:hAnsi="Verdana"/>
          <w:b/>
          <w:bCs/>
          <w:sz w:val="20"/>
          <w:szCs w:val="20"/>
        </w:rPr>
        <w:t>(niewłaściwe skreślić)</w:t>
      </w:r>
      <w:r w:rsidRPr="00C350AC">
        <w:rPr>
          <w:rFonts w:ascii="Verdana" w:hAnsi="Verdana"/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78B2EC73" w14:textId="77777777" w:rsidR="008E628C" w:rsidRPr="00C350AC" w:rsidRDefault="008E628C" w:rsidP="008E628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628C" w:rsidRPr="00C350AC" w14:paraId="1DD36D66" w14:textId="77777777" w:rsidTr="00E51D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5DFA2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0F409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Opis części zamówienia, którą wykonawca </w:t>
            </w:r>
          </w:p>
          <w:p w14:paraId="429EE13A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34463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Nazwa podwykonawcy</w:t>
            </w:r>
            <w:r w:rsidRPr="00C350AC">
              <w:rPr>
                <w:rFonts w:ascii="Verdana" w:hAnsi="Verdana"/>
                <w:bCs/>
                <w:sz w:val="20"/>
                <w:szCs w:val="20"/>
              </w:rPr>
              <w:br/>
              <w:t xml:space="preserve">(o ile jest znana) </w:t>
            </w:r>
          </w:p>
        </w:tc>
      </w:tr>
      <w:tr w:rsidR="008E628C" w:rsidRPr="00C350AC" w14:paraId="083C5B1D" w14:textId="77777777" w:rsidTr="00E51D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896F4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F19E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93894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0E8016BE" w14:textId="77777777" w:rsidR="008E628C" w:rsidRPr="00C350AC" w:rsidRDefault="008E628C" w:rsidP="008E628C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Oświadczenie, w przypadku wykonawców wspólnie ubiegających się o udzielenie zamówienia (Konsorcjum, S.C.) </w:t>
      </w:r>
      <w:r w:rsidRPr="00C350AC">
        <w:rPr>
          <w:rFonts w:ascii="Verdana" w:hAnsi="Verdana"/>
          <w:bCs/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28C" w:rsidRPr="00C350AC" w14:paraId="31D89D31" w14:textId="77777777" w:rsidTr="00E51DC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F53B22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EA6575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33F19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Usługa/Dostawa (zakres), który wykonają poszczególni wykonawcy </w:t>
            </w:r>
          </w:p>
        </w:tc>
      </w:tr>
      <w:tr w:rsidR="008E628C" w:rsidRPr="00C350AC" w14:paraId="7E62F633" w14:textId="77777777" w:rsidTr="00E51DC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E1324FC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7EBCA1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7213D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8E628C" w:rsidRPr="00C350AC" w14:paraId="367735DD" w14:textId="77777777" w:rsidTr="00E51DC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8C08F3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402705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5D55E" w14:textId="77777777" w:rsidR="008E628C" w:rsidRPr="00C350AC" w:rsidRDefault="008E628C" w:rsidP="00E51DCA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165A3A67" w14:textId="77777777" w:rsidR="008E628C" w:rsidRPr="00C350AC" w:rsidRDefault="008E628C" w:rsidP="008E628C">
      <w:pPr>
        <w:rPr>
          <w:rFonts w:ascii="Verdana" w:hAnsi="Verdana"/>
          <w:bCs/>
          <w:sz w:val="20"/>
          <w:szCs w:val="20"/>
        </w:rPr>
      </w:pPr>
    </w:p>
    <w:p w14:paraId="1E7F301A" w14:textId="77777777" w:rsidR="008E628C" w:rsidRPr="00C350AC" w:rsidRDefault="008E628C" w:rsidP="008E628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Umocowanymi do reprezentowania naszej firmy są następujące osoby:</w:t>
      </w:r>
    </w:p>
    <w:p w14:paraId="10650F25" w14:textId="77777777" w:rsidR="008E628C" w:rsidRPr="00C350AC" w:rsidRDefault="008E628C" w:rsidP="008E628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Imię i Nazwisko</w:t>
      </w:r>
      <w:r>
        <w:rPr>
          <w:rFonts w:ascii="Verdana" w:hAnsi="Verdana"/>
          <w:b/>
          <w:bCs/>
          <w:sz w:val="20"/>
          <w:szCs w:val="20"/>
        </w:rPr>
        <w:t>: ………………………………….</w:t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</w:p>
    <w:p w14:paraId="1002ACAD" w14:textId="77777777" w:rsidR="008E628C" w:rsidRPr="00C350AC" w:rsidRDefault="008E628C" w:rsidP="008E628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Umocowanie dla powyżej wskazanych osób wynika z następującego (</w:t>
      </w:r>
      <w:proofErr w:type="spellStart"/>
      <w:r w:rsidRPr="00C350AC">
        <w:rPr>
          <w:rFonts w:ascii="Verdana" w:hAnsi="Verdana"/>
          <w:bCs/>
          <w:sz w:val="20"/>
          <w:szCs w:val="20"/>
        </w:rPr>
        <w:t>ych</w:t>
      </w:r>
      <w:proofErr w:type="spellEnd"/>
      <w:r w:rsidRPr="00C350AC">
        <w:rPr>
          <w:rFonts w:ascii="Verdana" w:hAnsi="Verdana"/>
          <w:bCs/>
          <w:sz w:val="20"/>
          <w:szCs w:val="20"/>
        </w:rPr>
        <w:t>) dokumentu(ów)…………………………………..................……które dołączamy do oferty.</w:t>
      </w:r>
    </w:p>
    <w:p w14:paraId="51A71F18" w14:textId="77777777" w:rsidR="008E628C" w:rsidRPr="00C350AC" w:rsidRDefault="008E628C" w:rsidP="008E628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załącznikami do niniejszej oferty są:</w:t>
      </w:r>
    </w:p>
    <w:p w14:paraId="1360C90B" w14:textId="77777777" w:rsidR="008E628C" w:rsidRPr="00C350AC" w:rsidRDefault="008E628C" w:rsidP="008E628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………………………………………………………………………………………….</w:t>
      </w:r>
    </w:p>
    <w:p w14:paraId="030D5F00" w14:textId="77777777" w:rsidR="008E628C" w:rsidRPr="00C350AC" w:rsidRDefault="008E628C" w:rsidP="008E628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……………………………………………..……………………………………………</w:t>
      </w:r>
    </w:p>
    <w:p w14:paraId="330238BA" w14:textId="77777777" w:rsidR="008E628C" w:rsidRPr="00C350AC" w:rsidRDefault="008E628C" w:rsidP="008E628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..............................................................................</w:t>
      </w:r>
    </w:p>
    <w:p w14:paraId="7746F41D" w14:textId="77777777" w:rsidR="008E628C" w:rsidRDefault="008E628C" w:rsidP="008E628C">
      <w:pPr>
        <w:rPr>
          <w:rFonts w:ascii="Verdana" w:hAnsi="Verdana"/>
          <w:bCs/>
          <w:i/>
          <w:sz w:val="20"/>
          <w:szCs w:val="20"/>
        </w:rPr>
      </w:pPr>
    </w:p>
    <w:p w14:paraId="780FE462" w14:textId="77777777" w:rsidR="008E628C" w:rsidRPr="00C350AC" w:rsidRDefault="008E628C" w:rsidP="008E628C">
      <w:pPr>
        <w:jc w:val="center"/>
        <w:rPr>
          <w:rFonts w:ascii="Verdana" w:hAnsi="Verdana"/>
          <w:bCs/>
          <w:color w:val="FF0000"/>
          <w:sz w:val="20"/>
          <w:szCs w:val="20"/>
        </w:rPr>
      </w:pPr>
      <w:r w:rsidRPr="00C350AC">
        <w:rPr>
          <w:rFonts w:ascii="Verdana" w:hAnsi="Verdana"/>
          <w:bCs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14B97A84" w14:textId="77777777" w:rsidR="008E628C" w:rsidRPr="00C350AC" w:rsidRDefault="008E628C" w:rsidP="008E628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2A9DD79F" w14:textId="77777777" w:rsidR="008E628C" w:rsidRPr="00C350AC" w:rsidRDefault="008E628C" w:rsidP="008E628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**niepotrzebne skreślić</w:t>
      </w:r>
    </w:p>
    <w:p w14:paraId="0465B50C" w14:textId="77777777" w:rsidR="008E628C" w:rsidRPr="00C350AC" w:rsidRDefault="008E628C" w:rsidP="008E628C">
      <w:pPr>
        <w:rPr>
          <w:rFonts w:ascii="Verdana" w:hAnsi="Verdana"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***jeżeli dotyczy</w:t>
      </w:r>
    </w:p>
    <w:p w14:paraId="7CB6AD43" w14:textId="5FA457CB" w:rsidR="00FE545C" w:rsidRPr="00C350AC" w:rsidRDefault="00FE545C" w:rsidP="008E628C">
      <w:pPr>
        <w:jc w:val="both"/>
        <w:rPr>
          <w:rFonts w:ascii="Verdana" w:hAnsi="Verdana"/>
          <w:sz w:val="20"/>
          <w:szCs w:val="20"/>
        </w:rPr>
      </w:pPr>
    </w:p>
    <w:sectPr w:rsidR="00FE545C" w:rsidRPr="00C35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75C9B" w14:textId="77777777" w:rsidR="00350167" w:rsidRDefault="00350167">
      <w:r>
        <w:separator/>
      </w:r>
    </w:p>
  </w:endnote>
  <w:endnote w:type="continuationSeparator" w:id="0">
    <w:p w14:paraId="0AACB280" w14:textId="77777777" w:rsidR="00350167" w:rsidRDefault="0035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B5006" w14:textId="77777777" w:rsidR="00350167" w:rsidRDefault="00350167">
      <w:r>
        <w:separator/>
      </w:r>
    </w:p>
  </w:footnote>
  <w:footnote w:type="continuationSeparator" w:id="0">
    <w:p w14:paraId="65DE98C7" w14:textId="77777777" w:rsidR="00350167" w:rsidRDefault="0035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D0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5105"/>
    <w:rsid w:val="001801DD"/>
    <w:rsid w:val="001D4612"/>
    <w:rsid w:val="00207E98"/>
    <w:rsid w:val="00270579"/>
    <w:rsid w:val="002723B0"/>
    <w:rsid w:val="00315A4A"/>
    <w:rsid w:val="00350167"/>
    <w:rsid w:val="003D4251"/>
    <w:rsid w:val="004B7300"/>
    <w:rsid w:val="004C6753"/>
    <w:rsid w:val="004F624E"/>
    <w:rsid w:val="00566E11"/>
    <w:rsid w:val="00595C87"/>
    <w:rsid w:val="005D2C65"/>
    <w:rsid w:val="005E6D94"/>
    <w:rsid w:val="0063384F"/>
    <w:rsid w:val="00643C6F"/>
    <w:rsid w:val="00646202"/>
    <w:rsid w:val="0065290F"/>
    <w:rsid w:val="006815F6"/>
    <w:rsid w:val="00690014"/>
    <w:rsid w:val="006B1D09"/>
    <w:rsid w:val="007748F0"/>
    <w:rsid w:val="007A4321"/>
    <w:rsid w:val="007C57D0"/>
    <w:rsid w:val="00833933"/>
    <w:rsid w:val="00847594"/>
    <w:rsid w:val="00853083"/>
    <w:rsid w:val="008A08DB"/>
    <w:rsid w:val="008A48C1"/>
    <w:rsid w:val="008B2F0C"/>
    <w:rsid w:val="008B4928"/>
    <w:rsid w:val="008D2AB8"/>
    <w:rsid w:val="008E628C"/>
    <w:rsid w:val="008F1C66"/>
    <w:rsid w:val="00970FE4"/>
    <w:rsid w:val="0099762B"/>
    <w:rsid w:val="009F4ED2"/>
    <w:rsid w:val="00A0022B"/>
    <w:rsid w:val="00A346FE"/>
    <w:rsid w:val="00A47B4D"/>
    <w:rsid w:val="00A83018"/>
    <w:rsid w:val="00AA6028"/>
    <w:rsid w:val="00AF5207"/>
    <w:rsid w:val="00B63326"/>
    <w:rsid w:val="00B774DC"/>
    <w:rsid w:val="00C27657"/>
    <w:rsid w:val="00C350AC"/>
    <w:rsid w:val="00C969A6"/>
    <w:rsid w:val="00CA7D36"/>
    <w:rsid w:val="00CE501E"/>
    <w:rsid w:val="00D24208"/>
    <w:rsid w:val="00D60C38"/>
    <w:rsid w:val="00D65301"/>
    <w:rsid w:val="00D66893"/>
    <w:rsid w:val="00D90ACB"/>
    <w:rsid w:val="00DC1500"/>
    <w:rsid w:val="00E44371"/>
    <w:rsid w:val="00E83C6F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E65F0-FA9F-4C8D-A120-6BD1E998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685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Jolanta Oleksy</cp:lastModifiedBy>
  <cp:revision>5</cp:revision>
  <cp:lastPrinted>2025-06-26T07:14:00Z</cp:lastPrinted>
  <dcterms:created xsi:type="dcterms:W3CDTF">2025-06-26T07:14:00Z</dcterms:created>
  <dcterms:modified xsi:type="dcterms:W3CDTF">2025-12-19T12:45:00Z</dcterms:modified>
</cp:coreProperties>
</file>