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173D0E" w14:textId="6C89742A" w:rsidR="00BB4F33" w:rsidRPr="00D77BF4" w:rsidRDefault="00987E4B" w:rsidP="00B775BD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bookmarkStart w:id="0" w:name="_GoBack"/>
      <w:bookmarkEnd w:id="0"/>
      <w:r w:rsidRPr="00D77BF4">
        <w:rPr>
          <w:rFonts w:ascii="Verdana" w:hAnsi="Verdana"/>
          <w:sz w:val="18"/>
          <w:szCs w:val="18"/>
        </w:rPr>
        <w:tab/>
      </w:r>
      <w:r w:rsidRPr="00D77BF4">
        <w:rPr>
          <w:rFonts w:ascii="Verdana" w:hAnsi="Verdana"/>
          <w:sz w:val="18"/>
          <w:szCs w:val="18"/>
        </w:rPr>
        <w:tab/>
      </w:r>
    </w:p>
    <w:p w14:paraId="2712927F" w14:textId="0E8AE649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01B13153" w14:textId="05BDF67A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63A55813" w14:textId="5930B2C0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3C4642D9" w14:textId="6E7F432A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23409546" w14:textId="7FAB715F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077787A8" w14:textId="77777777" w:rsidR="00B775BD" w:rsidRPr="00603CBC" w:rsidRDefault="00B775BD" w:rsidP="00B775BD">
      <w:pPr>
        <w:pStyle w:val="pkt"/>
        <w:ind w:left="0" w:firstLine="0"/>
        <w:rPr>
          <w:noProof/>
        </w:rPr>
      </w:pPr>
    </w:p>
    <w:p w14:paraId="0F9BE97D" w14:textId="555A7C5A" w:rsidR="00B775BD" w:rsidRPr="008D10EB" w:rsidRDefault="00B775BD" w:rsidP="00B775BD">
      <w:pPr>
        <w:tabs>
          <w:tab w:val="left" w:pos="694"/>
          <w:tab w:val="right" w:pos="9000"/>
        </w:tabs>
        <w:jc w:val="right"/>
        <w:rPr>
          <w:b/>
        </w:rPr>
      </w:pPr>
      <w:r w:rsidRPr="008D10EB">
        <w:rPr>
          <w:b/>
          <w:sz w:val="24"/>
          <w:szCs w:val="24"/>
        </w:rPr>
        <w:t xml:space="preserve">Załącznik nr </w:t>
      </w:r>
      <w:r w:rsidRPr="00E377AF"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72723C" wp14:editId="6495532B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64149C" w14:textId="77777777" w:rsidR="00B775BD" w:rsidRDefault="00B775BD" w:rsidP="00B775B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72723C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5164149C" w14:textId="77777777" w:rsidR="00B775BD" w:rsidRDefault="00B775BD" w:rsidP="00B775B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E4D89">
        <w:rPr>
          <w:b/>
          <w:sz w:val="24"/>
          <w:szCs w:val="24"/>
          <w:highlight w:val="yellow"/>
        </w:rPr>
        <w:t>6</w:t>
      </w:r>
    </w:p>
    <w:p w14:paraId="6B590F63" w14:textId="77777777" w:rsidR="00B775BD" w:rsidRPr="008D10EB" w:rsidRDefault="00B775BD" w:rsidP="00B775BD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 xml:space="preserve">WYKAZ OSÓB </w:t>
      </w:r>
    </w:p>
    <w:p w14:paraId="52B044E5" w14:textId="77777777" w:rsidR="00B775BD" w:rsidRPr="008D10EB" w:rsidRDefault="00B775BD" w:rsidP="00B775BD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>wyznaczonych do realizacji zamówienia</w:t>
      </w:r>
    </w:p>
    <w:p w14:paraId="4F4FEFD0" w14:textId="77777777" w:rsidR="00B775BD" w:rsidRPr="008D10EB" w:rsidRDefault="00B775BD" w:rsidP="00B775BD">
      <w:pPr>
        <w:tabs>
          <w:tab w:val="right" w:pos="9000"/>
        </w:tabs>
        <w:rPr>
          <w:b/>
          <w:sz w:val="32"/>
        </w:rPr>
      </w:pPr>
    </w:p>
    <w:p w14:paraId="48AFEA9C" w14:textId="77777777" w:rsidR="00B775BD" w:rsidRPr="008D10EB" w:rsidRDefault="00B775BD" w:rsidP="00B775BD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>NAZWA WYKONAWCY: ………………………………………………………….</w:t>
      </w:r>
    </w:p>
    <w:p w14:paraId="1FC839AA" w14:textId="77777777" w:rsidR="00B775BD" w:rsidRPr="008D10EB" w:rsidRDefault="00B775BD" w:rsidP="00B775BD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 xml:space="preserve">ADRES:…………………………………………………………………………. </w:t>
      </w:r>
    </w:p>
    <w:p w14:paraId="5F59042D" w14:textId="67A08719" w:rsidR="00B775BD" w:rsidRDefault="00B775BD" w:rsidP="00B775BD">
      <w:pPr>
        <w:tabs>
          <w:tab w:val="left" w:pos="0"/>
        </w:tabs>
        <w:jc w:val="both"/>
        <w:rPr>
          <w:b/>
        </w:rPr>
      </w:pPr>
      <w:r w:rsidRPr="008D10EB">
        <w:t>Przedmiot postepowania:</w:t>
      </w:r>
      <w:r w:rsidRPr="008D10EB">
        <w:rPr>
          <w:b/>
        </w:rPr>
        <w:t xml:space="preserve"> </w:t>
      </w:r>
      <w:r w:rsidR="00FC0BB6" w:rsidRPr="00FC0BB6">
        <w:rPr>
          <w:b/>
        </w:rPr>
        <w:t>przygotowanie relacji audio-wideo z wydarzeń popularnonaukowym - KC-DE-zp.272-749/25</w:t>
      </w:r>
    </w:p>
    <w:p w14:paraId="75020EE2" w14:textId="77777777" w:rsidR="00B775BD" w:rsidRPr="008D10EB" w:rsidRDefault="00B775BD" w:rsidP="00B775BD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4390"/>
        <w:gridCol w:w="3760"/>
      </w:tblGrid>
      <w:tr w:rsidR="00B775BD" w:rsidRPr="008D10EB" w14:paraId="63158ED2" w14:textId="77777777" w:rsidTr="00FC0BB6">
        <w:trPr>
          <w:trHeight w:val="210"/>
        </w:trPr>
        <w:tc>
          <w:tcPr>
            <w:tcW w:w="1701" w:type="dxa"/>
            <w:vAlign w:val="center"/>
          </w:tcPr>
          <w:p w14:paraId="6B01DA74" w14:textId="77777777" w:rsidR="00B775BD" w:rsidRPr="008D10EB" w:rsidRDefault="00B775BD" w:rsidP="004040AA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Imię i nazwisko</w:t>
            </w:r>
          </w:p>
        </w:tc>
        <w:tc>
          <w:tcPr>
            <w:tcW w:w="4390" w:type="dxa"/>
            <w:tcBorders>
              <w:bottom w:val="nil"/>
            </w:tcBorders>
            <w:vAlign w:val="center"/>
          </w:tcPr>
          <w:p w14:paraId="412672C6" w14:textId="41A6DA9B" w:rsidR="00B775BD" w:rsidRPr="008D10EB" w:rsidRDefault="00B775BD" w:rsidP="004040AA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</w:t>
            </w:r>
            <w:r w:rsidRPr="00FC0BB6">
              <w:rPr>
                <w:b/>
                <w:color w:val="000000"/>
                <w:sz w:val="22"/>
                <w:szCs w:val="22"/>
              </w:rPr>
              <w:t xml:space="preserve">pkt. </w:t>
            </w:r>
            <w:r w:rsidR="00FC0BB6" w:rsidRPr="00FC0BB6">
              <w:rPr>
                <w:b/>
                <w:color w:val="000000"/>
                <w:sz w:val="22"/>
                <w:szCs w:val="22"/>
              </w:rPr>
              <w:t>8.2</w:t>
            </w:r>
            <w:r w:rsidRPr="00FC0BB6"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3760" w:type="dxa"/>
            <w:vAlign w:val="center"/>
          </w:tcPr>
          <w:p w14:paraId="7B0DFFA6" w14:textId="77777777" w:rsidR="00B775BD" w:rsidRPr="008D10EB" w:rsidRDefault="00B775BD" w:rsidP="004040AA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Informacja o podstawie do dysponowania osobą</w:t>
            </w:r>
            <w:r w:rsidRPr="008D10EB">
              <w:rPr>
                <w:b/>
                <w:color w:val="000000"/>
              </w:rPr>
              <w:footnoteReference w:id="1"/>
            </w:r>
            <w:r w:rsidRPr="008D10EB">
              <w:rPr>
                <w:b/>
                <w:color w:val="000000"/>
              </w:rPr>
              <w:t>*</w:t>
            </w:r>
          </w:p>
        </w:tc>
      </w:tr>
      <w:tr w:rsidR="00B775BD" w:rsidRPr="008D10EB" w14:paraId="685A5D26" w14:textId="77777777" w:rsidTr="00FC0BB6">
        <w:trPr>
          <w:trHeight w:val="1286"/>
        </w:trPr>
        <w:tc>
          <w:tcPr>
            <w:tcW w:w="1701" w:type="dxa"/>
          </w:tcPr>
          <w:p w14:paraId="4D14F085" w14:textId="77777777" w:rsidR="00B775BD" w:rsidRPr="008D10EB" w:rsidRDefault="00B775BD" w:rsidP="004040A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4390" w:type="dxa"/>
          </w:tcPr>
          <w:p w14:paraId="75F943FD" w14:textId="77777777" w:rsidR="007E4D89" w:rsidRPr="007E4D89" w:rsidRDefault="007E4D89" w:rsidP="007E4D89">
            <w:pPr>
              <w:jc w:val="both"/>
              <w:rPr>
                <w:color w:val="000000"/>
              </w:rPr>
            </w:pPr>
            <w:r w:rsidRPr="007E4D89">
              <w:rPr>
                <w:color w:val="000000"/>
              </w:rPr>
              <w:t>Wskazana osoba:</w:t>
            </w:r>
          </w:p>
          <w:p w14:paraId="76B23472" w14:textId="4E32D629" w:rsidR="007E4D89" w:rsidRPr="007E4D89" w:rsidRDefault="007E4D89" w:rsidP="007E4D89">
            <w:pPr>
              <w:jc w:val="both"/>
              <w:rPr>
                <w:color w:val="000000"/>
              </w:rPr>
            </w:pPr>
            <w:r w:rsidRPr="007E4D89">
              <w:rPr>
                <w:color w:val="000000"/>
              </w:rPr>
              <w:t>- w okresie ostatnich 3 lat przed terminem składania ofert należycie zrealizowała …………. (należy wpisać</w:t>
            </w:r>
            <w:r>
              <w:rPr>
                <w:color w:val="000000"/>
              </w:rPr>
              <w:t xml:space="preserve"> ilość) relacji </w:t>
            </w:r>
            <w:r w:rsidRPr="007E4D89">
              <w:rPr>
                <w:color w:val="000000"/>
              </w:rPr>
              <w:t>audio-wideo</w:t>
            </w:r>
            <w:r>
              <w:rPr>
                <w:color w:val="000000"/>
              </w:rPr>
              <w:t xml:space="preserve"> lub transmisji internetowych</w:t>
            </w:r>
            <w:r w:rsidRPr="007E4D89">
              <w:rPr>
                <w:color w:val="000000"/>
              </w:rPr>
              <w:t xml:space="preserve"> w oparciu o realizację </w:t>
            </w:r>
            <w:r>
              <w:rPr>
                <w:color w:val="000000"/>
              </w:rPr>
              <w:t xml:space="preserve">wielokamerową z wydarzeń o stacjonarnych o charakterze konferencyjnym </w:t>
            </w:r>
            <w:r w:rsidRPr="007E4D89">
              <w:rPr>
                <w:color w:val="000000"/>
              </w:rPr>
              <w:t>tj.:</w:t>
            </w:r>
          </w:p>
          <w:p w14:paraId="2D92FD37" w14:textId="77777777" w:rsidR="007E4D89" w:rsidRPr="007E4D89" w:rsidRDefault="007E4D89" w:rsidP="007E4D89">
            <w:pPr>
              <w:jc w:val="both"/>
              <w:rPr>
                <w:color w:val="000000"/>
              </w:rPr>
            </w:pPr>
            <w:r w:rsidRPr="007E4D89">
              <w:rPr>
                <w:color w:val="000000"/>
              </w:rPr>
              <w:t>- ………………. (należy wpisać odbiorcę usługi, datę usługi oraz nazwę wydarzenia)</w:t>
            </w:r>
          </w:p>
          <w:p w14:paraId="7B08EDEF" w14:textId="77777777" w:rsidR="007E4D89" w:rsidRPr="007E4D89" w:rsidRDefault="007E4D89" w:rsidP="007E4D89">
            <w:pPr>
              <w:jc w:val="both"/>
              <w:rPr>
                <w:color w:val="000000"/>
              </w:rPr>
            </w:pPr>
            <w:r w:rsidRPr="007E4D89">
              <w:rPr>
                <w:color w:val="000000"/>
              </w:rPr>
              <w:t>- ………………. (należy wpisać odbiorcę usługi, datę usługi oraz nazwę wydarzenia)</w:t>
            </w:r>
          </w:p>
          <w:p w14:paraId="375BFD2D" w14:textId="209CEA8E" w:rsidR="00B775BD" w:rsidRPr="002A5076" w:rsidRDefault="007E4D89" w:rsidP="007E4D89">
            <w:pPr>
              <w:jc w:val="both"/>
              <w:rPr>
                <w:b/>
                <w:color w:val="000000"/>
                <w:highlight w:val="yellow"/>
              </w:rPr>
            </w:pPr>
            <w:r w:rsidRPr="007E4D89">
              <w:rPr>
                <w:color w:val="000000"/>
              </w:rPr>
              <w:t>- ………………. (należy wpisać odbiorcę usługi, datę usługi oraz nazwę wydarzenia)</w:t>
            </w:r>
          </w:p>
        </w:tc>
        <w:tc>
          <w:tcPr>
            <w:tcW w:w="3760" w:type="dxa"/>
          </w:tcPr>
          <w:p w14:paraId="5F0C7F89" w14:textId="77777777" w:rsidR="00B775BD" w:rsidRPr="008D10EB" w:rsidRDefault="00B775BD" w:rsidP="004040A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7D85A2F3" w14:textId="77777777" w:rsidR="00B775BD" w:rsidRPr="008D10EB" w:rsidRDefault="00B775BD" w:rsidP="004040A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8D10EB">
              <w:rPr>
                <w:color w:val="000000"/>
              </w:rPr>
              <w:t xml:space="preserve">  ……………………………</w:t>
            </w:r>
          </w:p>
          <w:p w14:paraId="0AC951F8" w14:textId="77777777" w:rsidR="00B775BD" w:rsidRPr="008D10EB" w:rsidRDefault="00B775BD" w:rsidP="004040AA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8D10EB">
              <w:rPr>
                <w:i/>
                <w:color w:val="000000"/>
              </w:rPr>
              <w:t>(podać podstawę dysponowania)</w:t>
            </w:r>
          </w:p>
        </w:tc>
      </w:tr>
    </w:tbl>
    <w:p w14:paraId="3EEB7864" w14:textId="75543967" w:rsidR="00B775BD" w:rsidRPr="008D10EB" w:rsidRDefault="00B775BD" w:rsidP="00B775BD">
      <w:pPr>
        <w:spacing w:line="360" w:lineRule="auto"/>
        <w:jc w:val="both"/>
      </w:pPr>
    </w:p>
    <w:p w14:paraId="6A7672CF" w14:textId="77777777" w:rsidR="00B775BD" w:rsidRPr="008D10EB" w:rsidRDefault="00B775BD" w:rsidP="00B775BD">
      <w:pPr>
        <w:spacing w:line="360" w:lineRule="auto"/>
        <w:jc w:val="both"/>
      </w:pPr>
    </w:p>
    <w:p w14:paraId="5D1F7146" w14:textId="77777777" w:rsidR="00B775BD" w:rsidRPr="008D10EB" w:rsidRDefault="00B775BD" w:rsidP="00B775BD">
      <w:pPr>
        <w:jc w:val="both"/>
        <w:rPr>
          <w:b/>
          <w:color w:val="FF0000"/>
        </w:rPr>
      </w:pPr>
      <w:r w:rsidRPr="008D10EB">
        <w:rPr>
          <w:b/>
          <w:color w:val="FF0000"/>
        </w:rPr>
        <w:t xml:space="preserve">Dokument należy sporządzić w postaci elektronicznej i podpisać </w:t>
      </w:r>
      <w:r w:rsidRPr="00125E07">
        <w:rPr>
          <w:b/>
          <w:color w:val="FF0000"/>
        </w:rPr>
        <w:t>kwalifikowany</w:t>
      </w:r>
      <w:r>
        <w:rPr>
          <w:b/>
          <w:color w:val="FF0000"/>
        </w:rPr>
        <w:t>m</w:t>
      </w:r>
      <w:r w:rsidRPr="00125E07">
        <w:rPr>
          <w:b/>
          <w:color w:val="FF0000"/>
        </w:rPr>
        <w:t xml:space="preserve"> podpis</w:t>
      </w:r>
      <w:r>
        <w:rPr>
          <w:b/>
          <w:color w:val="FF0000"/>
        </w:rPr>
        <w:t>em</w:t>
      </w:r>
      <w:r w:rsidRPr="00125E07">
        <w:rPr>
          <w:b/>
          <w:color w:val="FF0000"/>
        </w:rPr>
        <w:t xml:space="preserve"> elektroniczny</w:t>
      </w:r>
      <w:r>
        <w:rPr>
          <w:b/>
          <w:color w:val="FF0000"/>
        </w:rPr>
        <w:t>m</w:t>
      </w:r>
      <w:r w:rsidRPr="00125E07">
        <w:rPr>
          <w:b/>
          <w:color w:val="FF0000"/>
        </w:rPr>
        <w:t xml:space="preserve"> lub podpis</w:t>
      </w:r>
      <w:r>
        <w:rPr>
          <w:b/>
          <w:color w:val="FF0000"/>
        </w:rPr>
        <w:t>em</w:t>
      </w:r>
      <w:r w:rsidRPr="00125E07">
        <w:rPr>
          <w:b/>
          <w:color w:val="FF0000"/>
        </w:rPr>
        <w:t xml:space="preserve"> zaufany</w:t>
      </w:r>
      <w:r>
        <w:rPr>
          <w:b/>
          <w:color w:val="FF0000"/>
        </w:rPr>
        <w:t>m</w:t>
      </w:r>
      <w:r w:rsidRPr="00125E07">
        <w:rPr>
          <w:b/>
          <w:color w:val="FF0000"/>
        </w:rPr>
        <w:t xml:space="preserve"> lub podpis</w:t>
      </w:r>
      <w:r>
        <w:rPr>
          <w:b/>
          <w:color w:val="FF0000"/>
        </w:rPr>
        <w:t>em</w:t>
      </w:r>
      <w:r w:rsidRPr="00125E07">
        <w:rPr>
          <w:b/>
          <w:color w:val="FF0000"/>
        </w:rPr>
        <w:t xml:space="preserve"> osobisty</w:t>
      </w:r>
      <w:r>
        <w:rPr>
          <w:b/>
          <w:color w:val="FF0000"/>
        </w:rPr>
        <w:t>m</w:t>
      </w:r>
      <w:r w:rsidRPr="008D10EB">
        <w:rPr>
          <w:b/>
          <w:color w:val="FF0000"/>
        </w:rPr>
        <w:t>.</w:t>
      </w:r>
    </w:p>
    <w:p w14:paraId="1A4970DC" w14:textId="77777777" w:rsidR="00B775BD" w:rsidRPr="008D10EB" w:rsidRDefault="00B775BD" w:rsidP="00B775BD">
      <w:pPr>
        <w:rPr>
          <w:sz w:val="16"/>
          <w:szCs w:val="16"/>
        </w:rPr>
      </w:pPr>
    </w:p>
    <w:p w14:paraId="0E7B6704" w14:textId="77777777" w:rsidR="00B775BD" w:rsidRPr="008D10EB" w:rsidRDefault="00B775BD" w:rsidP="00B775BD">
      <w:pPr>
        <w:rPr>
          <w:sz w:val="16"/>
          <w:szCs w:val="16"/>
        </w:rPr>
      </w:pPr>
    </w:p>
    <w:p w14:paraId="2F2BB5AF" w14:textId="77777777" w:rsidR="00B775BD" w:rsidRPr="008D10EB" w:rsidRDefault="00B775BD" w:rsidP="00B775BD">
      <w:pPr>
        <w:rPr>
          <w:sz w:val="16"/>
          <w:szCs w:val="16"/>
        </w:rPr>
      </w:pPr>
      <w:r w:rsidRPr="008D10EB">
        <w:rPr>
          <w:sz w:val="16"/>
          <w:szCs w:val="16"/>
        </w:rPr>
        <w:t>*NIEPOTRZEBNE SKREŚLIĆ</w:t>
      </w:r>
    </w:p>
    <w:p w14:paraId="3AE5BB03" w14:textId="77777777" w:rsidR="00B775BD" w:rsidRPr="008D10EB" w:rsidRDefault="00B775BD" w:rsidP="00B775BD">
      <w:pPr>
        <w:rPr>
          <w:sz w:val="16"/>
          <w:szCs w:val="16"/>
        </w:rPr>
      </w:pPr>
      <w:r w:rsidRPr="008D10EB">
        <w:rPr>
          <w:sz w:val="16"/>
          <w:szCs w:val="16"/>
        </w:rPr>
        <w:footnoteRef/>
      </w:r>
      <w:r w:rsidRPr="008D10EB">
        <w:rPr>
          <w:sz w:val="16"/>
          <w:szCs w:val="16"/>
        </w:rPr>
        <w:t xml:space="preserve">* Należy podać podstawę do dysponowania osobami wskazanymi w wykazie, </w:t>
      </w:r>
      <w:r w:rsidRPr="008D10EB">
        <w:rPr>
          <w:sz w:val="16"/>
          <w:szCs w:val="16"/>
          <w:u w:val="single"/>
        </w:rPr>
        <w:t>np. umowa o pracę, umowa zlecenie, osobiste świadczenie usługi</w:t>
      </w:r>
      <w:r w:rsidRPr="008D10EB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1A444406" w14:textId="77777777" w:rsidR="00B775BD" w:rsidRPr="008D10EB" w:rsidRDefault="00B775BD" w:rsidP="00B775BD"/>
    <w:p w14:paraId="47F25D2A" w14:textId="77777777" w:rsidR="00B775BD" w:rsidRPr="008D10EB" w:rsidRDefault="00B775BD" w:rsidP="00B775BD"/>
    <w:p w14:paraId="37ECFCEF" w14:textId="77777777" w:rsidR="00B775BD" w:rsidRPr="008D10EB" w:rsidRDefault="00B775BD" w:rsidP="00B775BD"/>
    <w:p w14:paraId="19B02D26" w14:textId="77777777" w:rsidR="00B775BD" w:rsidRPr="008D10EB" w:rsidRDefault="00B775BD" w:rsidP="00B775BD"/>
    <w:p w14:paraId="16C0D9DB" w14:textId="77777777" w:rsidR="00B775BD" w:rsidRPr="00722C1A" w:rsidRDefault="00B775BD" w:rsidP="00B775BD"/>
    <w:p w14:paraId="08D17BF2" w14:textId="678C99CD" w:rsidR="006B0CED" w:rsidRPr="00D77BF4" w:rsidRDefault="006B0CED" w:rsidP="00987E4B">
      <w:pPr>
        <w:rPr>
          <w:rFonts w:ascii="Verdana" w:hAnsi="Verdana"/>
          <w:sz w:val="18"/>
          <w:szCs w:val="18"/>
        </w:rPr>
      </w:pPr>
    </w:p>
    <w:sectPr w:rsidR="006B0CED" w:rsidRPr="00D77BF4" w:rsidSect="00F91C57">
      <w:headerReference w:type="default" r:id="rId7"/>
      <w:footnotePr>
        <w:numFmt w:val="chicago"/>
      </w:footnotePr>
      <w:pgSz w:w="11906" w:h="16838"/>
      <w:pgMar w:top="568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45F3AF" w14:textId="77777777" w:rsidR="00257855" w:rsidRDefault="00257855">
      <w:r>
        <w:separator/>
      </w:r>
    </w:p>
  </w:endnote>
  <w:endnote w:type="continuationSeparator" w:id="0">
    <w:p w14:paraId="54B605BC" w14:textId="77777777" w:rsidR="00257855" w:rsidRDefault="00257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CA6E61" w14:textId="77777777" w:rsidR="00257855" w:rsidRDefault="00257855">
      <w:r>
        <w:separator/>
      </w:r>
    </w:p>
  </w:footnote>
  <w:footnote w:type="continuationSeparator" w:id="0">
    <w:p w14:paraId="43CA3DBC" w14:textId="77777777" w:rsidR="00257855" w:rsidRDefault="00257855">
      <w:r>
        <w:continuationSeparator/>
      </w:r>
    </w:p>
  </w:footnote>
  <w:footnote w:id="1">
    <w:p w14:paraId="4FA47DB3" w14:textId="77777777" w:rsidR="00B775BD" w:rsidRPr="00E60B5C" w:rsidRDefault="00B775BD" w:rsidP="00B775BD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74BB6BB6" w:rsidR="00C303B2" w:rsidRPr="00A844AF" w:rsidRDefault="00BC58AD" w:rsidP="00A844AF">
    <w:pPr>
      <w:pStyle w:val="Nagwek"/>
    </w:pPr>
    <w:r>
      <w:t xml:space="preserve">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916"/>
    <w:rsid w:val="000272CB"/>
    <w:rsid w:val="00040087"/>
    <w:rsid w:val="00045736"/>
    <w:rsid w:val="00092678"/>
    <w:rsid w:val="001D0F1F"/>
    <w:rsid w:val="002328A0"/>
    <w:rsid w:val="00257855"/>
    <w:rsid w:val="00263CEB"/>
    <w:rsid w:val="0028660D"/>
    <w:rsid w:val="002A7F51"/>
    <w:rsid w:val="002C27A7"/>
    <w:rsid w:val="002D597A"/>
    <w:rsid w:val="002F6C4A"/>
    <w:rsid w:val="00314895"/>
    <w:rsid w:val="0032179E"/>
    <w:rsid w:val="0034735F"/>
    <w:rsid w:val="00381B01"/>
    <w:rsid w:val="00404136"/>
    <w:rsid w:val="004251AE"/>
    <w:rsid w:val="0045218A"/>
    <w:rsid w:val="004D3F2B"/>
    <w:rsid w:val="004E74D8"/>
    <w:rsid w:val="00517D50"/>
    <w:rsid w:val="005236DD"/>
    <w:rsid w:val="00527F15"/>
    <w:rsid w:val="0056690C"/>
    <w:rsid w:val="005D357A"/>
    <w:rsid w:val="005F6749"/>
    <w:rsid w:val="00660E1E"/>
    <w:rsid w:val="006828A2"/>
    <w:rsid w:val="006B0CED"/>
    <w:rsid w:val="006C3F19"/>
    <w:rsid w:val="006D244E"/>
    <w:rsid w:val="00786C56"/>
    <w:rsid w:val="007947D0"/>
    <w:rsid w:val="007E4D89"/>
    <w:rsid w:val="007E6DD8"/>
    <w:rsid w:val="007F2701"/>
    <w:rsid w:val="007F4278"/>
    <w:rsid w:val="007F6736"/>
    <w:rsid w:val="00800FF1"/>
    <w:rsid w:val="00823002"/>
    <w:rsid w:val="008539D0"/>
    <w:rsid w:val="00882018"/>
    <w:rsid w:val="00895B8F"/>
    <w:rsid w:val="008E4A55"/>
    <w:rsid w:val="008E66F9"/>
    <w:rsid w:val="00901064"/>
    <w:rsid w:val="00944D1F"/>
    <w:rsid w:val="009559C0"/>
    <w:rsid w:val="009616AA"/>
    <w:rsid w:val="00987E4B"/>
    <w:rsid w:val="009E4F5D"/>
    <w:rsid w:val="009F61B4"/>
    <w:rsid w:val="00A0420B"/>
    <w:rsid w:val="00A844AF"/>
    <w:rsid w:val="00AC41BD"/>
    <w:rsid w:val="00B25F00"/>
    <w:rsid w:val="00B33027"/>
    <w:rsid w:val="00B4176B"/>
    <w:rsid w:val="00B50431"/>
    <w:rsid w:val="00B72E23"/>
    <w:rsid w:val="00B775BD"/>
    <w:rsid w:val="00BA30AA"/>
    <w:rsid w:val="00BA48E0"/>
    <w:rsid w:val="00BB4F33"/>
    <w:rsid w:val="00BC58AD"/>
    <w:rsid w:val="00BD790B"/>
    <w:rsid w:val="00C16C20"/>
    <w:rsid w:val="00C303B2"/>
    <w:rsid w:val="00C50D77"/>
    <w:rsid w:val="00C87A1F"/>
    <w:rsid w:val="00CA38D4"/>
    <w:rsid w:val="00CA685D"/>
    <w:rsid w:val="00CF6409"/>
    <w:rsid w:val="00D20CBF"/>
    <w:rsid w:val="00D431A6"/>
    <w:rsid w:val="00D67C47"/>
    <w:rsid w:val="00D77BF4"/>
    <w:rsid w:val="00D93916"/>
    <w:rsid w:val="00DB6364"/>
    <w:rsid w:val="00DE26D4"/>
    <w:rsid w:val="00E35DB9"/>
    <w:rsid w:val="00E74792"/>
    <w:rsid w:val="00E821CF"/>
    <w:rsid w:val="00E97FEE"/>
    <w:rsid w:val="00ED3546"/>
    <w:rsid w:val="00F04CB8"/>
    <w:rsid w:val="00F21267"/>
    <w:rsid w:val="00F3062F"/>
    <w:rsid w:val="00F55B12"/>
    <w:rsid w:val="00F91C57"/>
    <w:rsid w:val="00FA31F0"/>
    <w:rsid w:val="00FC0BB6"/>
    <w:rsid w:val="00FE2540"/>
    <w:rsid w:val="00FE49C9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77B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customStyle="1" w:styleId="Tretekstu">
    <w:name w:val="Treść tekstu"/>
    <w:basedOn w:val="Normalny"/>
    <w:rsid w:val="006B0CED"/>
    <w:pPr>
      <w:suppressAutoHyphens/>
      <w:spacing w:after="120" w:line="276" w:lineRule="auto"/>
    </w:pPr>
    <w:rPr>
      <w:color w:val="00000A"/>
      <w:sz w:val="24"/>
      <w:szCs w:val="24"/>
    </w:rPr>
  </w:style>
  <w:style w:type="paragraph" w:customStyle="1" w:styleId="pkt">
    <w:name w:val="pkt"/>
    <w:basedOn w:val="Normalny"/>
    <w:rsid w:val="00B775BD"/>
    <w:pPr>
      <w:suppressAutoHyphens/>
      <w:autoSpaceDN w:val="0"/>
      <w:spacing w:before="60" w:after="60"/>
      <w:ind w:left="851" w:hanging="295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1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EA243E-FADA-4A5D-B02E-396598AE7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248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Jolanta Oleksy</cp:lastModifiedBy>
  <cp:revision>2</cp:revision>
  <cp:lastPrinted>2025-06-26T07:45:00Z</cp:lastPrinted>
  <dcterms:created xsi:type="dcterms:W3CDTF">2025-12-23T12:18:00Z</dcterms:created>
  <dcterms:modified xsi:type="dcterms:W3CDTF">2025-12-23T12:18:00Z</dcterms:modified>
</cp:coreProperties>
</file>