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B1A9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DE44F8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CBAB2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2730C4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ABEB33" w14:textId="77777777" w:rsidR="00CD2D89" w:rsidRDefault="00CD2D89" w:rsidP="00CD2D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86AB55B" w14:textId="77777777" w:rsidR="00CD2D89" w:rsidRDefault="00CD2D89" w:rsidP="00CD2D89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6F1C35"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0BC4C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DE58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F0AE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073B9">
        <w:rPr>
          <w:sz w:val="22"/>
        </w:rPr>
        <w:t>……………………………………………………………………………………………..</w:t>
      </w:r>
    </w:p>
    <w:p w14:paraId="2A66C9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073B9">
        <w:rPr>
          <w:sz w:val="22"/>
        </w:rPr>
        <w:t>…………………………………………………………………………………………….</w:t>
      </w:r>
    </w:p>
    <w:p w14:paraId="4452A3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4E70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3412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BA53E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3149A5" w14:textId="77777777"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Akademia Górniczo - Hutnicza</w:t>
      </w:r>
    </w:p>
    <w:p w14:paraId="7DE2DD0F" w14:textId="77777777" w:rsidR="00C55876" w:rsidRPr="00C55876" w:rsidRDefault="00C55876" w:rsidP="008D2AB8">
      <w:pPr>
        <w:ind w:right="-110"/>
        <w:rPr>
          <w:b/>
        </w:rPr>
      </w:pPr>
      <w:r w:rsidRPr="00C55876">
        <w:rPr>
          <w:b/>
        </w:rPr>
        <w:t>im. Stanisława Staszica w Krakowie</w:t>
      </w:r>
    </w:p>
    <w:p w14:paraId="03478968" w14:textId="77777777" w:rsidR="008D2AB8" w:rsidRDefault="00C55876" w:rsidP="008D2AB8">
      <w:pPr>
        <w:ind w:right="-110"/>
        <w:rPr>
          <w:b/>
        </w:rPr>
      </w:pPr>
      <w:r w:rsidRPr="00C5587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A6F0D81" w14:textId="77777777" w:rsidR="008D2AB8" w:rsidRDefault="00C55876" w:rsidP="008D2AB8">
      <w:pPr>
        <w:ind w:right="-110"/>
        <w:rPr>
          <w:b/>
        </w:rPr>
      </w:pPr>
      <w:r w:rsidRPr="00C55876">
        <w:rPr>
          <w:b/>
        </w:rPr>
        <w:t>Al. Mickiewicza</w:t>
      </w:r>
      <w:r w:rsidR="008D2AB8">
        <w:rPr>
          <w:b/>
        </w:rPr>
        <w:t xml:space="preserve"> </w:t>
      </w:r>
      <w:r w:rsidRPr="00C55876">
        <w:rPr>
          <w:b/>
        </w:rPr>
        <w:t>30</w:t>
      </w:r>
      <w:r w:rsidR="008D2AB8">
        <w:rPr>
          <w:b/>
        </w:rPr>
        <w:t xml:space="preserve"> </w:t>
      </w:r>
    </w:p>
    <w:p w14:paraId="41660CF2" w14:textId="77777777" w:rsidR="008D2AB8" w:rsidRDefault="00C55876" w:rsidP="008D2AB8">
      <w:pPr>
        <w:rPr>
          <w:b/>
        </w:rPr>
      </w:pPr>
      <w:r w:rsidRPr="00C55876">
        <w:rPr>
          <w:b/>
        </w:rPr>
        <w:t>30-059</w:t>
      </w:r>
      <w:r w:rsidR="008D2AB8">
        <w:rPr>
          <w:b/>
        </w:rPr>
        <w:t xml:space="preserve"> </w:t>
      </w:r>
      <w:r w:rsidRPr="00C55876">
        <w:rPr>
          <w:b/>
        </w:rPr>
        <w:t>Kraków</w:t>
      </w:r>
      <w:r w:rsidR="008D2AB8">
        <w:rPr>
          <w:b/>
        </w:rPr>
        <w:t xml:space="preserve">,  </w:t>
      </w:r>
    </w:p>
    <w:p w14:paraId="030B6CCB" w14:textId="77777777" w:rsidR="008D2AB8" w:rsidRDefault="008D2AB8" w:rsidP="008D2AB8">
      <w:pPr>
        <w:ind w:firstLine="3969"/>
        <w:rPr>
          <w:b/>
        </w:rPr>
      </w:pPr>
    </w:p>
    <w:p w14:paraId="68596928" w14:textId="59871A39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2073B9">
        <w:t>:</w:t>
      </w:r>
      <w:r>
        <w:t xml:space="preserve"> </w:t>
      </w:r>
      <w:r w:rsidR="006F1C35" w:rsidRPr="006F1C35">
        <w:rPr>
          <w:b/>
        </w:rPr>
        <w:t xml:space="preserve">Dostęp online do bazy organizacji normalizacyjnej ASTM International na platformie ASTM </w:t>
      </w:r>
      <w:proofErr w:type="spellStart"/>
      <w:r w:rsidR="006F1C35" w:rsidRPr="006F1C35">
        <w:rPr>
          <w:b/>
        </w:rPr>
        <w:t>Compass</w:t>
      </w:r>
      <w:proofErr w:type="spellEnd"/>
      <w:r w:rsidR="006F1C35" w:rsidRPr="006F1C35">
        <w:rPr>
          <w:b/>
        </w:rPr>
        <w:t xml:space="preserve">,  dostęp do bibliograficzno-abstraktowej bazy </w:t>
      </w:r>
      <w:proofErr w:type="spellStart"/>
      <w:r w:rsidR="006F1C35" w:rsidRPr="006F1C35">
        <w:rPr>
          <w:b/>
        </w:rPr>
        <w:t>Accuris</w:t>
      </w:r>
      <w:proofErr w:type="spellEnd"/>
      <w:r w:rsidR="006F1C35" w:rsidRPr="006F1C35">
        <w:rPr>
          <w:b/>
        </w:rPr>
        <w:t xml:space="preserve"> Engineering Workbench oraz dostęp do elektronicznych wersji czasopism zagranicznych wydawnictwa Trans Tech Publications dla BG –</w:t>
      </w:r>
      <w:r w:rsidR="00421E75">
        <w:rPr>
          <w:b/>
        </w:rPr>
        <w:t xml:space="preserve"> KC-</w:t>
      </w:r>
      <w:r w:rsidR="006F1C35" w:rsidRPr="006F1C35">
        <w:rPr>
          <w:b/>
        </w:rPr>
        <w:t>DE-zp.272-7</w:t>
      </w:r>
      <w:r w:rsidR="00421E75">
        <w:rPr>
          <w:b/>
        </w:rPr>
        <w:t>65</w:t>
      </w:r>
      <w:r w:rsidR="006F1C35" w:rsidRPr="006F1C35">
        <w:rPr>
          <w:b/>
        </w:rPr>
        <w:t>/2</w:t>
      </w:r>
      <w:r w:rsidR="00421E75">
        <w:rPr>
          <w:b/>
        </w:rPr>
        <w:t>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3"/>
        <w:gridCol w:w="2031"/>
        <w:gridCol w:w="2133"/>
        <w:gridCol w:w="2133"/>
      </w:tblGrid>
      <w:tr w:rsidR="006F1C35" w14:paraId="2FE92E4D" w14:textId="17B41136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1354" w14:textId="77777777" w:rsidR="006F1C35" w:rsidRDefault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484C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49B9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15B0" w14:textId="1939BE80" w:rsidR="006F1C35" w:rsidRDefault="0098486F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3</w:t>
            </w:r>
          </w:p>
        </w:tc>
      </w:tr>
      <w:tr w:rsidR="006F1C35" w14:paraId="5E67A116" w14:textId="481DEF4F" w:rsidTr="006F1C35">
        <w:trPr>
          <w:trHeight w:val="439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20FA0" w14:textId="77777777" w:rsidR="006F1C35" w:rsidRDefault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23D3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200F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729B" w14:textId="77777777" w:rsidR="006F1C35" w:rsidRDefault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6F1C35" w14:paraId="7520CB43" w14:textId="24A37409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A754" w14:textId="77777777" w:rsidR="006F1C35" w:rsidRDefault="006F1C35" w:rsidP="006F1C35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0F4B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DAA788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4FDF9DE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6BBB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1AC3CE96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64D9085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511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4E47976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2DA73AF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6F1C35" w14:paraId="78D4669B" w14:textId="038CCF79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C041" w14:textId="77777777" w:rsidR="006F1C35" w:rsidRDefault="006F1C35" w:rsidP="006F1C35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7E363B47" w14:textId="77777777" w:rsidR="006F1C35" w:rsidRDefault="006F1C35" w:rsidP="006F1C35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FF71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19305437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6E1B845E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ECF1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34DBB33E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6B781542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847D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7A2B7EB8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…………… PLN</w:t>
            </w:r>
          </w:p>
          <w:p w14:paraId="4C0016F8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6F1C35" w14:paraId="261F8E56" w14:textId="3A7E02E8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3C3A" w14:textId="77777777" w:rsidR="006F1C35" w:rsidRDefault="006F1C35" w:rsidP="006F1C35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</w:t>
            </w:r>
          </w:p>
          <w:p w14:paraId="1E20308C" w14:textId="77777777" w:rsidR="006F1C35" w:rsidRDefault="006F1C35" w:rsidP="006F1C35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3C88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06CC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5DD1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6F1C35" w14:paraId="738F5CF6" w14:textId="0015E51C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44FF" w14:textId="77777777" w:rsidR="006F1C35" w:rsidRDefault="006F1C35" w:rsidP="006F1C35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B69D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85EC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0FE7" w14:textId="77777777" w:rsidR="006F1C35" w:rsidRDefault="006F1C35" w:rsidP="006F1C35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6F1C35" w14:paraId="7468A242" w14:textId="7AF7530E" w:rsidTr="006F1C35"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9D38" w14:textId="77777777" w:rsidR="006F1C35" w:rsidRPr="006F1C35" w:rsidRDefault="006F1C35" w:rsidP="006F1C35">
            <w:pPr>
              <w:tabs>
                <w:tab w:val="left" w:pos="426"/>
              </w:tabs>
              <w:rPr>
                <w:b/>
                <w:color w:val="FF0000"/>
                <w:sz w:val="20"/>
                <w:szCs w:val="20"/>
                <w:u w:val="single"/>
              </w:rPr>
            </w:pPr>
            <w:r w:rsidRPr="006F1C35">
              <w:rPr>
                <w:b/>
                <w:color w:val="FF0000"/>
                <w:sz w:val="20"/>
                <w:szCs w:val="20"/>
                <w:u w:val="single"/>
              </w:rPr>
              <w:t xml:space="preserve">Dla kryterium oceny ofert: </w:t>
            </w:r>
          </w:p>
          <w:p w14:paraId="1B74428A" w14:textId="77777777" w:rsidR="006F1C35" w:rsidRDefault="006F1C35" w:rsidP="006F1C35">
            <w:pPr>
              <w:tabs>
                <w:tab w:val="left" w:pos="42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Polski interfejs:    </w:t>
            </w:r>
          </w:p>
          <w:p w14:paraId="56296FC3" w14:textId="77777777" w:rsidR="006F1C35" w:rsidRDefault="006F1C35" w:rsidP="006F1C35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7E8F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4A50EAF2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2C32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74762B5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5020" w14:textId="77777777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7D3A271C" w14:textId="0773E26D" w:rsidR="006F1C35" w:rsidRDefault="006F1C35" w:rsidP="006F1C35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 NIE*</w:t>
            </w:r>
          </w:p>
        </w:tc>
      </w:tr>
    </w:tbl>
    <w:p w14:paraId="6D25A41A" w14:textId="74BD4CAA" w:rsidR="00A96FDC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96FDC">
        <w:rPr>
          <w:b/>
        </w:rPr>
        <w:t>od daty podpisania umowy do 31/12/202</w:t>
      </w:r>
      <w:r w:rsidR="00AC029B">
        <w:rPr>
          <w:b/>
        </w:rPr>
        <w:t>6</w:t>
      </w:r>
      <w:bookmarkStart w:id="0" w:name="_GoBack"/>
      <w:bookmarkEnd w:id="0"/>
      <w:r w:rsidR="00A96FDC">
        <w:rPr>
          <w:b/>
        </w:rPr>
        <w:t>r.</w:t>
      </w:r>
    </w:p>
    <w:p w14:paraId="487BC2FC" w14:textId="77777777" w:rsidR="00A96FDC" w:rsidRDefault="00A96FDC" w:rsidP="00A96FDC">
      <w:pPr>
        <w:tabs>
          <w:tab w:val="left" w:pos="426"/>
        </w:tabs>
        <w:jc w:val="both"/>
        <w:rPr>
          <w:sz w:val="22"/>
          <w:szCs w:val="22"/>
        </w:rPr>
      </w:pPr>
      <w:r w:rsidRPr="002D6504">
        <w:rPr>
          <w:b/>
          <w:sz w:val="22"/>
          <w:szCs w:val="22"/>
        </w:rPr>
        <w:lastRenderedPageBreak/>
        <w:t xml:space="preserve">Termin płatności: </w:t>
      </w:r>
      <w:r w:rsidRPr="002D65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F425B2" w14:textId="77777777"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75709F0" w14:textId="77777777" w:rsidR="00A96FDC" w:rsidRDefault="00A96FDC" w:rsidP="00A96FD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12501B9" w14:textId="77777777"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3BFDF42" w14:textId="77777777" w:rsidR="00A96FDC" w:rsidRDefault="00A96FDC" w:rsidP="00A96F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2E4EB01" w14:textId="3424DE36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6F1C35" w:rsidRPr="006F1C35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F1C35" w:rsidRPr="006F1C35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43183AF0" w14:textId="29EBB7E2" w:rsidR="00A96FDC" w:rsidRDefault="006F1C35" w:rsidP="00A96FDC">
      <w:pPr>
        <w:ind w:left="360"/>
        <w:jc w:val="both"/>
        <w:rPr>
          <w:i/>
          <w:sz w:val="22"/>
          <w:szCs w:val="22"/>
        </w:rPr>
      </w:pPr>
      <w:r w:rsidRPr="006F1C35">
        <w:rPr>
          <w:i/>
          <w:sz w:val="22"/>
          <w:szCs w:val="22"/>
          <w:vertAlign w:val="superscript"/>
        </w:rPr>
        <w:t>1</w:t>
      </w:r>
      <w:r w:rsidR="00A96FDC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99DE29" w14:textId="57CE3B62" w:rsidR="00A96FDC" w:rsidRDefault="006F1C35" w:rsidP="00A96FDC">
      <w:pPr>
        <w:ind w:left="360"/>
        <w:jc w:val="both"/>
        <w:rPr>
          <w:i/>
          <w:sz w:val="22"/>
          <w:szCs w:val="22"/>
        </w:rPr>
      </w:pPr>
      <w:r w:rsidRPr="006F1C35">
        <w:rPr>
          <w:i/>
          <w:sz w:val="22"/>
          <w:szCs w:val="22"/>
          <w:vertAlign w:val="superscript"/>
        </w:rPr>
        <w:t>2</w:t>
      </w:r>
      <w:r w:rsidR="00A96FDC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C7DA0" w14:textId="77777777" w:rsidR="00A96FDC" w:rsidRPr="00800B88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 w:rsidRPr="00800B88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5B9C157A" w14:textId="34A6FE91" w:rsidR="00A96FDC" w:rsidRDefault="00A96FDC" w:rsidP="00A96F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6F1C35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FDC" w14:paraId="06240DFB" w14:textId="77777777" w:rsidTr="000B360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0C58F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7C96D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9574991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E19E3" w14:textId="77777777" w:rsidR="00A96FDC" w:rsidRDefault="00A96FDC" w:rsidP="000B360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96FDC" w14:paraId="32FDD2BE" w14:textId="77777777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1AF8" w14:textId="77777777"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C6C32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F744F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96FDC" w14:paraId="093E2882" w14:textId="77777777" w:rsidTr="000B360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A86E8" w14:textId="77777777" w:rsidR="00A96FDC" w:rsidRDefault="00A96FDC" w:rsidP="000B360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661DA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4AD6D" w14:textId="77777777" w:rsidR="00A96FDC" w:rsidRDefault="00A96FDC" w:rsidP="000B360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80EE0B7" w14:textId="1C9FDD94" w:rsidR="00A52430" w:rsidRDefault="00A52430" w:rsidP="00A5243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52430" w14:paraId="2CE9862B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CF93DA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67D961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B2725" w14:textId="77777777" w:rsidR="00A52430" w:rsidRDefault="00A52430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Usługa (zakres), który wykonają poszczególni wykonawcy </w:t>
            </w:r>
          </w:p>
        </w:tc>
      </w:tr>
      <w:tr w:rsidR="00A52430" w14:paraId="323E7EBE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CCDD4A" w14:textId="77777777" w:rsidR="00A52430" w:rsidRDefault="00A52430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52262A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F01A2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  <w:tr w:rsidR="00A52430" w14:paraId="4D56EA5E" w14:textId="77777777" w:rsidTr="00A524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290FF2A" w14:textId="77777777" w:rsidR="00A52430" w:rsidRDefault="00A52430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99B451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5AE6" w14:textId="77777777" w:rsidR="00A52430" w:rsidRDefault="00A52430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</w:tbl>
    <w:p w14:paraId="75927147" w14:textId="77777777" w:rsidR="00A52430" w:rsidRDefault="00A52430" w:rsidP="00A52430">
      <w:pPr>
        <w:jc w:val="both"/>
        <w:rPr>
          <w:sz w:val="22"/>
          <w:szCs w:val="22"/>
        </w:rPr>
      </w:pPr>
    </w:p>
    <w:p w14:paraId="30A4CB16" w14:textId="62A1D5C2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D0FC5E3" w14:textId="77777777" w:rsidR="00A96FDC" w:rsidRDefault="00A96FDC" w:rsidP="00A96FD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1276677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14:paraId="7F92A444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7B4B805" w14:textId="77777777" w:rsidR="00A96FDC" w:rsidRDefault="00A96FDC" w:rsidP="00A96F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046046" w14:textId="77777777" w:rsidR="00A96FDC" w:rsidRDefault="00A96FDC" w:rsidP="00A96F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1EE29B4" w14:textId="77777777" w:rsidR="00A96FDC" w:rsidRDefault="00A96FDC" w:rsidP="00A96F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73EB3E" w14:textId="554C9D29" w:rsidR="00A96FDC" w:rsidRDefault="00A96FDC" w:rsidP="008B3240">
      <w:pPr>
        <w:spacing w:line="360" w:lineRule="auto"/>
        <w:ind w:left="1440"/>
        <w:jc w:val="both"/>
        <w:rPr>
          <w:sz w:val="22"/>
          <w:szCs w:val="22"/>
        </w:rPr>
      </w:pPr>
    </w:p>
    <w:p w14:paraId="5D147DD1" w14:textId="77777777" w:rsidR="00A96FDC" w:rsidRDefault="00A96FDC" w:rsidP="00A96FDC">
      <w:pPr>
        <w:jc w:val="both"/>
        <w:rPr>
          <w:sz w:val="22"/>
          <w:szCs w:val="22"/>
        </w:rPr>
      </w:pPr>
    </w:p>
    <w:p w14:paraId="762BA206" w14:textId="77777777" w:rsidR="00A96FDC" w:rsidRDefault="00A96FDC" w:rsidP="00A96FD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 xml:space="preserve">Formularz oferty należy sporządzić pod rygorem nieważności, w postaci elektronicznej </w:t>
      </w:r>
      <w:r w:rsidR="002073B9">
        <w:rPr>
          <w:b/>
          <w:bCs/>
          <w:iCs/>
          <w:color w:val="FF0000"/>
          <w:sz w:val="22"/>
          <w:szCs w:val="22"/>
        </w:rPr>
        <w:br/>
      </w:r>
      <w:r>
        <w:rPr>
          <w:b/>
          <w:bCs/>
          <w:iCs/>
          <w:color w:val="FF0000"/>
          <w:sz w:val="22"/>
          <w:szCs w:val="22"/>
        </w:rPr>
        <w:t>i opatrzeć kwalifikowanym podpisem elektronicznym.</w:t>
      </w:r>
    </w:p>
    <w:p w14:paraId="383DEECD" w14:textId="77777777" w:rsidR="006F1C35" w:rsidRDefault="006F1C35" w:rsidP="00A96FD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</w:p>
    <w:p w14:paraId="33301AA8" w14:textId="6881A87E" w:rsidR="006F1C35" w:rsidRPr="006F1C35" w:rsidRDefault="006F1C35" w:rsidP="00A96FDC">
      <w:pPr>
        <w:jc w:val="both"/>
        <w:outlineLvl w:val="1"/>
        <w:rPr>
          <w:iCs/>
          <w:sz w:val="22"/>
          <w:szCs w:val="22"/>
        </w:rPr>
      </w:pPr>
      <w:r w:rsidRPr="006F1C35">
        <w:rPr>
          <w:iCs/>
          <w:sz w:val="22"/>
          <w:szCs w:val="22"/>
        </w:rPr>
        <w:t>*niepotrzebne skreślić</w:t>
      </w:r>
    </w:p>
    <w:sectPr w:rsidR="006F1C35" w:rsidRPr="006F1C35" w:rsidSect="006F1C35">
      <w:footerReference w:type="default" r:id="rId8"/>
      <w:pgSz w:w="11906" w:h="16838"/>
      <w:pgMar w:top="709" w:right="1418" w:bottom="1418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73E24" w14:textId="77777777" w:rsidR="002945E5" w:rsidRDefault="002945E5">
      <w:r>
        <w:separator/>
      </w:r>
    </w:p>
  </w:endnote>
  <w:endnote w:type="continuationSeparator" w:id="0">
    <w:p w14:paraId="195171EC" w14:textId="77777777" w:rsidR="002945E5" w:rsidRDefault="00294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4419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ED71B" w14:textId="77777777" w:rsidR="002945E5" w:rsidRDefault="002945E5">
      <w:r>
        <w:separator/>
      </w:r>
    </w:p>
  </w:footnote>
  <w:footnote w:type="continuationSeparator" w:id="0">
    <w:p w14:paraId="0BE0A574" w14:textId="77777777" w:rsidR="002945E5" w:rsidRDefault="00294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DC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70EE"/>
    <w:rsid w:val="001D4612"/>
    <w:rsid w:val="002073B9"/>
    <w:rsid w:val="00207E98"/>
    <w:rsid w:val="002723B0"/>
    <w:rsid w:val="002945E5"/>
    <w:rsid w:val="002B4FA0"/>
    <w:rsid w:val="00315A4A"/>
    <w:rsid w:val="00395D50"/>
    <w:rsid w:val="00396763"/>
    <w:rsid w:val="00407AD6"/>
    <w:rsid w:val="00421E75"/>
    <w:rsid w:val="004B7300"/>
    <w:rsid w:val="004C6753"/>
    <w:rsid w:val="00503313"/>
    <w:rsid w:val="00595C87"/>
    <w:rsid w:val="005C28F0"/>
    <w:rsid w:val="005D2C65"/>
    <w:rsid w:val="005E6D94"/>
    <w:rsid w:val="0063384F"/>
    <w:rsid w:val="00643C6F"/>
    <w:rsid w:val="00646202"/>
    <w:rsid w:val="0065290F"/>
    <w:rsid w:val="006815F6"/>
    <w:rsid w:val="006B75BC"/>
    <w:rsid w:val="006F1C35"/>
    <w:rsid w:val="007748F0"/>
    <w:rsid w:val="007A4321"/>
    <w:rsid w:val="008119D9"/>
    <w:rsid w:val="00833933"/>
    <w:rsid w:val="00853083"/>
    <w:rsid w:val="008B2F0C"/>
    <w:rsid w:val="008B3240"/>
    <w:rsid w:val="008B4928"/>
    <w:rsid w:val="008D2AB8"/>
    <w:rsid w:val="008F1C66"/>
    <w:rsid w:val="00935E4D"/>
    <w:rsid w:val="00970FE4"/>
    <w:rsid w:val="0098486F"/>
    <w:rsid w:val="009E16D4"/>
    <w:rsid w:val="00A0022B"/>
    <w:rsid w:val="00A346FE"/>
    <w:rsid w:val="00A47B4D"/>
    <w:rsid w:val="00A52430"/>
    <w:rsid w:val="00A83018"/>
    <w:rsid w:val="00A96FDC"/>
    <w:rsid w:val="00AC029B"/>
    <w:rsid w:val="00B774DC"/>
    <w:rsid w:val="00C55876"/>
    <w:rsid w:val="00C969A6"/>
    <w:rsid w:val="00CA7D36"/>
    <w:rsid w:val="00CC4DCF"/>
    <w:rsid w:val="00CD2D89"/>
    <w:rsid w:val="00D24208"/>
    <w:rsid w:val="00D45279"/>
    <w:rsid w:val="00D60C38"/>
    <w:rsid w:val="00D66893"/>
    <w:rsid w:val="00D90ACB"/>
    <w:rsid w:val="00DC1500"/>
    <w:rsid w:val="00E14203"/>
    <w:rsid w:val="00E44371"/>
    <w:rsid w:val="00E949B0"/>
    <w:rsid w:val="00EA3FA9"/>
    <w:rsid w:val="00EC0BEA"/>
    <w:rsid w:val="00F00591"/>
    <w:rsid w:val="00F51688"/>
    <w:rsid w:val="00F53146"/>
    <w:rsid w:val="00F8237C"/>
    <w:rsid w:val="00F91018"/>
    <w:rsid w:val="00FA0F30"/>
    <w:rsid w:val="00FA51A4"/>
    <w:rsid w:val="00FD6F7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9067D3"/>
  <w15:chartTrackingRefBased/>
  <w15:docId w15:val="{75FF7840-1127-416A-AC22-092C2957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10F3F-766C-4352-82F8-4C98ADC9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570</Words>
  <Characters>4299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2024-12-19T09:57:00Z</dcterms:created>
  <dcterms:modified xsi:type="dcterms:W3CDTF">2025-12-23T08:05:00Z</dcterms:modified>
</cp:coreProperties>
</file>