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41CC3" w14:textId="77777777" w:rsidR="00F3463C" w:rsidRPr="00230D2F" w:rsidRDefault="00F3463C" w:rsidP="00F3463C">
      <w:pPr>
        <w:pStyle w:val="Nagwek4"/>
        <w:tabs>
          <w:tab w:val="left" w:pos="780"/>
          <w:tab w:val="right" w:pos="9072"/>
        </w:tabs>
        <w:rPr>
          <w:rFonts w:ascii="Verdana" w:hAnsi="Verdana" w:cs="Arial"/>
          <w:bCs/>
          <w:i w:val="0"/>
          <w:sz w:val="18"/>
          <w:szCs w:val="18"/>
        </w:rPr>
      </w:pPr>
      <w:r w:rsidRPr="00230D2F">
        <w:rPr>
          <w:rFonts w:ascii="Verdana" w:hAnsi="Verdana" w:cs="Arial"/>
          <w:bCs/>
          <w:i w:val="0"/>
          <w:sz w:val="18"/>
          <w:szCs w:val="18"/>
        </w:rPr>
        <w:t xml:space="preserve">Załącznik </w:t>
      </w:r>
      <w:r w:rsidRPr="00F95968">
        <w:rPr>
          <w:rFonts w:ascii="Verdana" w:hAnsi="Verdana" w:cs="Arial"/>
          <w:bCs/>
          <w:i w:val="0"/>
          <w:sz w:val="18"/>
          <w:szCs w:val="18"/>
        </w:rPr>
        <w:t xml:space="preserve">nr </w:t>
      </w:r>
      <w:r>
        <w:rPr>
          <w:rFonts w:ascii="Verdana" w:hAnsi="Verdana" w:cs="Arial"/>
          <w:bCs/>
          <w:i w:val="0"/>
          <w:sz w:val="18"/>
          <w:szCs w:val="18"/>
        </w:rPr>
        <w:t>4</w:t>
      </w:r>
      <w:r w:rsidRPr="00230D2F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14:paraId="1B60322B" w14:textId="77777777" w:rsidR="00F3463C" w:rsidRDefault="00F3463C" w:rsidP="00F3463C">
      <w:pPr>
        <w:spacing w:after="80" w:line="240" w:lineRule="auto"/>
        <w:ind w:left="4111"/>
        <w:jc w:val="right"/>
        <w:rPr>
          <w:rFonts w:ascii="Verdana" w:hAnsi="Verdana" w:cs="Arial"/>
          <w:b/>
          <w:sz w:val="18"/>
          <w:szCs w:val="18"/>
        </w:rPr>
      </w:pPr>
    </w:p>
    <w:p w14:paraId="5471607B" w14:textId="77777777" w:rsidR="00F3463C" w:rsidRPr="00230D2F" w:rsidRDefault="00F3463C" w:rsidP="00F3463C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230D2F">
        <w:rPr>
          <w:rFonts w:ascii="Verdana" w:hAnsi="Verdana" w:cs="Arial"/>
          <w:b/>
          <w:sz w:val="18"/>
          <w:szCs w:val="18"/>
        </w:rPr>
        <w:t>Zamawiający:</w:t>
      </w:r>
    </w:p>
    <w:p w14:paraId="1C8F25C1" w14:textId="77777777" w:rsidR="00F3463C" w:rsidRPr="00230D2F" w:rsidRDefault="00F3463C" w:rsidP="00F3463C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Akademia Górniczo - Hutnicza im. Stanisława </w:t>
      </w:r>
      <w:r>
        <w:rPr>
          <w:rFonts w:ascii="Verdana" w:hAnsi="Verdana" w:cs="Arial"/>
          <w:sz w:val="18"/>
          <w:szCs w:val="18"/>
        </w:rPr>
        <w:t xml:space="preserve">  </w:t>
      </w:r>
      <w:r w:rsidRPr="00230D2F">
        <w:rPr>
          <w:rFonts w:ascii="Verdana" w:hAnsi="Verdana" w:cs="Arial"/>
          <w:sz w:val="18"/>
          <w:szCs w:val="18"/>
        </w:rPr>
        <w:t>Staszica w Krakowie</w:t>
      </w:r>
    </w:p>
    <w:p w14:paraId="3AA81323" w14:textId="77777777" w:rsidR="00F3463C" w:rsidRPr="00230D2F" w:rsidRDefault="00F3463C" w:rsidP="00F3463C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 xml:space="preserve">al. Mickiewicza 30 </w:t>
      </w:r>
    </w:p>
    <w:p w14:paraId="5CF2FE21" w14:textId="77777777" w:rsidR="00F3463C" w:rsidRPr="00230D2F" w:rsidRDefault="00F3463C" w:rsidP="00F3463C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230D2F">
        <w:rPr>
          <w:rFonts w:ascii="Verdana" w:hAnsi="Verdana" w:cs="Arial"/>
          <w:sz w:val="18"/>
          <w:szCs w:val="18"/>
        </w:rPr>
        <w:t>30-059 Kraków</w:t>
      </w:r>
    </w:p>
    <w:p w14:paraId="710C1EB6" w14:textId="77777777" w:rsidR="00F3463C" w:rsidRPr="00F851DE" w:rsidRDefault="00F3463C" w:rsidP="00F3463C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79032D71" w14:textId="77777777" w:rsidR="00F3463C" w:rsidRPr="00F851DE" w:rsidRDefault="00F3463C" w:rsidP="00F3463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9F335AD" w14:textId="77777777" w:rsidR="00F3463C" w:rsidRPr="00F851DE" w:rsidRDefault="00F3463C" w:rsidP="00F3463C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525ED76F" w14:textId="77777777" w:rsidR="00F3463C" w:rsidRPr="00F851DE" w:rsidRDefault="00F3463C" w:rsidP="00F3463C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B7B8FE6" w14:textId="77777777" w:rsidR="00F3463C" w:rsidRPr="00F851DE" w:rsidRDefault="00F3463C" w:rsidP="00F3463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E4C2479" w14:textId="77777777" w:rsidR="00F3463C" w:rsidRPr="00F851DE" w:rsidRDefault="00F3463C" w:rsidP="00F3463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7A201F74" w14:textId="77777777" w:rsidR="00F3463C" w:rsidRPr="00F851DE" w:rsidRDefault="00F3463C" w:rsidP="00F3463C">
      <w:pPr>
        <w:rPr>
          <w:rFonts w:ascii="Arial" w:hAnsi="Arial" w:cs="Arial"/>
        </w:rPr>
      </w:pPr>
    </w:p>
    <w:p w14:paraId="3D639BC1" w14:textId="77777777" w:rsidR="00F3463C" w:rsidRPr="00F851DE" w:rsidRDefault="00F3463C" w:rsidP="00F3463C">
      <w:pPr>
        <w:spacing w:after="0"/>
        <w:rPr>
          <w:rFonts w:ascii="Arial" w:hAnsi="Arial" w:cs="Arial"/>
          <w:b/>
          <w:sz w:val="20"/>
          <w:szCs w:val="20"/>
        </w:rPr>
      </w:pPr>
    </w:p>
    <w:p w14:paraId="315B0345" w14:textId="77777777" w:rsidR="00F3463C" w:rsidRPr="00F851DE" w:rsidRDefault="00F3463C" w:rsidP="00F3463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B9944D6" w14:textId="77777777" w:rsidR="00F3463C" w:rsidRPr="00F851DE" w:rsidRDefault="00F3463C" w:rsidP="00F3463C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1F28642" w14:textId="77777777" w:rsidR="00F3463C" w:rsidRPr="00F851DE" w:rsidRDefault="00F3463C" w:rsidP="00F3463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0155484" w14:textId="77777777" w:rsidR="00F3463C" w:rsidRPr="00BD0BEA" w:rsidRDefault="00F3463C" w:rsidP="00F3463C">
      <w:pPr>
        <w:spacing w:before="240" w:after="0" w:line="360" w:lineRule="auto"/>
        <w:ind w:firstLine="709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286314"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064EFF">
        <w:rPr>
          <w:rFonts w:ascii="Arial" w:hAnsi="Arial" w:cs="Arial"/>
          <w:sz w:val="21"/>
          <w:szCs w:val="21"/>
        </w:rPr>
        <w:t xml:space="preserve">publicznego </w:t>
      </w:r>
      <w:r w:rsidRPr="00064EFF">
        <w:rPr>
          <w:rFonts w:ascii="Arial" w:hAnsi="Arial" w:cs="Arial"/>
          <w:sz w:val="21"/>
          <w:szCs w:val="21"/>
        </w:rPr>
        <w:br/>
        <w:t xml:space="preserve">pn. </w:t>
      </w:r>
      <w:bookmarkStart w:id="0" w:name="_Hlk93037660"/>
      <w:bookmarkStart w:id="1" w:name="_Hlk97621186"/>
      <w:r w:rsidRPr="00F11CCA">
        <w:rPr>
          <w:rFonts w:ascii="Verdana" w:hAnsi="Verdana" w:cs="Arial"/>
          <w:b/>
          <w:sz w:val="18"/>
          <w:szCs w:val="18"/>
        </w:rPr>
        <w:t xml:space="preserve">Dostęp online do bazy organizacji normalizacyjnej ASTM International na platformie ASTM </w:t>
      </w:r>
      <w:proofErr w:type="spellStart"/>
      <w:r w:rsidRPr="00F11CCA">
        <w:rPr>
          <w:rFonts w:ascii="Verdana" w:hAnsi="Verdana" w:cs="Arial"/>
          <w:b/>
          <w:sz w:val="18"/>
          <w:szCs w:val="18"/>
        </w:rPr>
        <w:t>Compass</w:t>
      </w:r>
      <w:proofErr w:type="spellEnd"/>
      <w:r w:rsidRPr="00F11CCA">
        <w:rPr>
          <w:rFonts w:ascii="Verdana" w:hAnsi="Verdana" w:cs="Arial"/>
          <w:b/>
          <w:sz w:val="18"/>
          <w:szCs w:val="18"/>
        </w:rPr>
        <w:t xml:space="preserve">,  dostęp do </w:t>
      </w:r>
      <w:bookmarkStart w:id="2" w:name="_GoBack"/>
      <w:bookmarkEnd w:id="2"/>
      <w:r w:rsidRPr="00F11CCA">
        <w:rPr>
          <w:rFonts w:ascii="Verdana" w:hAnsi="Verdana" w:cs="Arial"/>
          <w:b/>
          <w:sz w:val="18"/>
          <w:szCs w:val="18"/>
        </w:rPr>
        <w:t xml:space="preserve">bibliograficzno-abstraktowej bazy </w:t>
      </w:r>
      <w:proofErr w:type="spellStart"/>
      <w:r w:rsidRPr="00F11CCA">
        <w:rPr>
          <w:rFonts w:ascii="Verdana" w:hAnsi="Verdana" w:cs="Arial"/>
          <w:b/>
          <w:sz w:val="18"/>
          <w:szCs w:val="18"/>
        </w:rPr>
        <w:t>Accuris</w:t>
      </w:r>
      <w:proofErr w:type="spellEnd"/>
      <w:r w:rsidRPr="00F11CCA">
        <w:rPr>
          <w:rFonts w:ascii="Verdana" w:hAnsi="Verdana" w:cs="Arial"/>
          <w:b/>
          <w:sz w:val="18"/>
          <w:szCs w:val="18"/>
        </w:rPr>
        <w:t xml:space="preserve"> Engineering Workbench oraz dostęp do elektronicznych wersji czasopism zagranicznych wydawnictwa Trans Tech Publications dla BG –</w:t>
      </w:r>
      <w:r>
        <w:rPr>
          <w:rFonts w:ascii="Verdana" w:hAnsi="Verdana" w:cs="Arial"/>
          <w:b/>
          <w:sz w:val="18"/>
          <w:szCs w:val="18"/>
        </w:rPr>
        <w:t xml:space="preserve"> KC-</w:t>
      </w:r>
      <w:r w:rsidRPr="00F11CCA">
        <w:rPr>
          <w:rFonts w:ascii="Verdana" w:hAnsi="Verdana" w:cs="Arial"/>
          <w:b/>
          <w:sz w:val="18"/>
          <w:szCs w:val="18"/>
        </w:rPr>
        <w:t>DE-zp.272-7</w:t>
      </w:r>
      <w:r>
        <w:rPr>
          <w:rFonts w:ascii="Verdana" w:hAnsi="Verdana" w:cs="Arial"/>
          <w:b/>
          <w:sz w:val="18"/>
          <w:szCs w:val="18"/>
        </w:rPr>
        <w:t>65</w:t>
      </w:r>
      <w:r w:rsidRPr="00F11CCA">
        <w:rPr>
          <w:rFonts w:ascii="Verdana" w:hAnsi="Verdana" w:cs="Arial"/>
          <w:b/>
          <w:sz w:val="18"/>
          <w:szCs w:val="18"/>
        </w:rPr>
        <w:t>/2</w:t>
      </w:r>
      <w:r>
        <w:rPr>
          <w:rFonts w:ascii="Verdana" w:hAnsi="Verdana" w:cs="Arial"/>
          <w:b/>
          <w:sz w:val="18"/>
          <w:szCs w:val="18"/>
        </w:rPr>
        <w:t>5</w:t>
      </w:r>
      <w:r w:rsidRPr="00064EFF"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 w:rsidRPr="00064EFF">
        <w:rPr>
          <w:rFonts w:ascii="Arial" w:hAnsi="Arial" w:cs="Arial"/>
          <w:i/>
          <w:sz w:val="21"/>
          <w:szCs w:val="21"/>
        </w:rPr>
        <w:t xml:space="preserve"> </w:t>
      </w:r>
      <w:r w:rsidRPr="00064EFF">
        <w:rPr>
          <w:rFonts w:ascii="Arial" w:hAnsi="Arial" w:cs="Arial"/>
          <w:sz w:val="21"/>
          <w:szCs w:val="21"/>
        </w:rPr>
        <w:t>prowadzonego przez AGH w Krakowie</w:t>
      </w:r>
      <w:r w:rsidRPr="00064EFF">
        <w:rPr>
          <w:rFonts w:ascii="Arial" w:hAnsi="Arial" w:cs="Arial"/>
          <w:i/>
          <w:sz w:val="21"/>
          <w:szCs w:val="21"/>
        </w:rPr>
        <w:t xml:space="preserve">, </w:t>
      </w:r>
      <w:r w:rsidRPr="00064EFF">
        <w:rPr>
          <w:rFonts w:ascii="Arial" w:hAnsi="Arial" w:cs="Arial"/>
          <w:sz w:val="21"/>
          <w:szCs w:val="21"/>
        </w:rPr>
        <w:t>oświadczam, co następuje:</w:t>
      </w:r>
    </w:p>
    <w:p w14:paraId="6D580AD1" w14:textId="77777777" w:rsidR="00F3463C" w:rsidRPr="00F851DE" w:rsidRDefault="00F3463C" w:rsidP="00F3463C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65A3DCF9" w14:textId="77777777" w:rsidR="00F3463C" w:rsidRPr="007C45B0" w:rsidRDefault="00F3463C" w:rsidP="00F3463C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</w:t>
      </w:r>
      <w:r w:rsidRPr="007C45B0">
        <w:rPr>
          <w:rFonts w:ascii="Arial" w:hAnsi="Arial" w:cs="Arial"/>
          <w:sz w:val="21"/>
          <w:szCs w:val="21"/>
        </w:rPr>
        <w:t xml:space="preserve">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</w:t>
      </w:r>
      <w:r w:rsidRPr="007C45B0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2025/2033.</w:t>
      </w:r>
      <w:r w:rsidRPr="007C45B0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A612FC5" w14:textId="77777777" w:rsidR="00F3463C" w:rsidRPr="00F851DE" w:rsidRDefault="00F3463C" w:rsidP="00F3463C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C45B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C45B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7C45B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7C45B0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D72874F" w14:textId="77777777" w:rsidR="00F3463C" w:rsidRPr="00F851DE" w:rsidRDefault="00F3463C" w:rsidP="00F3463C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0DBDCD60" w14:textId="77777777" w:rsidR="00F3463C" w:rsidRPr="00F851DE" w:rsidRDefault="00F3463C" w:rsidP="00F3463C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14:paraId="457C9006" w14:textId="77777777" w:rsidR="00F3463C" w:rsidRPr="00F851DE" w:rsidRDefault="00F3463C" w:rsidP="00F3463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56AE2034" w14:textId="77777777" w:rsidR="00F3463C" w:rsidRPr="00F851DE" w:rsidRDefault="00F3463C" w:rsidP="00F3463C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7116458D" w14:textId="77777777" w:rsidR="00F3463C" w:rsidRPr="00F851DE" w:rsidRDefault="00F3463C" w:rsidP="00F3463C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7E772A2E" w14:textId="77777777" w:rsidR="00F3463C" w:rsidRPr="00F851DE" w:rsidRDefault="00F3463C" w:rsidP="00F346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w  art.  5k rozporządzenia 833/2014 w brzmieniu nadanym </w:t>
      </w:r>
      <w:r w:rsidRPr="007C45B0">
        <w:rPr>
          <w:rFonts w:ascii="Arial" w:hAnsi="Arial" w:cs="Arial"/>
          <w:sz w:val="21"/>
          <w:szCs w:val="21"/>
        </w:rPr>
        <w:t>rozporządzeniem 2025/2033.</w:t>
      </w:r>
    </w:p>
    <w:p w14:paraId="3C9A1F92" w14:textId="77777777" w:rsidR="00F3463C" w:rsidRPr="00F851DE" w:rsidRDefault="00F3463C" w:rsidP="00F3463C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7FB9FD6D" w14:textId="77777777" w:rsidR="00F3463C" w:rsidRPr="00F851DE" w:rsidRDefault="00F3463C" w:rsidP="00F3463C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1D3C3330" w14:textId="77777777" w:rsidR="00F3463C" w:rsidRPr="007C45B0" w:rsidRDefault="00F3463C" w:rsidP="00F3463C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zachodzą podstawy wykluczenia z postępowania o udzielenie zamówienia </w:t>
      </w:r>
      <w:r w:rsidRPr="007C45B0">
        <w:rPr>
          <w:rFonts w:ascii="Arial" w:hAnsi="Arial" w:cs="Arial"/>
          <w:sz w:val="21"/>
          <w:szCs w:val="21"/>
        </w:rPr>
        <w:t>przewidziane w  art.  5k rozporządzenia 833/2014 w brzmieniu nadanym rozporządzeniem 2025/2033.</w:t>
      </w:r>
    </w:p>
    <w:p w14:paraId="29848431" w14:textId="77777777" w:rsidR="00F3463C" w:rsidRPr="00F851DE" w:rsidRDefault="00F3463C" w:rsidP="00F3463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BD017C7" w14:textId="77777777" w:rsidR="00F3463C" w:rsidRPr="00F851DE" w:rsidRDefault="00F3463C" w:rsidP="00F3463C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92D0E2D" w14:textId="77777777" w:rsidR="00F3463C" w:rsidRPr="00F851DE" w:rsidRDefault="00F3463C" w:rsidP="00F3463C">
      <w:pPr>
        <w:spacing w:after="0" w:line="360" w:lineRule="auto"/>
        <w:jc w:val="both"/>
        <w:rPr>
          <w:rFonts w:ascii="Arial" w:hAnsi="Arial" w:cs="Arial"/>
          <w:b/>
        </w:rPr>
      </w:pPr>
    </w:p>
    <w:p w14:paraId="3085A8DE" w14:textId="77777777" w:rsidR="00F3463C" w:rsidRPr="00F851DE" w:rsidRDefault="00F3463C" w:rsidP="00F346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AC224B" w14:textId="77777777" w:rsidR="00F3463C" w:rsidRPr="00F851DE" w:rsidRDefault="00F3463C" w:rsidP="00F3463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AC6252" w14:textId="77777777" w:rsidR="00F3463C" w:rsidRPr="00F851DE" w:rsidRDefault="00F3463C" w:rsidP="00F3463C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2044E425" w14:textId="77777777" w:rsidR="00F3463C" w:rsidRPr="00F851DE" w:rsidRDefault="00F3463C" w:rsidP="00F3463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0DF118C4" w14:textId="77777777" w:rsidR="00F3463C" w:rsidRPr="00F851DE" w:rsidRDefault="00F3463C" w:rsidP="00F346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754FC8F4" w14:textId="77777777" w:rsidR="00F3463C" w:rsidRPr="00F851DE" w:rsidRDefault="00F3463C" w:rsidP="00F3463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0DD29DC" w14:textId="77777777" w:rsidR="00F3463C" w:rsidRPr="00F851DE" w:rsidRDefault="00F3463C" w:rsidP="00F3463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F9BA215" w14:textId="77777777" w:rsidR="00F3463C" w:rsidRPr="0094700D" w:rsidRDefault="00F3463C" w:rsidP="00F3463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14:paraId="04D8916C" w14:textId="496431B7" w:rsidR="00484F88" w:rsidRPr="00F3463C" w:rsidRDefault="00484F88" w:rsidP="00F3463C"/>
    <w:sectPr w:rsidR="00484F88" w:rsidRPr="00F346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B2F8E" w14:textId="77777777" w:rsidR="00440E81" w:rsidRDefault="00440E81" w:rsidP="0038231F">
      <w:pPr>
        <w:spacing w:after="0" w:line="240" w:lineRule="auto"/>
      </w:pPr>
      <w:r>
        <w:separator/>
      </w:r>
    </w:p>
  </w:endnote>
  <w:endnote w:type="continuationSeparator" w:id="0">
    <w:p w14:paraId="76E24983" w14:textId="77777777" w:rsidR="00440E81" w:rsidRDefault="00440E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3F182" w14:textId="77777777" w:rsidR="00552B91" w:rsidRDefault="00552B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4640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2DF7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1D0EE" w14:textId="77777777" w:rsidR="00552B91" w:rsidRDefault="00552B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938A5" w14:textId="77777777" w:rsidR="00440E81" w:rsidRDefault="00440E81" w:rsidP="0038231F">
      <w:pPr>
        <w:spacing w:after="0" w:line="240" w:lineRule="auto"/>
      </w:pPr>
      <w:r>
        <w:separator/>
      </w:r>
    </w:p>
  </w:footnote>
  <w:footnote w:type="continuationSeparator" w:id="0">
    <w:p w14:paraId="0F4D2C61" w14:textId="77777777" w:rsidR="00440E81" w:rsidRDefault="00440E81" w:rsidP="0038231F">
      <w:pPr>
        <w:spacing w:after="0" w:line="240" w:lineRule="auto"/>
      </w:pPr>
      <w:r>
        <w:continuationSeparator/>
      </w:r>
    </w:p>
  </w:footnote>
  <w:footnote w:id="1">
    <w:p w14:paraId="60A5CC34" w14:textId="77777777" w:rsidR="00F3463C" w:rsidRPr="001A73FA" w:rsidRDefault="00F3463C" w:rsidP="00F3463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1A73FA">
        <w:rPr>
          <w:rFonts w:ascii="Arial" w:hAnsi="Arial" w:cs="Arial"/>
          <w:sz w:val="16"/>
          <w:szCs w:val="16"/>
        </w:rPr>
        <w:t>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397D928" w14:textId="77777777" w:rsidR="00F3463C" w:rsidRPr="001A73FA" w:rsidRDefault="00F3463C" w:rsidP="00F3463C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1A73FA"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14:paraId="0372AD73" w14:textId="77777777" w:rsidR="00F3463C" w:rsidRPr="001A73FA" w:rsidRDefault="00F3463C" w:rsidP="00F3463C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bookmarkStart w:id="3" w:name="_Hlk102557314"/>
      <w:r w:rsidRPr="001A73FA"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 w:rsidRPr="001A73FA">
        <w:rPr>
          <w:rFonts w:ascii="Arial" w:hAnsi="Arial" w:cs="Arial"/>
          <w:b/>
          <w:bCs/>
          <w:sz w:val="16"/>
          <w:szCs w:val="16"/>
        </w:rPr>
        <w:t>osoby fizycznej lub prawnej</w:t>
      </w:r>
      <w:r w:rsidRPr="001A73FA">
        <w:rPr>
          <w:rFonts w:ascii="Arial" w:hAnsi="Arial" w:cs="Arial"/>
          <w:sz w:val="16"/>
          <w:szCs w:val="16"/>
        </w:rPr>
        <w:t>, podmiotu </w:t>
      </w:r>
      <w:r w:rsidRPr="001A73FA">
        <w:rPr>
          <w:rFonts w:ascii="Arial" w:hAnsi="Arial" w:cs="Arial"/>
          <w:b/>
          <w:bCs/>
          <w:sz w:val="16"/>
          <w:szCs w:val="16"/>
        </w:rPr>
        <w:t>lub organu</w:t>
      </w:r>
      <w:r w:rsidRPr="001A73FA"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14:paraId="6174C70D" w14:textId="77777777" w:rsidR="00F3463C" w:rsidRPr="001A73FA" w:rsidRDefault="00F3463C" w:rsidP="00F3463C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1A73FA"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14:paraId="5805395A" w14:textId="77777777" w:rsidR="00F3463C" w:rsidRPr="001A73FA" w:rsidRDefault="00F3463C" w:rsidP="00F3463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1A73F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B7626A8" w14:textId="77777777" w:rsidR="00F3463C" w:rsidRPr="00A82964" w:rsidRDefault="00F3463C" w:rsidP="00F3463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1A73F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1A73FA"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 w:rsidRPr="001A73FA"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1A73FA">
        <w:rPr>
          <w:rFonts w:ascii="Arial" w:hAnsi="Arial" w:cs="Arial"/>
          <w:sz w:val="16"/>
          <w:szCs w:val="16"/>
        </w:rPr>
        <w:t xml:space="preserve">z </w:t>
      </w:r>
      <w:r w:rsidRPr="001A73FA"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EB5E9A0" w14:textId="77777777" w:rsidR="00F3463C" w:rsidRPr="00A82964" w:rsidRDefault="00F3463C" w:rsidP="00F3463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D07CDD" w14:textId="77777777" w:rsidR="00F3463C" w:rsidRPr="00A82964" w:rsidRDefault="00F3463C" w:rsidP="00F3463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52E6AD" w14:textId="77777777" w:rsidR="00F3463C" w:rsidRPr="00896587" w:rsidRDefault="00F3463C" w:rsidP="00F3463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3.120 tj.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5C8C9" w14:textId="77777777" w:rsidR="00552B91" w:rsidRDefault="00552B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63441" w14:textId="77777777" w:rsidR="00552B91" w:rsidRDefault="00552B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6313D" w14:textId="77777777" w:rsidR="00552B91" w:rsidRDefault="00552B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3CEA"/>
    <w:rsid w:val="000B1025"/>
    <w:rsid w:val="000B54D1"/>
    <w:rsid w:val="000C021E"/>
    <w:rsid w:val="000C18AF"/>
    <w:rsid w:val="000D53B5"/>
    <w:rsid w:val="000D6F17"/>
    <w:rsid w:val="000D73C4"/>
    <w:rsid w:val="000E4D37"/>
    <w:rsid w:val="000F5228"/>
    <w:rsid w:val="00103D09"/>
    <w:rsid w:val="00110593"/>
    <w:rsid w:val="0011306C"/>
    <w:rsid w:val="0012157F"/>
    <w:rsid w:val="00122954"/>
    <w:rsid w:val="00160A7A"/>
    <w:rsid w:val="001902D2"/>
    <w:rsid w:val="001B31DC"/>
    <w:rsid w:val="001C6945"/>
    <w:rsid w:val="001D7F86"/>
    <w:rsid w:val="001F027E"/>
    <w:rsid w:val="00203A40"/>
    <w:rsid w:val="002168A8"/>
    <w:rsid w:val="00230D2F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5D65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0E81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2B91"/>
    <w:rsid w:val="00554EEB"/>
    <w:rsid w:val="00560F5C"/>
    <w:rsid w:val="005641F0"/>
    <w:rsid w:val="005708DA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017E"/>
    <w:rsid w:val="008757E1"/>
    <w:rsid w:val="00892E48"/>
    <w:rsid w:val="008B7EF7"/>
    <w:rsid w:val="008C3C23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174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BF3"/>
    <w:rsid w:val="00BA53CA"/>
    <w:rsid w:val="00BB0C3C"/>
    <w:rsid w:val="00BE6F04"/>
    <w:rsid w:val="00C014B5"/>
    <w:rsid w:val="00C113BF"/>
    <w:rsid w:val="00C200AB"/>
    <w:rsid w:val="00C37715"/>
    <w:rsid w:val="00C4103F"/>
    <w:rsid w:val="00C4728D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44632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3044"/>
    <w:rsid w:val="00ED34EE"/>
    <w:rsid w:val="00EE1FBF"/>
    <w:rsid w:val="00EE40F5"/>
    <w:rsid w:val="00EF5F04"/>
    <w:rsid w:val="00EF74CA"/>
    <w:rsid w:val="00F04280"/>
    <w:rsid w:val="00F11CCA"/>
    <w:rsid w:val="00F318EC"/>
    <w:rsid w:val="00F3463C"/>
    <w:rsid w:val="00F365F2"/>
    <w:rsid w:val="00F43919"/>
    <w:rsid w:val="00F64B6B"/>
    <w:rsid w:val="00F66810"/>
    <w:rsid w:val="00F8042D"/>
    <w:rsid w:val="00F8636A"/>
    <w:rsid w:val="00F90CD1"/>
    <w:rsid w:val="00F95968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F3E7A6"/>
  <w15:docId w15:val="{273280F8-C458-45C5-9F70-10BEE484B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70F3E-C8B7-443F-9BDF-C6080C987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Jolanta Oleksy</cp:lastModifiedBy>
  <cp:revision>4</cp:revision>
  <cp:lastPrinted>2024-12-17T12:05:00Z</cp:lastPrinted>
  <dcterms:created xsi:type="dcterms:W3CDTF">2024-12-17T12:05:00Z</dcterms:created>
  <dcterms:modified xsi:type="dcterms:W3CDTF">2025-12-29T09:38:00Z</dcterms:modified>
</cp:coreProperties>
</file>