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5C8E6" w14:textId="77777777" w:rsidR="00FB7F50" w:rsidRPr="002245BE" w:rsidRDefault="0046143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6143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61435">
        <w:rPr>
          <w:sz w:val="22"/>
          <w:szCs w:val="22"/>
        </w:rPr>
        <w:t>2025-12-30</w:t>
      </w:r>
    </w:p>
    <w:p w14:paraId="09390A1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C456C85" w14:textId="77777777" w:rsidR="00461435" w:rsidRPr="00461435" w:rsidRDefault="00461435" w:rsidP="00FB7F50">
      <w:pPr>
        <w:spacing w:after="40"/>
        <w:rPr>
          <w:b/>
          <w:bCs/>
          <w:sz w:val="22"/>
          <w:szCs w:val="22"/>
        </w:rPr>
      </w:pPr>
      <w:r w:rsidRPr="00461435">
        <w:rPr>
          <w:b/>
          <w:bCs/>
          <w:sz w:val="22"/>
          <w:szCs w:val="22"/>
        </w:rPr>
        <w:t>Akademia Górniczo - Hutnicza</w:t>
      </w:r>
    </w:p>
    <w:p w14:paraId="3E612BCB" w14:textId="77777777" w:rsidR="00461435" w:rsidRPr="00461435" w:rsidRDefault="00461435" w:rsidP="00FB7F50">
      <w:pPr>
        <w:spacing w:after="40"/>
        <w:rPr>
          <w:b/>
          <w:bCs/>
          <w:sz w:val="22"/>
          <w:szCs w:val="22"/>
        </w:rPr>
      </w:pPr>
      <w:r w:rsidRPr="00461435">
        <w:rPr>
          <w:b/>
          <w:bCs/>
          <w:sz w:val="22"/>
          <w:szCs w:val="22"/>
        </w:rPr>
        <w:t>im. Stanisława Staszica w Krakowie</w:t>
      </w:r>
    </w:p>
    <w:p w14:paraId="30D9DFCA" w14:textId="77777777" w:rsidR="00FB7F50" w:rsidRPr="002245BE" w:rsidRDefault="00461435" w:rsidP="00FB7F50">
      <w:pPr>
        <w:spacing w:after="40"/>
        <w:rPr>
          <w:b/>
          <w:bCs/>
          <w:sz w:val="22"/>
          <w:szCs w:val="22"/>
        </w:rPr>
      </w:pPr>
      <w:r w:rsidRPr="00461435">
        <w:rPr>
          <w:b/>
          <w:bCs/>
          <w:sz w:val="22"/>
          <w:szCs w:val="22"/>
        </w:rPr>
        <w:t>Dział Zamówień Publicznych</w:t>
      </w:r>
    </w:p>
    <w:p w14:paraId="316B2871" w14:textId="77777777" w:rsidR="00FB7F50" w:rsidRPr="002245BE" w:rsidRDefault="00461435" w:rsidP="00FB7F50">
      <w:pPr>
        <w:rPr>
          <w:sz w:val="22"/>
          <w:szCs w:val="22"/>
        </w:rPr>
      </w:pPr>
      <w:r w:rsidRPr="0046143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61435">
        <w:rPr>
          <w:sz w:val="22"/>
          <w:szCs w:val="22"/>
        </w:rPr>
        <w:t>30</w:t>
      </w:r>
    </w:p>
    <w:p w14:paraId="76FB4BA4" w14:textId="77777777" w:rsidR="00FB7F50" w:rsidRPr="002245BE" w:rsidRDefault="00461435" w:rsidP="00FB7F50">
      <w:pPr>
        <w:rPr>
          <w:sz w:val="22"/>
          <w:szCs w:val="22"/>
        </w:rPr>
      </w:pPr>
      <w:r w:rsidRPr="0046143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61435">
        <w:rPr>
          <w:sz w:val="22"/>
          <w:szCs w:val="22"/>
        </w:rPr>
        <w:t>Kraków</w:t>
      </w:r>
    </w:p>
    <w:p w14:paraId="2191D58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2BA6F8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61435" w:rsidRPr="00607F9B" w14:paraId="2674BC73" w14:textId="77777777" w:rsidTr="00391290">
        <w:trPr>
          <w:trHeight w:val="638"/>
        </w:trPr>
        <w:tc>
          <w:tcPr>
            <w:tcW w:w="959" w:type="dxa"/>
          </w:tcPr>
          <w:p w14:paraId="755601DB" w14:textId="77777777" w:rsidR="00461435" w:rsidRPr="00607F9B" w:rsidRDefault="00461435" w:rsidP="003912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F923128" w14:textId="0F3C80B4" w:rsidR="00461435" w:rsidRPr="00607F9B" w:rsidRDefault="00461435" w:rsidP="003912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6143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6143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61435">
              <w:rPr>
                <w:b/>
                <w:bCs/>
                <w:sz w:val="22"/>
                <w:szCs w:val="22"/>
              </w:rPr>
              <w:t>Konserwacja i utrzymanie w stałej sprawności technicznej sieci telekomunikacyjnej AGH - KC-DE-zp.272-744/25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76E576D" w14:textId="1F22394F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61435" w14:paraId="3D67644A" w14:textId="77777777" w:rsidTr="003912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F1CCDA9" w14:textId="77777777" w:rsidR="00461435" w:rsidRPr="00D26ED6" w:rsidRDefault="00461435" w:rsidP="0039129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61435">
              <w:rPr>
                <w:b/>
                <w:sz w:val="22"/>
                <w:szCs w:val="22"/>
              </w:rPr>
              <w:t xml:space="preserve">F.H.U. </w:t>
            </w:r>
            <w:proofErr w:type="spellStart"/>
            <w:r w:rsidRPr="00461435">
              <w:rPr>
                <w:b/>
                <w:sz w:val="22"/>
                <w:szCs w:val="22"/>
              </w:rPr>
              <w:t>Markatel</w:t>
            </w:r>
            <w:proofErr w:type="spellEnd"/>
            <w:r w:rsidRPr="00461435">
              <w:rPr>
                <w:b/>
                <w:sz w:val="22"/>
                <w:szCs w:val="22"/>
              </w:rPr>
              <w:t xml:space="preserve"> Marek Trojański</w:t>
            </w:r>
          </w:p>
          <w:p w14:paraId="5F0A96CC" w14:textId="77777777" w:rsidR="00461435" w:rsidRPr="009F0E5C" w:rsidRDefault="00461435" w:rsidP="00391290">
            <w:pPr>
              <w:jc w:val="both"/>
              <w:rPr>
                <w:bCs/>
                <w:sz w:val="22"/>
                <w:szCs w:val="22"/>
              </w:rPr>
            </w:pPr>
            <w:r w:rsidRPr="00461435">
              <w:rPr>
                <w:bCs/>
                <w:sz w:val="22"/>
                <w:szCs w:val="22"/>
              </w:rPr>
              <w:t>Wieniec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1435">
              <w:rPr>
                <w:bCs/>
                <w:sz w:val="22"/>
                <w:szCs w:val="22"/>
              </w:rPr>
              <w:t>124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447F81C" w14:textId="77777777" w:rsidR="00461435" w:rsidRPr="009F0E5C" w:rsidRDefault="00461435" w:rsidP="00391290">
            <w:pPr>
              <w:jc w:val="both"/>
              <w:rPr>
                <w:bCs/>
                <w:sz w:val="22"/>
                <w:szCs w:val="22"/>
              </w:rPr>
            </w:pPr>
            <w:r w:rsidRPr="00461435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1435">
              <w:rPr>
                <w:bCs/>
                <w:sz w:val="22"/>
                <w:szCs w:val="22"/>
              </w:rPr>
              <w:t>Wieniec</w:t>
            </w:r>
          </w:p>
          <w:p w14:paraId="48062882" w14:textId="77777777" w:rsidR="00461435" w:rsidRPr="00D26ED6" w:rsidRDefault="00461435" w:rsidP="003912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4CD101" w14:textId="77777777" w:rsidR="00461435" w:rsidRDefault="00461435" w:rsidP="0039129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61435">
              <w:rPr>
                <w:sz w:val="22"/>
                <w:szCs w:val="22"/>
              </w:rPr>
              <w:t>Konserwacja i utrzymanie w stałej sprawności technicznej sieci telekomunikacyjnej AGH - KC-DE-zp.272-744/25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0FADBAC" w14:textId="77777777" w:rsidR="00461435" w:rsidRPr="00D26ED6" w:rsidRDefault="00461435" w:rsidP="0039129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61435">
              <w:rPr>
                <w:b/>
                <w:sz w:val="22"/>
                <w:szCs w:val="22"/>
              </w:rPr>
              <w:t>700 724.36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2CA13D4" w14:textId="77777777" w:rsidR="00461435" w:rsidRDefault="00461435" w:rsidP="0039129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27F2E2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D725FC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41B05C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BBA960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01ACE2F" w14:textId="77777777" w:rsidR="002B6761" w:rsidRPr="008567C7" w:rsidRDefault="0046143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Czas </w:t>
            </w:r>
            <w:proofErr w:type="spellStart"/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>przystapienia</w:t>
            </w:r>
            <w:proofErr w:type="spellEnd"/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do usunięcia awarii</w:t>
            </w:r>
          </w:p>
        </w:tc>
        <w:tc>
          <w:tcPr>
            <w:tcW w:w="1134" w:type="dxa"/>
            <w:vAlign w:val="center"/>
          </w:tcPr>
          <w:p w14:paraId="1F649EAB" w14:textId="77777777" w:rsidR="002B6761" w:rsidRPr="008567C7" w:rsidRDefault="0046143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>Cena trzymanie w pełnej sprawności 1 stanowiska telekomunikacyjnego dedykowanego dla potrzeb telefonicznych</w:t>
            </w:r>
          </w:p>
        </w:tc>
        <w:tc>
          <w:tcPr>
            <w:tcW w:w="1134" w:type="dxa"/>
            <w:vAlign w:val="center"/>
          </w:tcPr>
          <w:p w14:paraId="7227C56F" w14:textId="77777777" w:rsidR="002B6761" w:rsidRPr="008567C7" w:rsidRDefault="0046143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Cena za utrzymanie w pełnej sprawności 1 stanowiska </w:t>
            </w:r>
            <w:proofErr w:type="spellStart"/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>telekomuniakcyjnego</w:t>
            </w:r>
            <w:proofErr w:type="spellEnd"/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dedykowanego dla potrzeb sieci internetowych</w:t>
            </w:r>
          </w:p>
        </w:tc>
        <w:tc>
          <w:tcPr>
            <w:tcW w:w="1134" w:type="dxa"/>
            <w:vAlign w:val="center"/>
          </w:tcPr>
          <w:p w14:paraId="7ACE2E34" w14:textId="77777777" w:rsidR="002B6761" w:rsidRPr="008567C7" w:rsidRDefault="0046143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2CF7CE5" w14:textId="77777777" w:rsidR="002B6761" w:rsidRPr="008567C7" w:rsidRDefault="0046143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Cena za </w:t>
            </w:r>
            <w:proofErr w:type="spellStart"/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>meteriały</w:t>
            </w:r>
            <w:proofErr w:type="spellEnd"/>
          </w:p>
        </w:tc>
        <w:tc>
          <w:tcPr>
            <w:tcW w:w="850" w:type="dxa"/>
            <w:vAlign w:val="center"/>
          </w:tcPr>
          <w:p w14:paraId="7CF74EB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69356B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61435" w:rsidRPr="008567C7" w14:paraId="73117A55" w14:textId="77777777" w:rsidTr="00391290">
        <w:tc>
          <w:tcPr>
            <w:tcW w:w="709" w:type="dxa"/>
            <w:vAlign w:val="center"/>
          </w:tcPr>
          <w:p w14:paraId="37D04E93" w14:textId="77777777" w:rsidR="00461435" w:rsidRPr="008567C7" w:rsidRDefault="00461435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D63209D" w14:textId="77777777" w:rsidR="00461435" w:rsidRPr="002B6761" w:rsidRDefault="00461435" w:rsidP="003912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F.H.U. </w:t>
            </w:r>
            <w:proofErr w:type="spellStart"/>
            <w:r w:rsidRPr="00461435">
              <w:rPr>
                <w:rFonts w:ascii="Times New Roman" w:hAnsi="Times New Roman" w:cs="Times New Roman"/>
                <w:b/>
                <w:sz w:val="18"/>
                <w:szCs w:val="18"/>
              </w:rPr>
              <w:t>Markatel</w:t>
            </w:r>
            <w:proofErr w:type="spellEnd"/>
            <w:r w:rsidRPr="0046143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Trojański</w:t>
            </w:r>
          </w:p>
          <w:p w14:paraId="6EE6FE40" w14:textId="77777777" w:rsidR="00461435" w:rsidRPr="008567C7" w:rsidRDefault="00461435" w:rsidP="003912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>Wieniec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>124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EB4C793" w14:textId="77777777" w:rsidR="00461435" w:rsidRPr="001B7815" w:rsidRDefault="00461435" w:rsidP="003912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1435">
              <w:rPr>
                <w:rFonts w:ascii="Times New Roman" w:hAnsi="Times New Roman" w:cs="Times New Roman"/>
                <w:bCs/>
                <w:sz w:val="18"/>
                <w:szCs w:val="18"/>
              </w:rPr>
              <w:t>Wieniec</w:t>
            </w:r>
          </w:p>
        </w:tc>
        <w:tc>
          <w:tcPr>
            <w:tcW w:w="1134" w:type="dxa"/>
            <w:vAlign w:val="center"/>
          </w:tcPr>
          <w:p w14:paraId="685922A6" w14:textId="77777777" w:rsidR="00461435" w:rsidRPr="008567C7" w:rsidRDefault="00461435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E9328C0" w14:textId="77777777" w:rsidR="00461435" w:rsidRPr="008567C7" w:rsidRDefault="00461435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2E8F1D8D" w14:textId="77777777" w:rsidR="00461435" w:rsidRPr="008567C7" w:rsidRDefault="00461435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436D6EDB" w14:textId="77777777" w:rsidR="00461435" w:rsidRPr="008567C7" w:rsidRDefault="00461435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842B015" w14:textId="77777777" w:rsidR="00461435" w:rsidRPr="008567C7" w:rsidRDefault="00461435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0" w:type="dxa"/>
            <w:vAlign w:val="center"/>
          </w:tcPr>
          <w:p w14:paraId="1169FE62" w14:textId="77777777" w:rsidR="00461435" w:rsidRPr="008567C7" w:rsidRDefault="00461435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A50A688" w14:textId="77777777" w:rsidR="00461435" w:rsidRPr="008567C7" w:rsidRDefault="00461435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43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931822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B5BA95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7D88F" w14:textId="77777777" w:rsidR="006B28AD" w:rsidRDefault="006B28AD">
      <w:r>
        <w:separator/>
      </w:r>
    </w:p>
  </w:endnote>
  <w:endnote w:type="continuationSeparator" w:id="0">
    <w:p w14:paraId="222C1376" w14:textId="77777777" w:rsidR="006B28AD" w:rsidRDefault="006B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BF4F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2537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9953C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F30A93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5E8A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B44C3" w14:textId="77777777" w:rsidR="006B28AD" w:rsidRDefault="006B28AD">
      <w:r>
        <w:separator/>
      </w:r>
    </w:p>
  </w:footnote>
  <w:footnote w:type="continuationSeparator" w:id="0">
    <w:p w14:paraId="71620CFD" w14:textId="77777777" w:rsidR="006B28AD" w:rsidRDefault="006B2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2A4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C7F7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32E3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28A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1435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28AD"/>
    <w:rsid w:val="006B585D"/>
    <w:rsid w:val="006E3089"/>
    <w:rsid w:val="00712C39"/>
    <w:rsid w:val="0075025B"/>
    <w:rsid w:val="00754A6F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E67C53"/>
  <w15:chartTrackingRefBased/>
  <w15:docId w15:val="{55583DA9-0BF2-4A5F-B056-548D10185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2025-12-30T12:22:00Z</cp:lastPrinted>
  <dcterms:created xsi:type="dcterms:W3CDTF">2025-12-30T12:22:00Z</dcterms:created>
  <dcterms:modified xsi:type="dcterms:W3CDTF">2025-12-30T12:22:00Z</dcterms:modified>
</cp:coreProperties>
</file>