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1EE689" w14:textId="77777777" w:rsidR="001639CA" w:rsidRPr="001639CA" w:rsidRDefault="001639CA" w:rsidP="001639CA">
      <w:pPr>
        <w:keepNext/>
        <w:jc w:val="right"/>
        <w:outlineLvl w:val="2"/>
        <w:rPr>
          <w:rFonts w:ascii="Verdana" w:hAnsi="Verdana"/>
          <w:b/>
          <w:bCs/>
          <w:sz w:val="20"/>
          <w:szCs w:val="20"/>
        </w:rPr>
      </w:pPr>
      <w:r w:rsidRPr="001639CA">
        <w:rPr>
          <w:rFonts w:ascii="Verdana" w:hAnsi="Verdana"/>
          <w:bCs/>
          <w:sz w:val="20"/>
          <w:szCs w:val="20"/>
        </w:rPr>
        <w:tab/>
      </w:r>
      <w:r w:rsidRPr="001639CA">
        <w:rPr>
          <w:rFonts w:ascii="Verdana" w:hAnsi="Verdana"/>
          <w:bCs/>
          <w:sz w:val="20"/>
          <w:szCs w:val="20"/>
        </w:rPr>
        <w:tab/>
      </w:r>
      <w:r w:rsidRPr="001639CA">
        <w:rPr>
          <w:rFonts w:ascii="Verdana" w:hAnsi="Verdana"/>
          <w:bCs/>
          <w:sz w:val="20"/>
          <w:szCs w:val="20"/>
        </w:rPr>
        <w:tab/>
      </w:r>
      <w:r w:rsidRPr="001639CA">
        <w:rPr>
          <w:rFonts w:ascii="Verdana" w:hAnsi="Verdana"/>
          <w:bCs/>
          <w:sz w:val="20"/>
          <w:szCs w:val="20"/>
        </w:rPr>
        <w:tab/>
      </w:r>
      <w:r w:rsidRPr="001639CA">
        <w:rPr>
          <w:rFonts w:ascii="Verdana" w:hAnsi="Verdana"/>
          <w:bCs/>
          <w:sz w:val="20"/>
          <w:szCs w:val="20"/>
        </w:rPr>
        <w:tab/>
      </w:r>
      <w:r w:rsidRPr="001639CA">
        <w:rPr>
          <w:rFonts w:ascii="Verdana" w:hAnsi="Verdana"/>
          <w:bCs/>
          <w:sz w:val="20"/>
          <w:szCs w:val="20"/>
        </w:rPr>
        <w:tab/>
      </w:r>
      <w:r w:rsidRPr="001639CA">
        <w:rPr>
          <w:rFonts w:ascii="Verdana" w:hAnsi="Verdana"/>
          <w:bCs/>
          <w:sz w:val="20"/>
          <w:szCs w:val="20"/>
        </w:rPr>
        <w:tab/>
      </w:r>
      <w:r w:rsidRPr="001639CA">
        <w:rPr>
          <w:rFonts w:ascii="Verdana" w:hAnsi="Verdana"/>
          <w:b/>
          <w:bCs/>
          <w:sz w:val="20"/>
          <w:szCs w:val="20"/>
        </w:rPr>
        <w:t>Załącznik nr 1</w:t>
      </w:r>
    </w:p>
    <w:p w14:paraId="5A7ED8FB" w14:textId="77777777" w:rsidR="001639CA" w:rsidRPr="001639CA" w:rsidRDefault="001639CA" w:rsidP="001639C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4F56EC66" w14:textId="77777777" w:rsidR="001639CA" w:rsidRPr="001639CA" w:rsidRDefault="001639CA" w:rsidP="001639C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1639CA">
        <w:rPr>
          <w:rFonts w:ascii="Verdana" w:hAnsi="Verdana"/>
          <w:b/>
          <w:sz w:val="20"/>
          <w:szCs w:val="20"/>
        </w:rPr>
        <w:t>FORMULARZ OFERTY</w:t>
      </w:r>
    </w:p>
    <w:p w14:paraId="54B7EF61" w14:textId="77777777" w:rsidR="001639CA" w:rsidRPr="001639CA" w:rsidRDefault="001639CA" w:rsidP="001639CA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2F672C6A" w14:textId="77777777" w:rsidR="001639CA" w:rsidRPr="001639CA" w:rsidRDefault="001639CA" w:rsidP="001639C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639CA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241F9F9F" w14:textId="77777777" w:rsidR="001639CA" w:rsidRPr="001639CA" w:rsidRDefault="001639CA" w:rsidP="001639C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639CA">
        <w:rPr>
          <w:rFonts w:ascii="Verdana" w:hAnsi="Verdana"/>
          <w:sz w:val="20"/>
          <w:szCs w:val="20"/>
        </w:rPr>
        <w:t>FORMA PROWADZONEJ DZIAŁALNOŚCI: ..........................................................</w:t>
      </w:r>
    </w:p>
    <w:p w14:paraId="6C3B6AAE" w14:textId="77777777" w:rsidR="001639CA" w:rsidRPr="001639CA" w:rsidRDefault="001639CA" w:rsidP="001639C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639CA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3E787FD6" w14:textId="77777777" w:rsidR="001639CA" w:rsidRPr="001639CA" w:rsidRDefault="001639CA" w:rsidP="001639C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639CA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2FCCFA80" w14:textId="77777777" w:rsidR="001639CA" w:rsidRPr="001639CA" w:rsidRDefault="001639CA" w:rsidP="001639CA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1639CA">
        <w:rPr>
          <w:rFonts w:ascii="Verdana" w:hAnsi="Verdana"/>
          <w:sz w:val="20"/>
          <w:szCs w:val="20"/>
          <w:lang w:val="de-DE"/>
        </w:rPr>
        <w:t>TEL.</w:t>
      </w:r>
      <w:r w:rsidRPr="001639CA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65B2DE75" w14:textId="77777777" w:rsidR="001639CA" w:rsidRPr="001639CA" w:rsidRDefault="001639CA" w:rsidP="001639CA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1639CA">
        <w:rPr>
          <w:rFonts w:ascii="Verdana" w:hAnsi="Verdana"/>
          <w:sz w:val="20"/>
          <w:szCs w:val="20"/>
          <w:lang w:val="de-DE"/>
        </w:rPr>
        <w:t xml:space="preserve">FAX </w:t>
      </w:r>
      <w:r w:rsidRPr="001639CA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1A0D262B" w14:textId="77777777" w:rsidR="001639CA" w:rsidRPr="001639CA" w:rsidRDefault="001639CA" w:rsidP="001639CA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1639CA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057DF62C" w14:textId="77777777" w:rsidR="001639CA" w:rsidRPr="001639CA" w:rsidRDefault="001639CA" w:rsidP="001639C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639CA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1639CA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4C59B273" w14:textId="77777777" w:rsidR="001639CA" w:rsidRPr="001639CA" w:rsidRDefault="001639CA" w:rsidP="001639C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639CA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281FD606" w14:textId="77777777" w:rsidR="001639CA" w:rsidRPr="001639CA" w:rsidRDefault="001639CA" w:rsidP="001639CA">
      <w:pPr>
        <w:rPr>
          <w:rFonts w:ascii="Verdana" w:hAnsi="Verdana"/>
          <w:sz w:val="20"/>
          <w:szCs w:val="20"/>
        </w:rPr>
      </w:pPr>
      <w:r w:rsidRPr="001639CA">
        <w:rPr>
          <w:rFonts w:ascii="Verdana" w:hAnsi="Verdana"/>
          <w:sz w:val="20"/>
          <w:szCs w:val="20"/>
        </w:rPr>
        <w:t>Do: Nazwa i siedziba Zamawiającego:</w:t>
      </w:r>
    </w:p>
    <w:p w14:paraId="68625B66" w14:textId="77777777" w:rsidR="001639CA" w:rsidRPr="001639CA" w:rsidRDefault="001639CA" w:rsidP="001639CA">
      <w:pPr>
        <w:ind w:right="-110"/>
        <w:rPr>
          <w:rFonts w:ascii="Verdana" w:hAnsi="Verdana"/>
          <w:b/>
          <w:sz w:val="20"/>
          <w:szCs w:val="20"/>
        </w:rPr>
      </w:pPr>
    </w:p>
    <w:p w14:paraId="2059533D" w14:textId="77777777" w:rsidR="001639CA" w:rsidRPr="001639CA" w:rsidRDefault="001639CA" w:rsidP="001639CA">
      <w:pPr>
        <w:ind w:right="-110"/>
        <w:rPr>
          <w:rFonts w:ascii="Verdana" w:hAnsi="Verdana"/>
          <w:b/>
          <w:sz w:val="20"/>
          <w:szCs w:val="20"/>
        </w:rPr>
      </w:pPr>
      <w:r w:rsidRPr="001639CA"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1DDB1651" w14:textId="77777777" w:rsidR="001639CA" w:rsidRPr="001639CA" w:rsidRDefault="001639CA" w:rsidP="001639CA">
      <w:pPr>
        <w:ind w:right="-110"/>
        <w:rPr>
          <w:rFonts w:ascii="Verdana" w:hAnsi="Verdana"/>
          <w:b/>
          <w:sz w:val="20"/>
          <w:szCs w:val="20"/>
        </w:rPr>
      </w:pPr>
      <w:r w:rsidRPr="001639CA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78F3DC04" w14:textId="77777777" w:rsidR="001639CA" w:rsidRPr="001639CA" w:rsidRDefault="001639CA" w:rsidP="001639CA">
      <w:pPr>
        <w:ind w:right="-110"/>
        <w:rPr>
          <w:rFonts w:ascii="Verdana" w:hAnsi="Verdana"/>
          <w:b/>
          <w:sz w:val="20"/>
          <w:szCs w:val="20"/>
        </w:rPr>
      </w:pPr>
      <w:r w:rsidRPr="001639CA">
        <w:rPr>
          <w:rFonts w:ascii="Verdana" w:hAnsi="Verdana"/>
          <w:b/>
          <w:sz w:val="20"/>
          <w:szCs w:val="20"/>
        </w:rPr>
        <w:t xml:space="preserve">Al. Mickiewicza 30, 30-059 Kraków  </w:t>
      </w:r>
    </w:p>
    <w:p w14:paraId="3E4C874E" w14:textId="77777777" w:rsidR="001639CA" w:rsidRPr="001639CA" w:rsidRDefault="001639CA" w:rsidP="001639CA">
      <w:pPr>
        <w:ind w:firstLine="3969"/>
        <w:rPr>
          <w:rFonts w:ascii="Verdana" w:hAnsi="Verdana"/>
          <w:b/>
          <w:sz w:val="20"/>
          <w:szCs w:val="20"/>
        </w:rPr>
      </w:pPr>
    </w:p>
    <w:p w14:paraId="18EF8CF0" w14:textId="77054581" w:rsidR="001639CA" w:rsidRPr="001639CA" w:rsidRDefault="001639CA" w:rsidP="001639CA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1639CA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C926C6" w:rsidRPr="00C926C6">
        <w:rPr>
          <w:rFonts w:ascii="Verdana" w:hAnsi="Verdana"/>
          <w:b/>
          <w:sz w:val="20"/>
          <w:szCs w:val="20"/>
        </w:rPr>
        <w:t>Dostawa analizatora barierowości tworzyw sztucznych dla gazów O2, CO2, H2O wraz z adapterem do opakowań 3D (urządzenia używane) dla WIMIC - KC-DE-zp.272-768/25</w:t>
      </w:r>
      <w:r w:rsidRPr="001639CA">
        <w:rPr>
          <w:rFonts w:ascii="Verdana" w:hAnsi="Verdana"/>
          <w:b/>
          <w:sz w:val="20"/>
          <w:szCs w:val="20"/>
        </w:rPr>
        <w:t xml:space="preserve">, </w:t>
      </w:r>
      <w:r w:rsidRPr="001639CA">
        <w:rPr>
          <w:rFonts w:ascii="Verdana" w:hAnsi="Verdana"/>
          <w:sz w:val="20"/>
          <w:szCs w:val="20"/>
        </w:rPr>
        <w:t>oferuję realizację przedmiotu zamówienia, zgodnie z zasadami określonymi w specyfikacji istotnych warunków zamówienia.</w:t>
      </w:r>
    </w:p>
    <w:p w14:paraId="38FE7F3F" w14:textId="77777777" w:rsidR="001639CA" w:rsidRPr="001639CA" w:rsidRDefault="001639CA" w:rsidP="001639CA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tbl>
      <w:tblPr>
        <w:tblW w:w="97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"/>
        <w:gridCol w:w="22"/>
        <w:gridCol w:w="2409"/>
        <w:gridCol w:w="1985"/>
        <w:gridCol w:w="709"/>
        <w:gridCol w:w="1134"/>
        <w:gridCol w:w="1133"/>
        <w:gridCol w:w="851"/>
        <w:gridCol w:w="1133"/>
      </w:tblGrid>
      <w:tr w:rsidR="001639CA" w:rsidRPr="001639CA" w14:paraId="73F7B05C" w14:textId="77777777" w:rsidTr="001639CA">
        <w:trPr>
          <w:trHeight w:val="1457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664663C" w14:textId="77777777" w:rsidR="001639CA" w:rsidRPr="001639CA" w:rsidRDefault="001639CA" w:rsidP="001639C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1639CA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243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4B2D72D" w14:textId="77777777" w:rsidR="001639CA" w:rsidRPr="001639CA" w:rsidRDefault="001639CA" w:rsidP="001639C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639CA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BF5A8D8" w14:textId="77777777" w:rsidR="001639CA" w:rsidRPr="001639CA" w:rsidRDefault="001639CA" w:rsidP="001639C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639CA">
              <w:rPr>
                <w:rFonts w:ascii="Verdana" w:hAnsi="Verdana"/>
                <w:b/>
                <w:bCs/>
                <w:sz w:val="18"/>
                <w:szCs w:val="18"/>
              </w:rPr>
              <w:t xml:space="preserve">Nazwa producenta </w:t>
            </w:r>
          </w:p>
          <w:p w14:paraId="58F05B5E" w14:textId="77777777" w:rsidR="001274A9" w:rsidRDefault="001639CA" w:rsidP="001639C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639CA">
              <w:rPr>
                <w:rFonts w:ascii="Verdana" w:hAnsi="Verdana"/>
                <w:b/>
                <w:bCs/>
                <w:sz w:val="18"/>
                <w:szCs w:val="18"/>
              </w:rPr>
              <w:t xml:space="preserve">i model </w:t>
            </w:r>
          </w:p>
          <w:p w14:paraId="02EA075B" w14:textId="77777777" w:rsidR="001639CA" w:rsidRPr="001639CA" w:rsidRDefault="001639CA" w:rsidP="00D027A1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728F29E" w14:textId="77777777" w:rsidR="001639CA" w:rsidRPr="001639CA" w:rsidRDefault="001639CA" w:rsidP="001639C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639CA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28F078F6" w14:textId="77777777" w:rsidR="001639CA" w:rsidRPr="001639CA" w:rsidRDefault="001639CA" w:rsidP="001639C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639CA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C5D2C84" w14:textId="77777777" w:rsidR="001639CA" w:rsidRPr="001639CA" w:rsidRDefault="001639CA" w:rsidP="001639C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639CA">
              <w:rPr>
                <w:rFonts w:ascii="Verdana" w:hAnsi="Verdana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D8191CF" w14:textId="77777777" w:rsidR="001639CA" w:rsidRPr="001639CA" w:rsidRDefault="001639CA" w:rsidP="001639C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639CA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3EC35B1C" w14:textId="77777777" w:rsidR="001639CA" w:rsidRPr="001639CA" w:rsidRDefault="001639CA" w:rsidP="001639C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639CA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78B21C1" w14:textId="77777777" w:rsidR="001639CA" w:rsidRPr="001639CA" w:rsidRDefault="001639CA" w:rsidP="001639C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639CA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5F9AC81F" w14:textId="77777777" w:rsidR="001639CA" w:rsidRPr="001639CA" w:rsidRDefault="001639CA" w:rsidP="001639C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1639CA">
              <w:rPr>
                <w:rFonts w:ascii="Verdana" w:hAnsi="Verdana"/>
                <w:sz w:val="18"/>
                <w:szCs w:val="18"/>
              </w:rPr>
              <w:t>[%]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FFC3363" w14:textId="77777777" w:rsidR="001639CA" w:rsidRPr="001639CA" w:rsidRDefault="001639CA" w:rsidP="001639C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639CA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194C4CE9" w14:textId="77777777" w:rsidR="001639CA" w:rsidRPr="001639CA" w:rsidRDefault="001639CA" w:rsidP="001639C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1639CA">
              <w:rPr>
                <w:rFonts w:ascii="Verdana" w:hAnsi="Verdana"/>
                <w:sz w:val="18"/>
                <w:szCs w:val="18"/>
              </w:rPr>
              <w:t>[PLN]</w:t>
            </w:r>
          </w:p>
          <w:p w14:paraId="1F2F485C" w14:textId="77777777" w:rsidR="001639CA" w:rsidRPr="001639CA" w:rsidRDefault="001639CA" w:rsidP="001639C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639CA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1639CA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1639CA" w:rsidRPr="001639CA" w14:paraId="5679386B" w14:textId="77777777" w:rsidTr="001639CA">
        <w:trPr>
          <w:trHeight w:val="242"/>
        </w:trPr>
        <w:tc>
          <w:tcPr>
            <w:tcW w:w="40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35A972" w14:textId="77777777" w:rsidR="001639CA" w:rsidRPr="001639CA" w:rsidRDefault="001639CA" w:rsidP="001639C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639CA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43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5B21CCF" w14:textId="77777777" w:rsidR="001639CA" w:rsidRPr="001639CA" w:rsidRDefault="001639CA" w:rsidP="001639C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639CA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D07F2FD" w14:textId="77777777" w:rsidR="001639CA" w:rsidRPr="001639CA" w:rsidRDefault="001639CA" w:rsidP="001639C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639CA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501A834" w14:textId="77777777" w:rsidR="001639CA" w:rsidRPr="001639CA" w:rsidRDefault="001639CA" w:rsidP="001639C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639CA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B9EB9FE" w14:textId="77777777" w:rsidR="001639CA" w:rsidRPr="001639CA" w:rsidRDefault="001639CA" w:rsidP="001639C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639CA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3521CB6" w14:textId="77777777" w:rsidR="001639CA" w:rsidRPr="001639CA" w:rsidRDefault="001639CA" w:rsidP="001639C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639CA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0247159" w14:textId="77777777" w:rsidR="001639CA" w:rsidRPr="001639CA" w:rsidRDefault="001639CA" w:rsidP="001639C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639CA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11D274C" w14:textId="77777777" w:rsidR="001639CA" w:rsidRPr="001639CA" w:rsidRDefault="001639CA" w:rsidP="001639C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639CA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1639CA" w:rsidRPr="001639CA" w14:paraId="7380E37D" w14:textId="77777777" w:rsidTr="001639CA">
        <w:trPr>
          <w:trHeight w:val="168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6485A" w14:textId="77777777" w:rsidR="001639CA" w:rsidRPr="001639CA" w:rsidRDefault="001639CA" w:rsidP="001639CA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1639CA">
              <w:rPr>
                <w:rFonts w:ascii="Verdana" w:hAnsi="Verdan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C25DB7" w14:textId="614B68E6" w:rsidR="001639CA" w:rsidRPr="001639CA" w:rsidRDefault="001639CA" w:rsidP="001639CA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Analizator barierowości tworzyw sztucznych dla gazów O2, CO2, H2O 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02154" w14:textId="07A4DBA2" w:rsidR="001639CA" w:rsidRPr="00D027A1" w:rsidRDefault="00D027A1" w:rsidP="00D027A1">
            <w:pPr>
              <w:rPr>
                <w:rFonts w:ascii="Verdana" w:hAnsi="Verdana"/>
                <w:b/>
                <w:color w:val="000000" w:themeColor="text1"/>
                <w:sz w:val="18"/>
                <w:szCs w:val="18"/>
              </w:rPr>
            </w:pPr>
            <w:r w:rsidRPr="00D027A1">
              <w:rPr>
                <w:rFonts w:ascii="Verdana" w:hAnsi="Verdana"/>
                <w:b/>
                <w:color w:val="000000" w:themeColor="text1"/>
                <w:sz w:val="18"/>
                <w:szCs w:val="18"/>
              </w:rPr>
              <w:t>Producent:………</w:t>
            </w:r>
          </w:p>
          <w:p w14:paraId="4DB2089B" w14:textId="0131FAFC" w:rsidR="00D027A1" w:rsidRPr="00D027A1" w:rsidRDefault="00D027A1" w:rsidP="00D027A1">
            <w:pPr>
              <w:rPr>
                <w:rFonts w:ascii="Verdana" w:hAnsi="Verdana"/>
                <w:b/>
                <w:color w:val="000000" w:themeColor="text1"/>
                <w:sz w:val="18"/>
                <w:szCs w:val="18"/>
              </w:rPr>
            </w:pPr>
            <w:r w:rsidRPr="00D027A1">
              <w:rPr>
                <w:rFonts w:ascii="Verdana" w:hAnsi="Verdana"/>
                <w:b/>
                <w:color w:val="000000" w:themeColor="text1"/>
                <w:sz w:val="18"/>
                <w:szCs w:val="18"/>
              </w:rPr>
              <w:t>Model: ………..</w:t>
            </w:r>
          </w:p>
          <w:p w14:paraId="1A921817" w14:textId="58206396" w:rsidR="00D027A1" w:rsidRPr="00D027A1" w:rsidRDefault="00D027A1" w:rsidP="00D027A1">
            <w:pPr>
              <w:rPr>
                <w:rFonts w:ascii="Verdana" w:hAnsi="Verdana"/>
                <w:b/>
                <w:color w:val="000000" w:themeColor="text1"/>
                <w:sz w:val="18"/>
                <w:szCs w:val="18"/>
              </w:rPr>
            </w:pPr>
            <w:r w:rsidRPr="00D027A1">
              <w:rPr>
                <w:rFonts w:ascii="Verdana" w:hAnsi="Verdana"/>
                <w:b/>
                <w:color w:val="000000" w:themeColor="text1"/>
                <w:sz w:val="18"/>
                <w:szCs w:val="18"/>
              </w:rPr>
              <w:t>Rok produkcji: ….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B2DF54" w14:textId="77777777" w:rsidR="001639CA" w:rsidRPr="001639CA" w:rsidRDefault="001639CA" w:rsidP="001639CA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1639C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E8376" w14:textId="77777777" w:rsidR="001639CA" w:rsidRPr="001639CA" w:rsidRDefault="001639CA" w:rsidP="001639CA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64013" w14:textId="77777777" w:rsidR="001639CA" w:rsidRPr="001639CA" w:rsidRDefault="001639CA" w:rsidP="001639CA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84FCA1" w14:textId="77777777" w:rsidR="001639CA" w:rsidRPr="001639CA" w:rsidRDefault="001639CA" w:rsidP="001639CA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8DCA3B2" w14:textId="77777777" w:rsidR="001639CA" w:rsidRPr="001639CA" w:rsidRDefault="001639CA" w:rsidP="001639CA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1639CA" w:rsidRPr="001639CA" w14:paraId="58C8EDFD" w14:textId="77777777" w:rsidTr="001639CA">
        <w:trPr>
          <w:trHeight w:val="168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42DF8" w14:textId="77777777" w:rsidR="001639CA" w:rsidRPr="001639CA" w:rsidRDefault="001639CA" w:rsidP="001639CA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1639CA">
              <w:rPr>
                <w:rFonts w:ascii="Verdana" w:hAnsi="Verdan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43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844ACC" w14:textId="396A1F29" w:rsidR="001639CA" w:rsidRPr="001639CA" w:rsidRDefault="001639CA" w:rsidP="001639CA">
            <w:pPr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Adapter do opakowań 3D</w:t>
            </w:r>
            <w:r w:rsidRPr="001639C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27BE4" w14:textId="77777777" w:rsidR="00D027A1" w:rsidRPr="00D027A1" w:rsidRDefault="00D027A1" w:rsidP="00D027A1">
            <w:pPr>
              <w:rPr>
                <w:rFonts w:ascii="Verdana" w:hAnsi="Verdana"/>
                <w:b/>
                <w:color w:val="000000" w:themeColor="text1"/>
                <w:sz w:val="18"/>
                <w:szCs w:val="18"/>
              </w:rPr>
            </w:pPr>
            <w:r w:rsidRPr="00D027A1">
              <w:rPr>
                <w:rFonts w:ascii="Verdana" w:hAnsi="Verdana"/>
                <w:b/>
                <w:color w:val="000000" w:themeColor="text1"/>
                <w:sz w:val="18"/>
                <w:szCs w:val="18"/>
              </w:rPr>
              <w:t>Producent:………</w:t>
            </w:r>
          </w:p>
          <w:p w14:paraId="06079EB1" w14:textId="77777777" w:rsidR="00D027A1" w:rsidRPr="00D027A1" w:rsidRDefault="00D027A1" w:rsidP="00D027A1">
            <w:pPr>
              <w:rPr>
                <w:rFonts w:ascii="Verdana" w:hAnsi="Verdana"/>
                <w:b/>
                <w:color w:val="000000" w:themeColor="text1"/>
                <w:sz w:val="18"/>
                <w:szCs w:val="18"/>
              </w:rPr>
            </w:pPr>
            <w:r w:rsidRPr="00D027A1">
              <w:rPr>
                <w:rFonts w:ascii="Verdana" w:hAnsi="Verdana"/>
                <w:b/>
                <w:color w:val="000000" w:themeColor="text1"/>
                <w:sz w:val="18"/>
                <w:szCs w:val="18"/>
              </w:rPr>
              <w:t>Model: ………..</w:t>
            </w:r>
          </w:p>
          <w:p w14:paraId="71366DCA" w14:textId="6D5F9D00" w:rsidR="001639CA" w:rsidRPr="00D027A1" w:rsidRDefault="00D027A1" w:rsidP="00D027A1">
            <w:pPr>
              <w:jc w:val="center"/>
              <w:rPr>
                <w:rFonts w:ascii="Verdana" w:hAnsi="Verdana"/>
                <w:b/>
                <w:color w:val="000000" w:themeColor="text1"/>
                <w:sz w:val="18"/>
                <w:szCs w:val="18"/>
              </w:rPr>
            </w:pPr>
            <w:r w:rsidRPr="00D027A1">
              <w:rPr>
                <w:rFonts w:ascii="Verdana" w:hAnsi="Verdana"/>
                <w:b/>
                <w:color w:val="000000" w:themeColor="text1"/>
                <w:sz w:val="18"/>
                <w:szCs w:val="18"/>
              </w:rPr>
              <w:t>Rok produkcji: ….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1EDDFC" w14:textId="77777777" w:rsidR="001639CA" w:rsidRPr="001639CA" w:rsidRDefault="001639CA" w:rsidP="001639CA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1639C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6F346" w14:textId="77777777" w:rsidR="001639CA" w:rsidRPr="001639CA" w:rsidRDefault="001639CA" w:rsidP="001639CA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F9F65" w14:textId="77777777" w:rsidR="001639CA" w:rsidRPr="001639CA" w:rsidRDefault="001639CA" w:rsidP="001639CA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632ACCC" w14:textId="77777777" w:rsidR="001639CA" w:rsidRPr="001639CA" w:rsidRDefault="001639CA" w:rsidP="001639CA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11BF668" w14:textId="77777777" w:rsidR="001639CA" w:rsidRPr="001639CA" w:rsidRDefault="001639CA" w:rsidP="001639CA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67577A" w:rsidRPr="001639CA" w14:paraId="7E4E6C8E" w14:textId="77777777" w:rsidTr="001639CA">
        <w:trPr>
          <w:trHeight w:val="168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977F774" w14:textId="1DA76FC5" w:rsidR="0067577A" w:rsidRPr="001639CA" w:rsidRDefault="0067577A" w:rsidP="001639CA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3</w:t>
            </w:r>
          </w:p>
        </w:tc>
        <w:tc>
          <w:tcPr>
            <w:tcW w:w="243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5CCA9F" w14:textId="6DC7EC1C" w:rsidR="0067577A" w:rsidRDefault="0067577A" w:rsidP="001639C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Zestaw komputera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All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-in-one z klawiaturą i myszką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70BC1" w14:textId="77777777" w:rsidR="00D027A1" w:rsidRPr="00D027A1" w:rsidRDefault="00D027A1" w:rsidP="00D027A1">
            <w:pPr>
              <w:rPr>
                <w:rFonts w:ascii="Verdana" w:hAnsi="Verdana"/>
                <w:b/>
                <w:color w:val="000000" w:themeColor="text1"/>
                <w:sz w:val="18"/>
                <w:szCs w:val="18"/>
              </w:rPr>
            </w:pPr>
            <w:r w:rsidRPr="00D027A1">
              <w:rPr>
                <w:rFonts w:ascii="Verdana" w:hAnsi="Verdana"/>
                <w:b/>
                <w:color w:val="000000" w:themeColor="text1"/>
                <w:sz w:val="18"/>
                <w:szCs w:val="18"/>
              </w:rPr>
              <w:t>Producent:………</w:t>
            </w:r>
          </w:p>
          <w:p w14:paraId="772A9D3D" w14:textId="77777777" w:rsidR="00D027A1" w:rsidRPr="00D027A1" w:rsidRDefault="00D027A1" w:rsidP="00D027A1">
            <w:pPr>
              <w:rPr>
                <w:rFonts w:ascii="Verdana" w:hAnsi="Verdana"/>
                <w:b/>
                <w:color w:val="000000" w:themeColor="text1"/>
                <w:sz w:val="18"/>
                <w:szCs w:val="18"/>
              </w:rPr>
            </w:pPr>
            <w:r w:rsidRPr="00D027A1">
              <w:rPr>
                <w:rFonts w:ascii="Verdana" w:hAnsi="Verdana"/>
                <w:b/>
                <w:color w:val="000000" w:themeColor="text1"/>
                <w:sz w:val="18"/>
                <w:szCs w:val="18"/>
              </w:rPr>
              <w:t>Model: ………..</w:t>
            </w:r>
          </w:p>
          <w:p w14:paraId="34D6196B" w14:textId="62161A66" w:rsidR="0067577A" w:rsidRPr="00D027A1" w:rsidRDefault="0067577A" w:rsidP="00D027A1">
            <w:pPr>
              <w:jc w:val="center"/>
              <w:rPr>
                <w:rFonts w:ascii="Verdana" w:hAnsi="Verdana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99E7AE" w14:textId="4094443E" w:rsidR="0067577A" w:rsidRPr="001639CA" w:rsidRDefault="0067577A" w:rsidP="001639C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9AE76" w14:textId="77777777" w:rsidR="0067577A" w:rsidRPr="001639CA" w:rsidRDefault="0067577A" w:rsidP="001639CA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6E42B" w14:textId="77777777" w:rsidR="0067577A" w:rsidRPr="001639CA" w:rsidRDefault="0067577A" w:rsidP="001639CA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7EC36D6" w14:textId="77777777" w:rsidR="0067577A" w:rsidRPr="001639CA" w:rsidRDefault="0067577A" w:rsidP="001639CA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C009B31" w14:textId="77777777" w:rsidR="0067577A" w:rsidRPr="001639CA" w:rsidRDefault="0067577A" w:rsidP="001639CA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1639CA" w:rsidRPr="001639CA" w14:paraId="73DF0D3B" w14:textId="77777777">
        <w:trPr>
          <w:trHeight w:val="351"/>
        </w:trPr>
        <w:tc>
          <w:tcPr>
            <w:tcW w:w="42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825528C" w14:textId="77777777" w:rsidR="001639CA" w:rsidRPr="001639CA" w:rsidRDefault="001639CA" w:rsidP="001639CA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82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CA4FE" w14:textId="77777777" w:rsidR="001639CA" w:rsidRPr="001639CA" w:rsidRDefault="001639CA" w:rsidP="001639CA">
            <w:pPr>
              <w:ind w:right="425"/>
              <w:jc w:val="right"/>
              <w:rPr>
                <w:rFonts w:ascii="Verdana" w:hAnsi="Verdana"/>
                <w:color w:val="000000"/>
                <w:sz w:val="18"/>
                <w:szCs w:val="18"/>
              </w:rPr>
            </w:pPr>
            <w:r w:rsidRPr="001639CA"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t>RAZEM (netto)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B27FD5" w14:textId="77777777" w:rsidR="001639CA" w:rsidRPr="001639CA" w:rsidRDefault="001639CA" w:rsidP="001639CA">
            <w:pPr>
              <w:ind w:right="425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1639CA" w:rsidRPr="001639CA" w14:paraId="07B0BECC" w14:textId="77777777">
        <w:trPr>
          <w:trHeight w:val="351"/>
        </w:trPr>
        <w:tc>
          <w:tcPr>
            <w:tcW w:w="42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F0B7E34" w14:textId="77777777" w:rsidR="001639CA" w:rsidRPr="001639CA" w:rsidRDefault="001639CA" w:rsidP="001639CA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82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6EC8" w14:textId="77777777" w:rsidR="001639CA" w:rsidRPr="001639CA" w:rsidRDefault="001639CA" w:rsidP="001639CA">
            <w:pPr>
              <w:ind w:right="425"/>
              <w:jc w:val="right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1639CA"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t>VAT (23%)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0A792A0" w14:textId="77777777" w:rsidR="001639CA" w:rsidRPr="001639CA" w:rsidRDefault="001639CA" w:rsidP="001639CA">
            <w:pPr>
              <w:ind w:right="425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1639CA" w:rsidRPr="001639CA" w14:paraId="7C7858DD" w14:textId="77777777">
        <w:trPr>
          <w:trHeight w:val="351"/>
        </w:trPr>
        <w:tc>
          <w:tcPr>
            <w:tcW w:w="42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2945434" w14:textId="77777777" w:rsidR="001639CA" w:rsidRPr="001639CA" w:rsidRDefault="001639CA" w:rsidP="001639CA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82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F1C4B" w14:textId="77777777" w:rsidR="001639CA" w:rsidRPr="001639CA" w:rsidRDefault="001639CA" w:rsidP="001639CA">
            <w:pPr>
              <w:jc w:val="right"/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</w:pPr>
            <w:r w:rsidRPr="001639CA"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t>RAZEM (brutto)</w:t>
            </w:r>
          </w:p>
          <w:p w14:paraId="549D3513" w14:textId="77777777" w:rsidR="001639CA" w:rsidRPr="001639CA" w:rsidRDefault="001639CA" w:rsidP="001639C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1639CA">
              <w:rPr>
                <w:rFonts w:ascii="Verdana" w:hAnsi="Verdana"/>
                <w:color w:val="000000"/>
                <w:sz w:val="18"/>
                <w:szCs w:val="18"/>
              </w:rPr>
              <w:t xml:space="preserve"> </w:t>
            </w:r>
          </w:p>
          <w:p w14:paraId="2E09ECD9" w14:textId="77777777" w:rsidR="001639CA" w:rsidRPr="001639CA" w:rsidRDefault="001639CA" w:rsidP="001639C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1639CA">
              <w:rPr>
                <w:rFonts w:ascii="Verdana" w:hAnsi="Verdana"/>
                <w:color w:val="000000"/>
                <w:sz w:val="18"/>
                <w:szCs w:val="18"/>
              </w:rPr>
              <w:t>Słownie brutto: ……………………………………………………/</w:t>
            </w:r>
          </w:p>
          <w:p w14:paraId="4DD01D98" w14:textId="77777777" w:rsidR="001639CA" w:rsidRPr="001639CA" w:rsidRDefault="001639CA" w:rsidP="001639CA">
            <w:pPr>
              <w:ind w:right="425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40C251D" w14:textId="77777777" w:rsidR="001639CA" w:rsidRPr="001639CA" w:rsidRDefault="001639CA" w:rsidP="001639CA">
            <w:pPr>
              <w:ind w:right="425"/>
              <w:rPr>
                <w:rFonts w:ascii="Verdana" w:hAnsi="Verdana"/>
                <w:color w:val="000000"/>
                <w:sz w:val="18"/>
                <w:szCs w:val="18"/>
              </w:rPr>
            </w:pPr>
          </w:p>
          <w:p w14:paraId="20F89BA9" w14:textId="77777777" w:rsidR="001639CA" w:rsidRPr="001639CA" w:rsidRDefault="001639CA" w:rsidP="001639C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1639CA">
              <w:rPr>
                <w:rFonts w:ascii="Verdana" w:hAnsi="Verdana"/>
                <w:color w:val="000000"/>
                <w:sz w:val="18"/>
                <w:szCs w:val="18"/>
              </w:rPr>
              <w:t>…………….</w:t>
            </w:r>
          </w:p>
        </w:tc>
      </w:tr>
    </w:tbl>
    <w:p w14:paraId="2FF61883" w14:textId="77777777" w:rsidR="001639CA" w:rsidRPr="001639CA" w:rsidRDefault="001639CA" w:rsidP="001639CA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0F1727BE" w14:textId="5C828ED0" w:rsidR="001639CA" w:rsidRPr="001639CA" w:rsidRDefault="001639CA" w:rsidP="001639CA">
      <w:pPr>
        <w:widowControl w:val="0"/>
        <w:ind w:right="1"/>
        <w:jc w:val="both"/>
        <w:rPr>
          <w:rFonts w:ascii="Verdana" w:hAnsi="Verdana"/>
          <w:b/>
          <w:bCs/>
          <w:color w:val="FF0000"/>
          <w:sz w:val="20"/>
          <w:szCs w:val="20"/>
        </w:rPr>
      </w:pPr>
      <w:r w:rsidRPr="001639CA">
        <w:rPr>
          <w:rFonts w:ascii="Verdana" w:hAnsi="Verdana"/>
          <w:b/>
          <w:sz w:val="20"/>
          <w:szCs w:val="20"/>
        </w:rPr>
        <w:t xml:space="preserve">Termin realizacji umowy: do </w:t>
      </w:r>
      <w:r w:rsidRPr="001639CA">
        <w:rPr>
          <w:rFonts w:ascii="Verdana" w:hAnsi="Verdana"/>
          <w:b/>
          <w:bCs/>
          <w:sz w:val="20"/>
          <w:szCs w:val="20"/>
        </w:rPr>
        <w:t xml:space="preserve">……. dni od </w:t>
      </w:r>
      <w:r w:rsidR="009A3DBA">
        <w:rPr>
          <w:rFonts w:ascii="Verdana" w:hAnsi="Verdana"/>
          <w:b/>
          <w:bCs/>
          <w:sz w:val="20"/>
          <w:szCs w:val="20"/>
        </w:rPr>
        <w:t xml:space="preserve">daty otrzymania zamówienia potwierdzonego przez </w:t>
      </w:r>
      <w:proofErr w:type="spellStart"/>
      <w:r w:rsidR="009A3DBA">
        <w:rPr>
          <w:rFonts w:ascii="Verdana" w:hAnsi="Verdana"/>
          <w:b/>
          <w:bCs/>
          <w:sz w:val="20"/>
          <w:szCs w:val="20"/>
        </w:rPr>
        <w:t>MNiSzW</w:t>
      </w:r>
      <w:proofErr w:type="spellEnd"/>
      <w:r w:rsidR="009A3DBA">
        <w:rPr>
          <w:rFonts w:ascii="Verdana" w:hAnsi="Verdana"/>
          <w:b/>
          <w:bCs/>
          <w:sz w:val="20"/>
          <w:szCs w:val="20"/>
        </w:rPr>
        <w:t xml:space="preserve"> </w:t>
      </w:r>
      <w:r w:rsidRPr="001639CA">
        <w:rPr>
          <w:rFonts w:ascii="Verdana" w:hAnsi="Verdana"/>
          <w:b/>
          <w:bCs/>
          <w:sz w:val="20"/>
          <w:szCs w:val="20"/>
        </w:rPr>
        <w:t>*</w:t>
      </w:r>
      <w:r w:rsidRPr="001639CA">
        <w:rPr>
          <w:rFonts w:ascii="Verdana" w:hAnsi="Verdana"/>
          <w:color w:val="FF0000"/>
          <w:sz w:val="20"/>
          <w:szCs w:val="20"/>
        </w:rPr>
        <w:t xml:space="preserve"> </w:t>
      </w:r>
    </w:p>
    <w:p w14:paraId="3776BF7A" w14:textId="77777777" w:rsidR="009A3DBA" w:rsidRDefault="009A3DBA" w:rsidP="001639CA">
      <w:pPr>
        <w:widowControl w:val="0"/>
        <w:jc w:val="both"/>
        <w:rPr>
          <w:rFonts w:ascii="Verdana" w:hAnsi="Verdana"/>
          <w:bCs/>
          <w:i/>
          <w:iCs/>
          <w:sz w:val="16"/>
          <w:szCs w:val="16"/>
          <w:lang w:eastAsia="zh-CN"/>
        </w:rPr>
      </w:pPr>
    </w:p>
    <w:p w14:paraId="222D9D4D" w14:textId="6CD4B6D3" w:rsidR="001639CA" w:rsidRPr="001639CA" w:rsidRDefault="001639CA" w:rsidP="001639CA">
      <w:pPr>
        <w:widowControl w:val="0"/>
        <w:jc w:val="both"/>
        <w:rPr>
          <w:rFonts w:ascii="Verdana" w:hAnsi="Verdana"/>
          <w:b/>
          <w:color w:val="FF0000"/>
          <w:sz w:val="20"/>
          <w:szCs w:val="20"/>
        </w:rPr>
      </w:pPr>
      <w:r w:rsidRPr="001639CA">
        <w:rPr>
          <w:rFonts w:ascii="Verdana" w:hAnsi="Verdana" w:cs="Aptos"/>
          <w:b/>
          <w:bCs/>
          <w:sz w:val="20"/>
          <w:szCs w:val="20"/>
        </w:rPr>
        <w:t xml:space="preserve">Okres udzielonej </w:t>
      </w:r>
      <w:r w:rsidR="00640E78">
        <w:rPr>
          <w:rFonts w:ascii="Verdana" w:hAnsi="Verdana" w:cs="Aptos"/>
          <w:b/>
          <w:bCs/>
          <w:sz w:val="20"/>
          <w:szCs w:val="20"/>
        </w:rPr>
        <w:t>gwarancji</w:t>
      </w:r>
      <w:r w:rsidRPr="001639CA">
        <w:rPr>
          <w:rFonts w:ascii="Verdana" w:hAnsi="Verdana"/>
          <w:b/>
          <w:bCs/>
          <w:sz w:val="20"/>
          <w:szCs w:val="20"/>
        </w:rPr>
        <w:t>:</w:t>
      </w:r>
      <w:r w:rsidRPr="001639CA">
        <w:rPr>
          <w:rFonts w:ascii="Verdana" w:hAnsi="Verdana"/>
          <w:b/>
          <w:sz w:val="20"/>
          <w:szCs w:val="20"/>
        </w:rPr>
        <w:t xml:space="preserve"> </w:t>
      </w:r>
      <w:r w:rsidRPr="001639CA">
        <w:rPr>
          <w:rFonts w:ascii="Verdana" w:hAnsi="Verdana"/>
          <w:b/>
          <w:bCs/>
          <w:sz w:val="20"/>
          <w:szCs w:val="20"/>
        </w:rPr>
        <w:t>……. miesięcy*</w:t>
      </w:r>
      <w:r w:rsidRPr="001639CA">
        <w:rPr>
          <w:rFonts w:ascii="Verdana" w:hAnsi="Verdana"/>
          <w:b/>
          <w:bCs/>
          <w:color w:val="FF0000"/>
          <w:sz w:val="20"/>
          <w:szCs w:val="20"/>
        </w:rPr>
        <w:t>/kryterium oceny ofert/</w:t>
      </w:r>
    </w:p>
    <w:p w14:paraId="4AF84D1E" w14:textId="6977F535" w:rsidR="001639CA" w:rsidRPr="001639CA" w:rsidRDefault="001639CA" w:rsidP="001639CA">
      <w:pPr>
        <w:widowControl w:val="0"/>
        <w:ind w:right="1"/>
        <w:jc w:val="both"/>
        <w:rPr>
          <w:rFonts w:ascii="Verdana" w:hAnsi="Verdana"/>
          <w:color w:val="FF0000"/>
          <w:sz w:val="16"/>
          <w:szCs w:val="16"/>
        </w:rPr>
      </w:pPr>
      <w:r w:rsidRPr="001639CA">
        <w:rPr>
          <w:rFonts w:ascii="Verdana" w:hAnsi="Verdana"/>
          <w:bCs/>
          <w:i/>
          <w:iCs/>
          <w:sz w:val="16"/>
          <w:szCs w:val="16"/>
          <w:lang w:eastAsia="zh-CN"/>
        </w:rPr>
        <w:t xml:space="preserve">*W przypadku nie podania okresu </w:t>
      </w:r>
      <w:r>
        <w:rPr>
          <w:rFonts w:ascii="Verdana" w:hAnsi="Verdana"/>
          <w:bCs/>
          <w:i/>
          <w:iCs/>
          <w:sz w:val="16"/>
          <w:szCs w:val="16"/>
          <w:lang w:eastAsia="zh-CN"/>
        </w:rPr>
        <w:t>rękojmi</w:t>
      </w:r>
      <w:r w:rsidRPr="001639CA">
        <w:rPr>
          <w:rFonts w:ascii="Verdana" w:hAnsi="Verdana"/>
          <w:bCs/>
          <w:i/>
          <w:iCs/>
          <w:sz w:val="16"/>
          <w:szCs w:val="16"/>
          <w:lang w:eastAsia="zh-CN"/>
        </w:rPr>
        <w:t xml:space="preserve">, Zamawiający przyjmie minimalny </w:t>
      </w:r>
      <w:r>
        <w:rPr>
          <w:rFonts w:ascii="Verdana" w:hAnsi="Verdana"/>
          <w:bCs/>
          <w:i/>
          <w:iCs/>
          <w:sz w:val="16"/>
          <w:szCs w:val="16"/>
          <w:lang w:eastAsia="zh-CN"/>
        </w:rPr>
        <w:t>12 miesięczny okres rękojmi</w:t>
      </w:r>
      <w:r w:rsidRPr="001639CA">
        <w:rPr>
          <w:rFonts w:ascii="Verdana" w:hAnsi="Verdana"/>
          <w:bCs/>
          <w:i/>
          <w:iCs/>
          <w:sz w:val="16"/>
          <w:szCs w:val="16"/>
          <w:lang w:eastAsia="zh-CN"/>
        </w:rPr>
        <w:t xml:space="preserve"> wskazany w SWZ</w:t>
      </w:r>
    </w:p>
    <w:p w14:paraId="32B34FF1" w14:textId="77777777" w:rsidR="001639CA" w:rsidRPr="001639CA" w:rsidRDefault="001639CA" w:rsidP="001639CA">
      <w:pPr>
        <w:widowControl w:val="0"/>
        <w:jc w:val="both"/>
        <w:rPr>
          <w:rFonts w:ascii="Verdana" w:hAnsi="Verdana" w:cs="Aptos"/>
          <w:b/>
          <w:sz w:val="20"/>
          <w:szCs w:val="20"/>
        </w:rPr>
      </w:pPr>
    </w:p>
    <w:p w14:paraId="240E9470" w14:textId="77777777" w:rsidR="001639CA" w:rsidRDefault="001639CA" w:rsidP="001639CA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1639CA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1639CA">
        <w:rPr>
          <w:rFonts w:ascii="Verdana" w:hAnsi="Verdana"/>
          <w:b/>
          <w:sz w:val="20"/>
          <w:szCs w:val="20"/>
        </w:rPr>
        <w:t xml:space="preserve"> TAK/NIE</w:t>
      </w:r>
    </w:p>
    <w:p w14:paraId="5B721A91" w14:textId="77777777" w:rsidR="00554DAC" w:rsidRDefault="00554DAC" w:rsidP="001639CA">
      <w:pPr>
        <w:tabs>
          <w:tab w:val="left" w:pos="426"/>
        </w:tabs>
        <w:jc w:val="both"/>
        <w:rPr>
          <w:rFonts w:ascii="Verdana" w:hAnsi="Verdana"/>
          <w:i/>
          <w:iCs/>
          <w:sz w:val="20"/>
          <w:szCs w:val="20"/>
        </w:rPr>
      </w:pPr>
    </w:p>
    <w:p w14:paraId="771EF6E7" w14:textId="2E6B0A2D" w:rsidR="00554DAC" w:rsidRPr="001639CA" w:rsidRDefault="00554DAC" w:rsidP="001639CA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i/>
          <w:iCs/>
          <w:sz w:val="20"/>
          <w:szCs w:val="20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>
        <w:rPr>
          <w:rFonts w:ascii="Verdana" w:hAnsi="Verdana"/>
          <w:b/>
          <w:bCs/>
          <w:i/>
          <w:iCs/>
          <w:sz w:val="20"/>
          <w:szCs w:val="20"/>
        </w:rPr>
        <w:t xml:space="preserve">na </w:t>
      </w:r>
      <w:r>
        <w:rPr>
          <w:rFonts w:ascii="Verdana" w:hAnsi="Verdana"/>
          <w:b/>
          <w:i/>
          <w:iCs/>
          <w:color w:val="000000"/>
          <w:sz w:val="20"/>
          <w:szCs w:val="20"/>
          <w:lang w:eastAsia="ar-SA"/>
        </w:rPr>
        <w:t>zestaw komputerowy</w:t>
      </w:r>
      <w:r>
        <w:rPr>
          <w:rFonts w:ascii="Verdana" w:hAnsi="Verdana"/>
          <w:b/>
          <w:color w:val="000000"/>
          <w:sz w:val="20"/>
          <w:szCs w:val="20"/>
          <w:lang w:eastAsia="ar-SA"/>
        </w:rPr>
        <w:t xml:space="preserve"> </w:t>
      </w:r>
      <w:r>
        <w:rPr>
          <w:rFonts w:ascii="Verdana" w:hAnsi="Verdana"/>
          <w:i/>
          <w:iCs/>
          <w:sz w:val="20"/>
          <w:szCs w:val="20"/>
        </w:rPr>
        <w:t>wchodzący w zakres niniejszego zamówienia. Po przedstawieniu przez Zamawiającego zamówienia potwierdzonego przez organ nadzorujący Zamawiającego Wykonawca uwzględni w wystawionej fakturze 0% stawkę podatku VAT</w:t>
      </w:r>
    </w:p>
    <w:p w14:paraId="09371EB5" w14:textId="77777777" w:rsidR="00554DAC" w:rsidRDefault="00554DAC" w:rsidP="001639CA">
      <w:pPr>
        <w:ind w:right="-47"/>
        <w:jc w:val="both"/>
        <w:rPr>
          <w:rFonts w:ascii="Verdana" w:hAnsi="Verdana"/>
          <w:b/>
          <w:sz w:val="20"/>
          <w:szCs w:val="20"/>
        </w:rPr>
      </w:pPr>
    </w:p>
    <w:p w14:paraId="5E6155E4" w14:textId="43720BAF" w:rsidR="001639CA" w:rsidRPr="001639CA" w:rsidRDefault="001639CA" w:rsidP="001639CA">
      <w:pPr>
        <w:ind w:right="-47"/>
        <w:jc w:val="both"/>
        <w:rPr>
          <w:rFonts w:ascii="Verdana" w:hAnsi="Verdana"/>
          <w:bCs/>
          <w:sz w:val="20"/>
          <w:szCs w:val="20"/>
        </w:rPr>
      </w:pPr>
      <w:r w:rsidRPr="001639CA">
        <w:rPr>
          <w:rFonts w:ascii="Verdana" w:hAnsi="Verdana"/>
          <w:b/>
          <w:sz w:val="20"/>
          <w:szCs w:val="20"/>
        </w:rPr>
        <w:t xml:space="preserve">Termin płatności: </w:t>
      </w:r>
      <w:r w:rsidRPr="001639CA">
        <w:rPr>
          <w:rFonts w:ascii="Verdana" w:hAnsi="Verdana"/>
          <w:bCs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728F76D" w14:textId="77777777" w:rsidR="001639CA" w:rsidRPr="001639CA" w:rsidRDefault="001639CA" w:rsidP="001639CA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59A8E424" w14:textId="77777777" w:rsidR="001639CA" w:rsidRPr="001639CA" w:rsidRDefault="001639CA" w:rsidP="001639CA">
      <w:pPr>
        <w:rPr>
          <w:rFonts w:ascii="Verdana" w:hAnsi="Verdana"/>
          <w:b/>
          <w:sz w:val="20"/>
          <w:szCs w:val="20"/>
          <w:u w:val="single"/>
        </w:rPr>
      </w:pPr>
      <w:r w:rsidRPr="001639CA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3F452739" w14:textId="77777777" w:rsidR="001639CA" w:rsidRPr="001639CA" w:rsidRDefault="001639CA" w:rsidP="001639C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1639CA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5AFE8FFF" w14:textId="77777777" w:rsidR="001639CA" w:rsidRPr="001639CA" w:rsidRDefault="001639CA" w:rsidP="001639C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1639CA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1639CA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72E6FEC1" w14:textId="77777777" w:rsidR="001639CA" w:rsidRPr="001639CA" w:rsidRDefault="001639CA" w:rsidP="001639CA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639CA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2C81924" w14:textId="77777777" w:rsidR="001639CA" w:rsidRPr="001639CA" w:rsidRDefault="001639CA" w:rsidP="001639CA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1639CA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1794AA0" w14:textId="77777777" w:rsidR="001639CA" w:rsidRPr="001639CA" w:rsidRDefault="001639CA" w:rsidP="001639CA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1639CA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530C014" w14:textId="77777777" w:rsidR="001639CA" w:rsidRPr="001639CA" w:rsidRDefault="001639CA" w:rsidP="001639CA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639CA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639CA" w:rsidRPr="001639CA" w14:paraId="2129A5A7" w14:textId="777777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45A518" w14:textId="77777777" w:rsidR="001639CA" w:rsidRPr="001639CA" w:rsidRDefault="001639CA" w:rsidP="001639C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639CA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DB5DC9" w14:textId="77777777" w:rsidR="001639CA" w:rsidRPr="001639CA" w:rsidRDefault="001639CA" w:rsidP="001639C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639CA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36A9E094" w14:textId="77777777" w:rsidR="001639CA" w:rsidRPr="001639CA" w:rsidRDefault="001639CA" w:rsidP="001639C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639CA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1971A5" w14:textId="77777777" w:rsidR="001639CA" w:rsidRPr="001639CA" w:rsidRDefault="001639CA" w:rsidP="001639C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639CA">
              <w:rPr>
                <w:rFonts w:ascii="Verdana" w:hAnsi="Verdana"/>
                <w:sz w:val="20"/>
                <w:szCs w:val="20"/>
              </w:rPr>
              <w:t>Nazwa podwykonawcy</w:t>
            </w:r>
            <w:r w:rsidRPr="001639CA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1639CA" w:rsidRPr="001639CA" w14:paraId="5ED7B90A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C4C1EC" w14:textId="77777777" w:rsidR="001639CA" w:rsidRPr="001639CA" w:rsidRDefault="001639CA" w:rsidP="001639CA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5054CC" w14:textId="77777777" w:rsidR="001639CA" w:rsidRPr="001639CA" w:rsidRDefault="001639CA" w:rsidP="001639CA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D1FCB0" w14:textId="77777777" w:rsidR="001639CA" w:rsidRPr="001639CA" w:rsidRDefault="001639CA" w:rsidP="001639CA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1639CA" w:rsidRPr="001639CA" w14:paraId="3CA0D26F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E28AF4" w14:textId="77777777" w:rsidR="001639CA" w:rsidRPr="001639CA" w:rsidRDefault="001639CA" w:rsidP="001639CA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F96FB5" w14:textId="77777777" w:rsidR="001639CA" w:rsidRPr="001639CA" w:rsidRDefault="001639CA" w:rsidP="001639CA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3F4E04" w14:textId="77777777" w:rsidR="001639CA" w:rsidRPr="001639CA" w:rsidRDefault="001639CA" w:rsidP="001639CA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0B5C425" w14:textId="77777777" w:rsidR="001639CA" w:rsidRPr="001639CA" w:rsidRDefault="001639CA" w:rsidP="001639CA">
      <w:pPr>
        <w:jc w:val="both"/>
        <w:rPr>
          <w:rFonts w:ascii="Verdana" w:hAnsi="Verdana"/>
          <w:sz w:val="20"/>
          <w:szCs w:val="20"/>
        </w:rPr>
      </w:pPr>
    </w:p>
    <w:p w14:paraId="58326E6C" w14:textId="77777777" w:rsidR="001639CA" w:rsidRPr="001639CA" w:rsidRDefault="001639CA" w:rsidP="001639CA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639CA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21C2FACE" w14:textId="77777777" w:rsidR="001639CA" w:rsidRPr="001639CA" w:rsidRDefault="001639CA" w:rsidP="001639CA">
      <w:pPr>
        <w:keepNext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1639CA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1639CA">
        <w:rPr>
          <w:rFonts w:ascii="Verdana" w:hAnsi="Verdana"/>
          <w:b/>
          <w:bCs/>
          <w:kern w:val="32"/>
          <w:sz w:val="20"/>
          <w:szCs w:val="20"/>
        </w:rPr>
        <w:tab/>
      </w:r>
      <w:r w:rsidRPr="001639CA">
        <w:rPr>
          <w:rFonts w:ascii="Verdana" w:hAnsi="Verdana"/>
          <w:b/>
          <w:bCs/>
          <w:kern w:val="32"/>
          <w:sz w:val="20"/>
          <w:szCs w:val="20"/>
        </w:rPr>
        <w:tab/>
      </w:r>
      <w:r w:rsidRPr="001639CA">
        <w:rPr>
          <w:rFonts w:ascii="Verdana" w:hAnsi="Verdana"/>
          <w:b/>
          <w:bCs/>
          <w:kern w:val="32"/>
          <w:sz w:val="20"/>
          <w:szCs w:val="20"/>
        </w:rPr>
        <w:tab/>
      </w:r>
      <w:r w:rsidRPr="001639CA">
        <w:rPr>
          <w:rFonts w:ascii="Verdana" w:hAnsi="Verdana"/>
          <w:b/>
          <w:bCs/>
          <w:kern w:val="32"/>
          <w:sz w:val="20"/>
          <w:szCs w:val="20"/>
        </w:rPr>
        <w:tab/>
      </w:r>
      <w:r w:rsidRPr="001639CA">
        <w:rPr>
          <w:rFonts w:ascii="Verdana" w:hAnsi="Verdana"/>
          <w:b/>
          <w:bCs/>
          <w:kern w:val="32"/>
          <w:sz w:val="20"/>
          <w:szCs w:val="20"/>
        </w:rPr>
        <w:tab/>
      </w:r>
      <w:r w:rsidRPr="001639CA">
        <w:rPr>
          <w:rFonts w:ascii="Verdana" w:hAnsi="Verdana"/>
          <w:b/>
          <w:bCs/>
          <w:kern w:val="32"/>
          <w:sz w:val="20"/>
          <w:szCs w:val="20"/>
        </w:rPr>
        <w:tab/>
      </w:r>
      <w:r w:rsidRPr="001639CA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501C8069" w14:textId="77777777" w:rsidR="001639CA" w:rsidRPr="001639CA" w:rsidRDefault="001639CA" w:rsidP="001639CA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1639CA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1639CA">
        <w:rPr>
          <w:rFonts w:ascii="Verdana" w:hAnsi="Verdana"/>
          <w:sz w:val="20"/>
          <w:szCs w:val="20"/>
        </w:rPr>
        <w:tab/>
      </w:r>
      <w:r w:rsidRPr="001639CA">
        <w:rPr>
          <w:rFonts w:ascii="Verdana" w:hAnsi="Verdana"/>
          <w:sz w:val="20"/>
          <w:szCs w:val="20"/>
        </w:rPr>
        <w:tab/>
        <w:t xml:space="preserve"> </w:t>
      </w:r>
      <w:r w:rsidRPr="001639CA">
        <w:rPr>
          <w:rFonts w:ascii="Verdana" w:hAnsi="Verdana"/>
          <w:sz w:val="20"/>
          <w:szCs w:val="20"/>
        </w:rPr>
        <w:tab/>
        <w:t xml:space="preserve"> </w:t>
      </w:r>
    </w:p>
    <w:p w14:paraId="7077123C" w14:textId="77777777" w:rsidR="001639CA" w:rsidRPr="001639CA" w:rsidRDefault="001639CA" w:rsidP="001639CA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639CA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1639CA">
        <w:rPr>
          <w:rFonts w:ascii="Verdana" w:hAnsi="Verdana"/>
          <w:sz w:val="20"/>
          <w:szCs w:val="20"/>
        </w:rPr>
        <w:t>ych</w:t>
      </w:r>
      <w:proofErr w:type="spellEnd"/>
      <w:r w:rsidRPr="001639CA">
        <w:rPr>
          <w:rFonts w:ascii="Verdana" w:hAnsi="Verdana"/>
          <w:sz w:val="20"/>
          <w:szCs w:val="20"/>
        </w:rPr>
        <w:t>) dokumentu(ów)   …………………………………………………, które dołączamy do oferty.</w:t>
      </w:r>
    </w:p>
    <w:p w14:paraId="23037CB0" w14:textId="77777777" w:rsidR="001639CA" w:rsidRPr="001639CA" w:rsidRDefault="001639CA" w:rsidP="001639CA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639CA">
        <w:rPr>
          <w:rFonts w:ascii="Verdana" w:hAnsi="Verdana"/>
          <w:sz w:val="20"/>
          <w:szCs w:val="20"/>
        </w:rPr>
        <w:t>załącznikami do niniejszej oferty są:</w:t>
      </w:r>
    </w:p>
    <w:p w14:paraId="57D32D33" w14:textId="77777777" w:rsidR="001639CA" w:rsidRPr="001639CA" w:rsidRDefault="001639CA" w:rsidP="001639CA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1639CA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5B79DF62" w14:textId="77777777" w:rsidR="001639CA" w:rsidRPr="001639CA" w:rsidRDefault="001639CA" w:rsidP="001639CA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1639CA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6D7B94FB" w14:textId="77777777" w:rsidR="001639CA" w:rsidRPr="001639CA" w:rsidRDefault="001639CA" w:rsidP="001639CA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1639CA">
        <w:rPr>
          <w:rFonts w:ascii="Verdana" w:hAnsi="Verdana"/>
          <w:sz w:val="20"/>
          <w:szCs w:val="20"/>
        </w:rPr>
        <w:t>..............................................................................</w:t>
      </w:r>
    </w:p>
    <w:p w14:paraId="390F4DFB" w14:textId="77777777" w:rsidR="001639CA" w:rsidRPr="001639CA" w:rsidRDefault="001639CA" w:rsidP="001639CA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b/>
          <w:color w:val="FF0000"/>
          <w:sz w:val="20"/>
          <w:szCs w:val="20"/>
          <w:lang w:eastAsia="zh-CN"/>
        </w:rPr>
      </w:pPr>
    </w:p>
    <w:p w14:paraId="1B2F6622" w14:textId="77777777" w:rsidR="001639CA" w:rsidRPr="001639CA" w:rsidRDefault="001639CA" w:rsidP="001639CA">
      <w:pPr>
        <w:widowControl w:val="0"/>
        <w:spacing w:line="264" w:lineRule="auto"/>
        <w:ind w:right="1"/>
        <w:rPr>
          <w:sz w:val="20"/>
          <w:szCs w:val="20"/>
        </w:rPr>
      </w:pPr>
      <w:r w:rsidRPr="001639CA">
        <w:rPr>
          <w:rFonts w:ascii="Verdana" w:hAnsi="Verdana"/>
          <w:i/>
          <w:color w:val="FF0000"/>
          <w:sz w:val="20"/>
          <w:szCs w:val="20"/>
          <w:lang w:eastAsia="zh-CN"/>
        </w:rPr>
        <w:t>Oferta powinna być sporządzona w języku polskim, z zachowaniem postaci elektronicznej i podpisana kwalifikowanym podpisem elektronicznym, podpisem zaufanym lub podpisem osobistym</w:t>
      </w:r>
    </w:p>
    <w:p w14:paraId="046DF8ED" w14:textId="77777777" w:rsidR="001639CA" w:rsidRPr="001639CA" w:rsidRDefault="001639CA" w:rsidP="001639CA"/>
    <w:p w14:paraId="64B64818" w14:textId="77777777" w:rsidR="00FE545C" w:rsidRPr="001639CA" w:rsidRDefault="00FE545C" w:rsidP="001639CA"/>
    <w:sectPr w:rsidR="00FE545C" w:rsidRPr="001639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0E5294" w14:textId="77777777" w:rsidR="009858B4" w:rsidRDefault="009858B4">
      <w:r>
        <w:separator/>
      </w:r>
    </w:p>
  </w:endnote>
  <w:endnote w:type="continuationSeparator" w:id="0">
    <w:p w14:paraId="329C5C6B" w14:textId="77777777" w:rsidR="009858B4" w:rsidRDefault="00985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4425F" w14:textId="77777777" w:rsidR="00210CC0" w:rsidRDefault="00210CC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F47C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2F828" w14:textId="77777777" w:rsidR="00210CC0" w:rsidRDefault="00210C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CADB74" w14:textId="77777777" w:rsidR="009858B4" w:rsidRDefault="009858B4">
      <w:r>
        <w:separator/>
      </w:r>
    </w:p>
  </w:footnote>
  <w:footnote w:type="continuationSeparator" w:id="0">
    <w:p w14:paraId="2191A01E" w14:textId="77777777" w:rsidR="009858B4" w:rsidRDefault="009858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F9F93" w14:textId="77777777" w:rsidR="00210CC0" w:rsidRDefault="00210C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4B75A" w14:textId="426E311E" w:rsidR="00F53146" w:rsidRPr="001639CA" w:rsidRDefault="00F53146" w:rsidP="001639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C9C8C" w14:textId="77777777" w:rsidR="00210CC0" w:rsidRDefault="00210C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2205796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470720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94990098">
    <w:abstractNumId w:val="0"/>
  </w:num>
  <w:num w:numId="4" w16cid:durableId="10415188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58B4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274A9"/>
    <w:rsid w:val="001639CA"/>
    <w:rsid w:val="001801DD"/>
    <w:rsid w:val="001D4612"/>
    <w:rsid w:val="00207E98"/>
    <w:rsid w:val="00210CC0"/>
    <w:rsid w:val="002723B0"/>
    <w:rsid w:val="0028159D"/>
    <w:rsid w:val="00315A4A"/>
    <w:rsid w:val="004B7300"/>
    <w:rsid w:val="004C6753"/>
    <w:rsid w:val="00554DAC"/>
    <w:rsid w:val="00595C87"/>
    <w:rsid w:val="005D2C65"/>
    <w:rsid w:val="005E6D94"/>
    <w:rsid w:val="0063384F"/>
    <w:rsid w:val="00640E78"/>
    <w:rsid w:val="00643C6F"/>
    <w:rsid w:val="00646202"/>
    <w:rsid w:val="0065290F"/>
    <w:rsid w:val="0067577A"/>
    <w:rsid w:val="006815F6"/>
    <w:rsid w:val="0069751D"/>
    <w:rsid w:val="007748F0"/>
    <w:rsid w:val="007A4321"/>
    <w:rsid w:val="00833933"/>
    <w:rsid w:val="00853083"/>
    <w:rsid w:val="008B036A"/>
    <w:rsid w:val="008B2F0C"/>
    <w:rsid w:val="008B4928"/>
    <w:rsid w:val="008D2AB8"/>
    <w:rsid w:val="008F1C66"/>
    <w:rsid w:val="00970FE4"/>
    <w:rsid w:val="009858B4"/>
    <w:rsid w:val="009A3DBA"/>
    <w:rsid w:val="00A0022B"/>
    <w:rsid w:val="00A346FE"/>
    <w:rsid w:val="00A47B4D"/>
    <w:rsid w:val="00A83018"/>
    <w:rsid w:val="00B774DC"/>
    <w:rsid w:val="00C07717"/>
    <w:rsid w:val="00C926C6"/>
    <w:rsid w:val="00C969A6"/>
    <w:rsid w:val="00CA7D36"/>
    <w:rsid w:val="00D027A1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5739A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925018"/>
  <w15:chartTrackingRefBased/>
  <w15:docId w15:val="{C070DE9D-8E51-47BC-B3BE-5B93CAF94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629</Words>
  <Characters>4422</Characters>
  <Application>Microsoft Office Word</Application>
  <DocSecurity>0</DocSecurity>
  <Lines>176</Lines>
  <Paragraphs>99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2025-12-30T08:11:00Z</cp:lastPrinted>
  <dcterms:created xsi:type="dcterms:W3CDTF">2025-12-30T08:11:00Z</dcterms:created>
  <dcterms:modified xsi:type="dcterms:W3CDTF">2025-12-30T08:11:00Z</dcterms:modified>
</cp:coreProperties>
</file>