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6480FA" w14:textId="77777777" w:rsidR="009432A1" w:rsidRPr="003320A7" w:rsidRDefault="009E3E8B" w:rsidP="009432A1">
      <w:pPr>
        <w:spacing w:after="600"/>
        <w:jc w:val="right"/>
      </w:pPr>
      <w:r w:rsidRPr="003320A7">
        <w:t>Niepołomice</w:t>
      </w:r>
      <w:r w:rsidR="009432A1" w:rsidRPr="003320A7">
        <w:t xml:space="preserve"> dnia: </w:t>
      </w:r>
      <w:r w:rsidRPr="003320A7">
        <w:t>2025-12-30</w:t>
      </w:r>
    </w:p>
    <w:p w14:paraId="5EB4DE85" w14:textId="77777777" w:rsidR="009432A1" w:rsidRPr="003320A7" w:rsidRDefault="009E3E8B" w:rsidP="009432A1">
      <w:pPr>
        <w:spacing w:line="360" w:lineRule="auto"/>
        <w:rPr>
          <w:b/>
          <w:bCs/>
        </w:rPr>
      </w:pPr>
      <w:r w:rsidRPr="003320A7">
        <w:rPr>
          <w:b/>
          <w:bCs/>
        </w:rPr>
        <w:t>GMINA NIEPOŁOMICE</w:t>
      </w:r>
    </w:p>
    <w:p w14:paraId="5BC97D24" w14:textId="77777777" w:rsidR="009432A1" w:rsidRPr="003320A7" w:rsidRDefault="009E3E8B" w:rsidP="009432A1">
      <w:pPr>
        <w:spacing w:line="360" w:lineRule="auto"/>
      </w:pPr>
      <w:r w:rsidRPr="003320A7">
        <w:t>Pl. Zwycięstwa</w:t>
      </w:r>
      <w:r w:rsidR="009432A1" w:rsidRPr="003320A7">
        <w:t xml:space="preserve"> </w:t>
      </w:r>
      <w:r w:rsidRPr="003320A7">
        <w:t>13</w:t>
      </w:r>
    </w:p>
    <w:p w14:paraId="5BD2AC56" w14:textId="77777777" w:rsidR="009432A1" w:rsidRPr="003320A7" w:rsidRDefault="009E3E8B" w:rsidP="009432A1">
      <w:r w:rsidRPr="003320A7">
        <w:t>32-005</w:t>
      </w:r>
      <w:r w:rsidR="009432A1" w:rsidRPr="003320A7">
        <w:t xml:space="preserve"> </w:t>
      </w:r>
      <w:r w:rsidRPr="003320A7">
        <w:t>Niepołomice</w:t>
      </w:r>
    </w:p>
    <w:p w14:paraId="3DC24AEF" w14:textId="1D948E1B" w:rsidR="009432A1" w:rsidRPr="003320A7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3320A7" w14:paraId="0EFD690C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C19727" w14:textId="77777777" w:rsidR="009432A1" w:rsidRPr="003320A7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3320A7">
              <w:rPr>
                <w:b/>
                <w:spacing w:val="60"/>
                <w:kern w:val="28"/>
              </w:rPr>
              <w:t>INFORMACJA</w:t>
            </w:r>
          </w:p>
          <w:p w14:paraId="5AD09553" w14:textId="77777777" w:rsidR="009432A1" w:rsidRPr="003320A7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3320A7">
              <w:t>o kwocie przeznaczonej na realizację zamówienia</w:t>
            </w:r>
          </w:p>
        </w:tc>
      </w:tr>
    </w:tbl>
    <w:p w14:paraId="2AB3A74F" w14:textId="77777777" w:rsidR="00A80738" w:rsidRPr="003320A7" w:rsidRDefault="00A80738" w:rsidP="009432A1">
      <w:pPr>
        <w:pStyle w:val="Nagwek"/>
        <w:tabs>
          <w:tab w:val="clear" w:pos="4536"/>
        </w:tabs>
        <w:spacing w:after="360"/>
      </w:pPr>
      <w:r w:rsidRPr="003320A7">
        <w:tab/>
        <w:t xml:space="preserve"> </w:t>
      </w:r>
    </w:p>
    <w:p w14:paraId="49265325" w14:textId="77777777" w:rsidR="009432A1" w:rsidRPr="003320A7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3320A7">
        <w:rPr>
          <w:rFonts w:eastAsia="Calibri"/>
          <w:lang w:eastAsia="en-US"/>
        </w:rPr>
        <w:t xml:space="preserve">Dotyczy </w:t>
      </w:r>
      <w:r w:rsidRPr="003320A7">
        <w:t>postępowania o udzielenie zamówienia publicznego</w:t>
      </w:r>
      <w:r w:rsidRPr="003320A7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3320A7" w14:paraId="34CBBE96" w14:textId="77777777" w:rsidTr="00A652DF">
        <w:tc>
          <w:tcPr>
            <w:tcW w:w="2269" w:type="dxa"/>
          </w:tcPr>
          <w:p w14:paraId="5E509D4A" w14:textId="77777777" w:rsidR="009432A1" w:rsidRPr="003320A7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3320A7">
              <w:t>Nazwa zamówienia:</w:t>
            </w:r>
          </w:p>
        </w:tc>
        <w:tc>
          <w:tcPr>
            <w:tcW w:w="6803" w:type="dxa"/>
          </w:tcPr>
          <w:p w14:paraId="55AEFA78" w14:textId="77777777" w:rsidR="009432A1" w:rsidRPr="003320A7" w:rsidRDefault="009E3E8B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320A7">
              <w:rPr>
                <w:bCs/>
              </w:rPr>
              <w:t>Prowadzenie zimowego utrzymania dróg na wyznaczonym terenie Miasta i Gminy Niepołomice w sezonie zimowym 2026/2027</w:t>
            </w:r>
            <w:r w:rsidR="009432A1" w:rsidRPr="003320A7">
              <w:rPr>
                <w:bCs/>
              </w:rPr>
              <w:t>.</w:t>
            </w:r>
          </w:p>
        </w:tc>
      </w:tr>
      <w:tr w:rsidR="009E3E8B" w:rsidRPr="003320A7" w14:paraId="2890076D" w14:textId="77777777" w:rsidTr="009E58FD">
        <w:tc>
          <w:tcPr>
            <w:tcW w:w="2269" w:type="dxa"/>
          </w:tcPr>
          <w:p w14:paraId="075B570A" w14:textId="77777777" w:rsidR="009E3E8B" w:rsidRPr="003320A7" w:rsidRDefault="009E3E8B" w:rsidP="009E58F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3320A7">
              <w:t>Numer referencyjny:</w:t>
            </w:r>
          </w:p>
        </w:tc>
        <w:tc>
          <w:tcPr>
            <w:tcW w:w="6803" w:type="dxa"/>
          </w:tcPr>
          <w:p w14:paraId="5626C63D" w14:textId="77777777" w:rsidR="009E3E8B" w:rsidRPr="003320A7" w:rsidRDefault="009E3E8B" w:rsidP="009E58F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320A7">
              <w:rPr>
                <w:bCs/>
              </w:rPr>
              <w:t>ZP.271.60.2025</w:t>
            </w:r>
          </w:p>
        </w:tc>
      </w:tr>
    </w:tbl>
    <w:p w14:paraId="2CBC3CDC" w14:textId="5C6FC5EF" w:rsidR="0069085C" w:rsidRPr="003320A7" w:rsidRDefault="00A80738" w:rsidP="003320A7">
      <w:pPr>
        <w:spacing w:before="480" w:after="120" w:line="360" w:lineRule="auto"/>
        <w:jc w:val="both"/>
      </w:pPr>
      <w:r w:rsidRPr="003320A7">
        <w:t xml:space="preserve">Zamawiający na podstawie art. </w:t>
      </w:r>
      <w:r w:rsidR="00890B92" w:rsidRPr="003320A7">
        <w:t>22</w:t>
      </w:r>
      <w:r w:rsidR="0043158A" w:rsidRPr="003320A7">
        <w:t>2</w:t>
      </w:r>
      <w:r w:rsidRPr="003320A7">
        <w:t xml:space="preserve"> ust. </w:t>
      </w:r>
      <w:r w:rsidR="00890B92" w:rsidRPr="003320A7">
        <w:t>4</w:t>
      </w:r>
      <w:r w:rsidRPr="003320A7">
        <w:t xml:space="preserve"> </w:t>
      </w:r>
      <w:r w:rsidR="00890B92" w:rsidRPr="003320A7">
        <w:rPr>
          <w:bCs/>
        </w:rPr>
        <w:t>ustawy z dnia 11 września 2019 r. Prawo zamówień publicznych</w:t>
      </w:r>
      <w:r w:rsidR="004C7E9B" w:rsidRPr="003320A7">
        <w:t xml:space="preserve"> </w:t>
      </w:r>
      <w:r w:rsidR="009E3E8B" w:rsidRPr="003320A7">
        <w:t>(</w:t>
      </w:r>
      <w:proofErr w:type="spellStart"/>
      <w:r w:rsidR="009E3E8B" w:rsidRPr="003320A7">
        <w:t>t.j</w:t>
      </w:r>
      <w:proofErr w:type="spellEnd"/>
      <w:r w:rsidR="009E3E8B" w:rsidRPr="003320A7">
        <w:t xml:space="preserve">. Dz. U. z 2024 r. poz. 1320 z </w:t>
      </w:r>
      <w:proofErr w:type="spellStart"/>
      <w:r w:rsidR="009E3E8B" w:rsidRPr="003320A7">
        <w:t>późn</w:t>
      </w:r>
      <w:proofErr w:type="spellEnd"/>
      <w:r w:rsidR="009E3E8B" w:rsidRPr="003320A7">
        <w:t>. zm.)</w:t>
      </w:r>
      <w:r w:rsidR="00490DC0" w:rsidRPr="003320A7">
        <w:t xml:space="preserve"> </w:t>
      </w:r>
      <w:r w:rsidR="00890B92" w:rsidRPr="003320A7">
        <w:t>informuje, że kwota, jaką zamierza przeznaczyć na sfinansowanie zamówienia wynosi:</w:t>
      </w:r>
      <w:r w:rsidR="003320A7">
        <w:t xml:space="preserve"> </w:t>
      </w:r>
      <w:r w:rsidR="009E3E8B" w:rsidRPr="003320A7">
        <w:rPr>
          <w:b/>
        </w:rPr>
        <w:t>3 400 000.00</w:t>
      </w:r>
      <w:r w:rsidR="00890B92" w:rsidRPr="003320A7">
        <w:t xml:space="preserve"> zł brutto.</w:t>
      </w:r>
    </w:p>
    <w:p w14:paraId="4C7781D0" w14:textId="77777777" w:rsidR="00890B92" w:rsidRPr="003320A7" w:rsidRDefault="00890B92" w:rsidP="00A80738">
      <w:pPr>
        <w:spacing w:before="120" w:after="120"/>
        <w:jc w:val="both"/>
      </w:pPr>
    </w:p>
    <w:p w14:paraId="1FBBE3C1" w14:textId="77777777" w:rsidR="00890B92" w:rsidRPr="003320A7" w:rsidRDefault="00890B92" w:rsidP="00A80738">
      <w:pPr>
        <w:spacing w:before="120" w:after="120"/>
        <w:jc w:val="both"/>
      </w:pPr>
    </w:p>
    <w:p w14:paraId="67FBC342" w14:textId="0330E669" w:rsidR="00C236D3" w:rsidRPr="003320A7" w:rsidRDefault="00C236D3" w:rsidP="00173B20">
      <w:pPr>
        <w:jc w:val="right"/>
      </w:pPr>
    </w:p>
    <w:sectPr w:rsidR="00C236D3" w:rsidRPr="003320A7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070D62" w14:textId="77777777" w:rsidR="00651D53" w:rsidRDefault="00651D53">
      <w:r>
        <w:separator/>
      </w:r>
    </w:p>
  </w:endnote>
  <w:endnote w:type="continuationSeparator" w:id="0">
    <w:p w14:paraId="2751BDD4" w14:textId="77777777" w:rsidR="00651D53" w:rsidRDefault="00651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B498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105A5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52113" w14:textId="1394F061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F347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9C0382" w14:textId="77777777" w:rsidR="009F189D" w:rsidRDefault="009F189D">
    <w:pPr>
      <w:pStyle w:val="Stopka"/>
      <w:tabs>
        <w:tab w:val="clear" w:pos="4536"/>
      </w:tabs>
      <w:jc w:val="center"/>
    </w:pPr>
  </w:p>
  <w:p w14:paraId="113F630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6A6987" w14:textId="77777777" w:rsidR="00651D53" w:rsidRDefault="00651D53">
      <w:r>
        <w:separator/>
      </w:r>
    </w:p>
  </w:footnote>
  <w:footnote w:type="continuationSeparator" w:id="0">
    <w:p w14:paraId="467BF8F3" w14:textId="77777777" w:rsidR="00651D53" w:rsidRDefault="00651D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F4AF1" w14:textId="77777777" w:rsidR="009E3E8B" w:rsidRDefault="009E3E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12DDD" w14:textId="77777777" w:rsidR="009E3E8B" w:rsidRDefault="009E3E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AC292" w14:textId="77777777" w:rsidR="009E3E8B" w:rsidRDefault="009E3E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1D53"/>
    <w:rsid w:val="00007727"/>
    <w:rsid w:val="00017720"/>
    <w:rsid w:val="00035488"/>
    <w:rsid w:val="000D7F25"/>
    <w:rsid w:val="000E00E5"/>
    <w:rsid w:val="00173B20"/>
    <w:rsid w:val="001C69FF"/>
    <w:rsid w:val="0023318D"/>
    <w:rsid w:val="003320A7"/>
    <w:rsid w:val="00382A4A"/>
    <w:rsid w:val="003D72FD"/>
    <w:rsid w:val="00423179"/>
    <w:rsid w:val="0043158A"/>
    <w:rsid w:val="00490DC0"/>
    <w:rsid w:val="00493F8C"/>
    <w:rsid w:val="004C7E9B"/>
    <w:rsid w:val="00524583"/>
    <w:rsid w:val="00651D53"/>
    <w:rsid w:val="0069085C"/>
    <w:rsid w:val="007B2916"/>
    <w:rsid w:val="00843263"/>
    <w:rsid w:val="00861E75"/>
    <w:rsid w:val="00890B92"/>
    <w:rsid w:val="009432A1"/>
    <w:rsid w:val="009D19BD"/>
    <w:rsid w:val="009E3E8B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D89337"/>
  <w15:chartTrackingRefBased/>
  <w15:docId w15:val="{2A5D8AC0-8CE9-44AD-ABDE-032FD5616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2025-12-30T06:51:00Z</cp:lastPrinted>
  <dcterms:created xsi:type="dcterms:W3CDTF">2025-12-30T06:51:00Z</dcterms:created>
  <dcterms:modified xsi:type="dcterms:W3CDTF">2025-12-30T06:51:00Z</dcterms:modified>
</cp:coreProperties>
</file>