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9F70" w14:textId="2B0F525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BDD36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0740F7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8183F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6B0AF1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339DD3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DE996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533F3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52382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E4AC4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57182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EB3D00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341A4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847B63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8206CE7" w14:textId="77777777" w:rsidR="00EA1AE8" w:rsidRDefault="00EF2A55" w:rsidP="008D2AB8">
      <w:pPr>
        <w:ind w:right="-110"/>
        <w:rPr>
          <w:b/>
        </w:rPr>
      </w:pPr>
      <w:r w:rsidRPr="00EF2A55">
        <w:rPr>
          <w:b/>
        </w:rPr>
        <w:t>Akademia Górniczo - Hutnicza</w:t>
      </w:r>
      <w:r w:rsidR="000E5636">
        <w:rPr>
          <w:b/>
        </w:rPr>
        <w:t xml:space="preserve"> </w:t>
      </w:r>
    </w:p>
    <w:p w14:paraId="15BC5C77" w14:textId="6D8D130B" w:rsidR="00EF2A55" w:rsidRPr="00EF2A55" w:rsidRDefault="00EF2A55" w:rsidP="008D2AB8">
      <w:pPr>
        <w:ind w:right="-110"/>
        <w:rPr>
          <w:b/>
        </w:rPr>
      </w:pPr>
      <w:r w:rsidRPr="00EF2A55">
        <w:rPr>
          <w:b/>
        </w:rPr>
        <w:t>im. Stanisława Staszica w Krakowie</w:t>
      </w:r>
    </w:p>
    <w:p w14:paraId="7633EC63" w14:textId="77777777" w:rsidR="008D2AB8" w:rsidRDefault="00EF2A55" w:rsidP="008D2AB8">
      <w:pPr>
        <w:ind w:right="-110"/>
        <w:rPr>
          <w:b/>
        </w:rPr>
      </w:pPr>
      <w:r w:rsidRPr="00EF2A55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F22CA0B" w14:textId="77777777" w:rsidR="00EA1AE8" w:rsidRDefault="00EF2A55" w:rsidP="000E5636">
      <w:pPr>
        <w:ind w:right="-110"/>
        <w:rPr>
          <w:b/>
        </w:rPr>
      </w:pPr>
      <w:r w:rsidRPr="00EF2A55">
        <w:rPr>
          <w:b/>
        </w:rPr>
        <w:t>Al. Mickiewicza</w:t>
      </w:r>
      <w:r w:rsidR="008D2AB8">
        <w:rPr>
          <w:b/>
        </w:rPr>
        <w:t xml:space="preserve"> </w:t>
      </w:r>
      <w:r w:rsidRPr="00EF2A55">
        <w:rPr>
          <w:b/>
        </w:rPr>
        <w:t>30</w:t>
      </w:r>
      <w:r w:rsidR="000E5636">
        <w:rPr>
          <w:b/>
        </w:rPr>
        <w:t xml:space="preserve">, </w:t>
      </w:r>
    </w:p>
    <w:p w14:paraId="4F3EDE92" w14:textId="6EFEC6F0" w:rsidR="008D2AB8" w:rsidRDefault="00EF2A55" w:rsidP="000E5636">
      <w:pPr>
        <w:ind w:right="-110"/>
        <w:rPr>
          <w:b/>
        </w:rPr>
      </w:pPr>
      <w:r w:rsidRPr="00EF2A55">
        <w:rPr>
          <w:b/>
        </w:rPr>
        <w:t>30-059</w:t>
      </w:r>
      <w:r w:rsidR="008D2AB8">
        <w:rPr>
          <w:b/>
        </w:rPr>
        <w:t xml:space="preserve"> </w:t>
      </w:r>
      <w:r w:rsidRPr="00EF2A55">
        <w:rPr>
          <w:b/>
        </w:rPr>
        <w:t>Kraków</w:t>
      </w:r>
      <w:r w:rsidR="008D2AB8">
        <w:rPr>
          <w:b/>
        </w:rPr>
        <w:t xml:space="preserve">  </w:t>
      </w:r>
    </w:p>
    <w:p w14:paraId="39ED60CE" w14:textId="77777777" w:rsidR="008D2AB8" w:rsidRDefault="008D2AB8" w:rsidP="008D2AB8">
      <w:pPr>
        <w:ind w:firstLine="3969"/>
        <w:rPr>
          <w:b/>
        </w:rPr>
      </w:pPr>
    </w:p>
    <w:p w14:paraId="62A7898A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F2A55" w:rsidRPr="00EF2A55">
        <w:rPr>
          <w:b/>
        </w:rPr>
        <w:t>Dostawa bezzałogowego statku powietrznego wraz z instruktażem wdrożeniowym - KC-DE-zp.272-676/25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505450A5" w14:textId="77777777" w:rsidR="008D2AB8" w:rsidRDefault="008D2AB8" w:rsidP="008D2AB8">
      <w:pPr>
        <w:tabs>
          <w:tab w:val="right" w:pos="9000"/>
        </w:tabs>
      </w:pPr>
    </w:p>
    <w:tbl>
      <w:tblPr>
        <w:tblW w:w="1024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977"/>
        <w:gridCol w:w="1276"/>
        <w:gridCol w:w="1134"/>
        <w:gridCol w:w="1277"/>
        <w:gridCol w:w="1559"/>
        <w:gridCol w:w="1276"/>
        <w:gridCol w:w="1275"/>
      </w:tblGrid>
      <w:tr w:rsidR="00FC5D6E" w14:paraId="1C6B95D9" w14:textId="77777777" w:rsidTr="00EA1AE8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056C47" w14:textId="77777777" w:rsidR="00FC5D6E" w:rsidRDefault="00FC5D6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01179213" w14:textId="77777777" w:rsidR="00FC5D6E" w:rsidRDefault="00FC5D6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4B91D0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  <w:p w14:paraId="6E2580CC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B0C34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Producent,</w:t>
            </w:r>
          </w:p>
          <w:p w14:paraId="1B9FFF3C" w14:textId="46733C34" w:rsidR="00FC5D6E" w:rsidRDefault="00EA1AE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</w:t>
            </w:r>
            <w:r w:rsidR="00FC5D6E">
              <w:rPr>
                <w:rFonts w:ascii="Verdana" w:hAnsi="Verdana"/>
                <w:b/>
                <w:sz w:val="16"/>
                <w:szCs w:val="16"/>
              </w:rPr>
              <w:t>odel</w:t>
            </w:r>
            <w:r w:rsidR="009706C1">
              <w:rPr>
                <w:rFonts w:ascii="Verdana" w:hAnsi="Verdana"/>
                <w:b/>
                <w:sz w:val="16"/>
                <w:szCs w:val="16"/>
              </w:rPr>
              <w:t xml:space="preserve"> i rok produkcji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5A31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E8E3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Cena </w:t>
            </w:r>
          </w:p>
          <w:p w14:paraId="7D0A1332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netto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8F50FD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22BC12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Podatek VAT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95E74A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5FD6D92C" w14:textId="77777777" w:rsidR="00FC5D6E" w:rsidRDefault="00FC5D6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[PLN]</w:t>
            </w:r>
          </w:p>
          <w:p w14:paraId="50565E46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FC5D6E" w14:paraId="0550734E" w14:textId="77777777" w:rsidTr="00EA1AE8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606751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688531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CA5875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480F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95333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8986A6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FF4DD8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5A3282" w14:textId="77777777" w:rsidR="00FC5D6E" w:rsidRDefault="00FC5D6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FC5D6E" w14:paraId="7CF3B600" w14:textId="77777777" w:rsidTr="00EA1AE8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643526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7157ED62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3ACF19" w14:textId="283AC359" w:rsidR="00FC5D6E" w:rsidRDefault="00A31B8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Zestaw: </w:t>
            </w:r>
            <w:r w:rsidRPr="00A31B88">
              <w:rPr>
                <w:rFonts w:ascii="Verdana" w:hAnsi="Verdana"/>
                <w:sz w:val="16"/>
                <w:szCs w:val="16"/>
              </w:rPr>
              <w:t>bezzałogowy statek powietrzny</w:t>
            </w:r>
            <w:r>
              <w:rPr>
                <w:rFonts w:ascii="Verdana" w:hAnsi="Verdana"/>
                <w:sz w:val="16"/>
                <w:szCs w:val="16"/>
              </w:rPr>
              <w:t xml:space="preserve"> – 1 szt., </w:t>
            </w:r>
            <w:r w:rsidRPr="00A31B88">
              <w:rPr>
                <w:rFonts w:ascii="Verdana" w:hAnsi="Verdana"/>
                <w:sz w:val="16"/>
                <w:szCs w:val="16"/>
              </w:rPr>
              <w:t>aparatura sterująca</w:t>
            </w:r>
            <w:r>
              <w:rPr>
                <w:rFonts w:ascii="Verdana" w:hAnsi="Verdana"/>
                <w:sz w:val="16"/>
                <w:szCs w:val="16"/>
              </w:rPr>
              <w:t xml:space="preserve"> – 1 szt., </w:t>
            </w:r>
            <w:r w:rsidRPr="00A31B88">
              <w:rPr>
                <w:rFonts w:ascii="Verdana" w:hAnsi="Verdana"/>
                <w:sz w:val="16"/>
                <w:szCs w:val="16"/>
              </w:rPr>
              <w:t>akumulator do BSP</w:t>
            </w:r>
            <w:r>
              <w:rPr>
                <w:rFonts w:ascii="Verdana" w:hAnsi="Verdana"/>
                <w:sz w:val="16"/>
                <w:szCs w:val="16"/>
              </w:rPr>
              <w:t xml:space="preserve"> – 5 szt., </w:t>
            </w:r>
            <w:r w:rsidRPr="00A31B88">
              <w:rPr>
                <w:rFonts w:ascii="Verdana" w:hAnsi="Verdana"/>
                <w:sz w:val="16"/>
                <w:szCs w:val="16"/>
              </w:rPr>
              <w:t>wymienny akumulator do aparatury sterującej</w:t>
            </w:r>
            <w:r>
              <w:rPr>
                <w:rFonts w:ascii="Verdana" w:hAnsi="Verdana"/>
                <w:sz w:val="16"/>
                <w:szCs w:val="16"/>
              </w:rPr>
              <w:t xml:space="preserve"> – 1 szt., </w:t>
            </w:r>
            <w:r w:rsidRPr="00A31B88">
              <w:rPr>
                <w:rFonts w:ascii="Verdana" w:hAnsi="Verdana"/>
                <w:sz w:val="16"/>
                <w:szCs w:val="16"/>
              </w:rPr>
              <w:t>szelki do aparatury sterującej</w:t>
            </w:r>
            <w:r>
              <w:rPr>
                <w:rFonts w:ascii="Verdana" w:hAnsi="Verdana"/>
                <w:sz w:val="16"/>
                <w:szCs w:val="16"/>
              </w:rPr>
              <w:t xml:space="preserve">, modem – 1 szt.,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27CDB8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0BEB4E" w14:textId="5BE2DA53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A31B88">
              <w:rPr>
                <w:rFonts w:ascii="Verdana" w:hAnsi="Verdana"/>
                <w:sz w:val="16"/>
                <w:szCs w:val="16"/>
              </w:rPr>
              <w:t xml:space="preserve"> zestaw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D28D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F01C13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71EF3B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F3543E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C5D6E" w14:paraId="02CECB5D" w14:textId="77777777" w:rsidTr="00EA1AE8">
        <w:trPr>
          <w:trHeight w:val="392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9A08ED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55275E" w14:textId="55C9604C" w:rsidR="00FC5D6E" w:rsidRDefault="00FC5D6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Instrukta</w:t>
            </w:r>
            <w:r w:rsidR="00A31B88">
              <w:rPr>
                <w:rFonts w:ascii="Verdana" w:hAnsi="Verdana"/>
                <w:sz w:val="16"/>
                <w:szCs w:val="16"/>
              </w:rPr>
              <w:t>ż</w:t>
            </w:r>
            <w:r>
              <w:rPr>
                <w:rFonts w:ascii="Verdana" w:hAnsi="Verdana"/>
                <w:sz w:val="16"/>
                <w:szCs w:val="16"/>
              </w:rPr>
              <w:t>/wdrożenie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9D40E9F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41E2EC" w14:textId="54D1B2DA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468E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BEB916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CF5271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9A7D89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C5D6E" w14:paraId="380FB0ED" w14:textId="77777777">
        <w:trPr>
          <w:trHeight w:val="511"/>
        </w:trPr>
        <w:tc>
          <w:tcPr>
            <w:tcW w:w="6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5C530D" w14:textId="77777777" w:rsidR="00FC5D6E" w:rsidRDefault="00FC5D6E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EAF045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1049AD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5E75E0C" w14:textId="77777777" w:rsidR="00FC5D6E" w:rsidRDefault="00FC5D6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D2420B" w14:textId="77777777" w:rsidR="00EA1AE8" w:rsidRDefault="00EA1A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7E26010" w14:textId="77777777" w:rsidR="00EA1AE8" w:rsidRDefault="00EA1A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C73C73" w14:textId="77777777" w:rsidR="00EA1AE8" w:rsidRDefault="00EA1A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6529B36" w14:textId="77777777" w:rsidR="00DC1CE8" w:rsidRPr="00DC1CE8" w:rsidRDefault="00DC1CE8" w:rsidP="00EA1AE8">
      <w:pPr>
        <w:widowControl w:val="0"/>
        <w:ind w:right="1"/>
        <w:jc w:val="both"/>
        <w:rPr>
          <w:rFonts w:ascii="Verdana" w:hAnsi="Verdana"/>
          <w:b/>
          <w:color w:val="EE0000"/>
          <w:sz w:val="20"/>
          <w:szCs w:val="20"/>
        </w:rPr>
      </w:pPr>
      <w:proofErr w:type="spellStart"/>
      <w:r w:rsidRPr="00DC1CE8">
        <w:rPr>
          <w:rFonts w:ascii="Verdana" w:hAnsi="Verdana"/>
          <w:b/>
          <w:color w:val="EE0000"/>
          <w:sz w:val="20"/>
          <w:szCs w:val="20"/>
        </w:rPr>
        <w:lastRenderedPageBreak/>
        <w:t>Pozacenowe</w:t>
      </w:r>
      <w:proofErr w:type="spellEnd"/>
      <w:r w:rsidRPr="00DC1CE8">
        <w:rPr>
          <w:rFonts w:ascii="Verdana" w:hAnsi="Verdana"/>
          <w:b/>
          <w:color w:val="EE0000"/>
          <w:sz w:val="20"/>
          <w:szCs w:val="20"/>
        </w:rPr>
        <w:t xml:space="preserve"> kryterium oceny ofert</w:t>
      </w:r>
    </w:p>
    <w:p w14:paraId="431B9916" w14:textId="77777777" w:rsidR="00DC1CE8" w:rsidRDefault="00DC1C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4082A6F" w14:textId="51285897" w:rsidR="000E5636" w:rsidRPr="00FF08A1" w:rsidRDefault="000E5636" w:rsidP="00DC1CE8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FF08A1">
        <w:rPr>
          <w:rFonts w:ascii="Verdana" w:hAnsi="Verdana"/>
          <w:b/>
          <w:sz w:val="20"/>
          <w:szCs w:val="20"/>
        </w:rPr>
        <w:t xml:space="preserve">Dostęp do komercyjnego serwisu poprawek RTK/RTN na okres: </w:t>
      </w:r>
      <w:r w:rsidRPr="00FF08A1">
        <w:rPr>
          <w:rFonts w:ascii="Verdana" w:hAnsi="Verdana"/>
          <w:b/>
          <w:color w:val="EE0000"/>
          <w:sz w:val="20"/>
          <w:szCs w:val="20"/>
        </w:rPr>
        <w:t xml:space="preserve">………….. </w:t>
      </w:r>
      <w:r w:rsidRPr="00FF08A1">
        <w:rPr>
          <w:rFonts w:ascii="Verdana" w:hAnsi="Verdana"/>
          <w:b/>
          <w:sz w:val="20"/>
          <w:szCs w:val="20"/>
        </w:rPr>
        <w:t>miesięcy</w:t>
      </w:r>
      <w:r w:rsidR="009604C4" w:rsidRPr="00FF08A1">
        <w:rPr>
          <w:rFonts w:ascii="Verdana" w:hAnsi="Verdana"/>
          <w:b/>
          <w:sz w:val="20"/>
          <w:szCs w:val="20"/>
        </w:rPr>
        <w:t xml:space="preserve"> u dostawcy: </w:t>
      </w:r>
      <w:r w:rsidR="009604C4" w:rsidRPr="00FF08A1">
        <w:rPr>
          <w:rFonts w:ascii="Verdana" w:hAnsi="Verdana"/>
          <w:b/>
          <w:color w:val="EE0000"/>
          <w:sz w:val="20"/>
          <w:szCs w:val="20"/>
        </w:rPr>
        <w:t xml:space="preserve">………………………. </w:t>
      </w:r>
      <w:r w:rsidR="009604C4" w:rsidRPr="00EA1AE8">
        <w:rPr>
          <w:rFonts w:ascii="Verdana" w:hAnsi="Verdana"/>
          <w:bCs/>
          <w:sz w:val="20"/>
          <w:szCs w:val="20"/>
        </w:rPr>
        <w:t>/wskazać dostawcę poprawek RTK/RTN)/</w:t>
      </w:r>
    </w:p>
    <w:p w14:paraId="4B67C292" w14:textId="77777777" w:rsidR="00DC1CE8" w:rsidRDefault="00DC1C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D4D0C5F" w14:textId="4BC8BCDD" w:rsidR="00DC1CE8" w:rsidRPr="00DC1CE8" w:rsidRDefault="00DC1CE8" w:rsidP="00EA1AE8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a) </w:t>
      </w:r>
      <w:r w:rsidR="00B54B95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 xml:space="preserve">Oświadczamy, że pan/pani </w:t>
      </w:r>
      <w:r w:rsidRPr="00DC1CE8">
        <w:rPr>
          <w:rFonts w:ascii="Verdana" w:hAnsi="Verdana"/>
          <w:b/>
          <w:color w:val="EE0000"/>
          <w:sz w:val="20"/>
          <w:szCs w:val="20"/>
        </w:rPr>
        <w:t>…………………………….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C1CE8">
        <w:rPr>
          <w:rFonts w:ascii="Verdana" w:hAnsi="Verdana"/>
          <w:bCs/>
          <w:i/>
          <w:iCs/>
          <w:sz w:val="20"/>
          <w:szCs w:val="20"/>
        </w:rPr>
        <w:t xml:space="preserve">/wpisać imię i nazwisko </w:t>
      </w:r>
      <w:r w:rsidR="00FC5D6E" w:rsidRPr="00DC1CE8">
        <w:rPr>
          <w:rFonts w:ascii="Verdana" w:hAnsi="Verdana"/>
          <w:bCs/>
          <w:i/>
          <w:iCs/>
          <w:sz w:val="20"/>
          <w:szCs w:val="20"/>
        </w:rPr>
        <w:t>osoby przeprowadzającej instruktaż</w:t>
      </w:r>
      <w:r w:rsidRPr="00DC1CE8">
        <w:rPr>
          <w:rFonts w:ascii="Verdana" w:hAnsi="Verdana"/>
          <w:bCs/>
          <w:i/>
          <w:iCs/>
          <w:sz w:val="20"/>
          <w:szCs w:val="20"/>
        </w:rPr>
        <w:t>/</w:t>
      </w:r>
      <w:r>
        <w:rPr>
          <w:rFonts w:ascii="Verdana" w:hAnsi="Verdana"/>
          <w:b/>
          <w:sz w:val="20"/>
          <w:szCs w:val="20"/>
        </w:rPr>
        <w:t xml:space="preserve"> posiada</w:t>
      </w:r>
      <w:r w:rsidRPr="00DC1CE8">
        <w:rPr>
          <w:rFonts w:ascii="Verdana" w:hAnsi="Verdana"/>
          <w:b/>
          <w:sz w:val="20"/>
          <w:szCs w:val="20"/>
        </w:rPr>
        <w:t xml:space="preserve"> </w:t>
      </w:r>
      <w:r w:rsidRPr="00FF08A1">
        <w:rPr>
          <w:rFonts w:ascii="Verdana" w:hAnsi="Verdana"/>
          <w:b/>
          <w:sz w:val="20"/>
          <w:szCs w:val="20"/>
        </w:rPr>
        <w:t xml:space="preserve">certyfikat potwierdzający </w:t>
      </w:r>
      <w:r>
        <w:rPr>
          <w:rFonts w:ascii="Verdana" w:hAnsi="Verdana"/>
          <w:b/>
          <w:sz w:val="20"/>
          <w:szCs w:val="20"/>
        </w:rPr>
        <w:t>jej umiejętności w zakresie wskazanym w SWZ pkt. 21.3.3:</w:t>
      </w:r>
      <w:r w:rsidR="000E5636" w:rsidRPr="00FF08A1">
        <w:rPr>
          <w:rFonts w:ascii="Verdana" w:hAnsi="Verdana"/>
          <w:b/>
          <w:color w:val="FF0000"/>
          <w:sz w:val="20"/>
          <w:szCs w:val="20"/>
        </w:rPr>
        <w:t xml:space="preserve"> </w:t>
      </w:r>
      <w:r>
        <w:rPr>
          <w:rFonts w:ascii="Verdana" w:hAnsi="Verdana"/>
          <w:b/>
          <w:color w:val="FF0000"/>
          <w:sz w:val="20"/>
          <w:szCs w:val="20"/>
        </w:rPr>
        <w:t>……………………………….</w:t>
      </w:r>
      <w:r w:rsidR="000E5636" w:rsidRPr="00EA1AE8">
        <w:rPr>
          <w:rFonts w:ascii="Verdana" w:hAnsi="Verdana"/>
          <w:bCs/>
          <w:sz w:val="20"/>
          <w:szCs w:val="20"/>
        </w:rPr>
        <w:t>/wpisać nazwę</w:t>
      </w:r>
      <w:r w:rsidR="00FC5D6E" w:rsidRPr="00EA1AE8">
        <w:rPr>
          <w:rFonts w:ascii="Verdana" w:hAnsi="Verdana"/>
          <w:bCs/>
          <w:sz w:val="20"/>
          <w:szCs w:val="20"/>
        </w:rPr>
        <w:t xml:space="preserve"> certyfikatu</w:t>
      </w:r>
      <w:r w:rsidR="000E5636" w:rsidRPr="00EA1AE8">
        <w:rPr>
          <w:rFonts w:ascii="Verdana" w:hAnsi="Verdana"/>
          <w:bCs/>
          <w:sz w:val="20"/>
          <w:szCs w:val="20"/>
        </w:rPr>
        <w:t>/</w:t>
      </w:r>
    </w:p>
    <w:p w14:paraId="0C9B1D20" w14:textId="77777777" w:rsidR="00DC1CE8" w:rsidRDefault="00DC1CE8" w:rsidP="00DC1CE8">
      <w:pPr>
        <w:pStyle w:val="Akapitzlist"/>
        <w:rPr>
          <w:rFonts w:ascii="Verdana" w:hAnsi="Verdana"/>
          <w:i/>
          <w:sz w:val="20"/>
          <w:szCs w:val="20"/>
        </w:rPr>
      </w:pPr>
    </w:p>
    <w:p w14:paraId="1EED31C5" w14:textId="28CE7045" w:rsidR="00DC1CE8" w:rsidRDefault="00DC1CE8" w:rsidP="00DC1CE8">
      <w:pPr>
        <w:widowControl w:val="0"/>
        <w:ind w:left="720"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lub</w:t>
      </w:r>
    </w:p>
    <w:p w14:paraId="62D3205F" w14:textId="77777777" w:rsidR="00DC1CE8" w:rsidRDefault="00DC1CE8" w:rsidP="00DC1CE8">
      <w:pPr>
        <w:widowControl w:val="0"/>
        <w:ind w:left="720" w:right="1"/>
        <w:jc w:val="both"/>
        <w:rPr>
          <w:rFonts w:ascii="Verdana" w:hAnsi="Verdana"/>
          <w:i/>
          <w:sz w:val="20"/>
          <w:szCs w:val="20"/>
        </w:rPr>
      </w:pPr>
    </w:p>
    <w:p w14:paraId="1672F26C" w14:textId="6F0258E0" w:rsidR="00FF08A1" w:rsidRPr="00DC1CE8" w:rsidRDefault="00B54B95" w:rsidP="00DC1CE8">
      <w:pPr>
        <w:widowControl w:val="0"/>
        <w:numPr>
          <w:ilvl w:val="0"/>
          <w:numId w:val="7"/>
        </w:numPr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="00DC1CE8" w:rsidRPr="00DC1CE8">
        <w:rPr>
          <w:rFonts w:ascii="Verdana" w:hAnsi="Verdana"/>
          <w:b/>
          <w:sz w:val="20"/>
          <w:szCs w:val="20"/>
        </w:rPr>
        <w:t xml:space="preserve">Oświadczamy, że pan/pani </w:t>
      </w:r>
      <w:r w:rsidR="00DC1CE8" w:rsidRPr="00DC1CE8">
        <w:rPr>
          <w:rFonts w:ascii="Verdana" w:hAnsi="Verdana"/>
          <w:b/>
          <w:color w:val="EE0000"/>
          <w:sz w:val="20"/>
          <w:szCs w:val="20"/>
        </w:rPr>
        <w:t>…………………………….</w:t>
      </w:r>
      <w:r w:rsidR="00DC1CE8" w:rsidRPr="00DC1CE8">
        <w:rPr>
          <w:rFonts w:ascii="Verdana" w:hAnsi="Verdana"/>
          <w:b/>
          <w:sz w:val="20"/>
          <w:szCs w:val="20"/>
        </w:rPr>
        <w:t xml:space="preserve"> </w:t>
      </w:r>
      <w:r w:rsidR="00DC1CE8" w:rsidRPr="00DC1CE8">
        <w:rPr>
          <w:rFonts w:ascii="Verdana" w:hAnsi="Verdana"/>
          <w:bCs/>
          <w:i/>
          <w:iCs/>
          <w:sz w:val="20"/>
          <w:szCs w:val="20"/>
        </w:rPr>
        <w:t>/wpisać imię i nazwisko osoby przeprowadzającej instruktaż/</w:t>
      </w:r>
      <w:r w:rsidR="00DC1CE8" w:rsidRPr="00DC1CE8">
        <w:rPr>
          <w:rFonts w:ascii="Verdana" w:hAnsi="Verdana"/>
          <w:b/>
          <w:sz w:val="20"/>
          <w:szCs w:val="20"/>
        </w:rPr>
        <w:t xml:space="preserve"> posiada </w:t>
      </w:r>
      <w:r w:rsidR="00DC1CE8" w:rsidRPr="00DC1CE8">
        <w:rPr>
          <w:rFonts w:ascii="Verdana" w:hAnsi="Verdana"/>
          <w:b/>
          <w:sz w:val="20"/>
          <w:szCs w:val="20"/>
        </w:rPr>
        <w:t>umiejętności</w:t>
      </w:r>
      <w:r w:rsidR="00DC1CE8" w:rsidRPr="00DC1CE8">
        <w:rPr>
          <w:rFonts w:ascii="Verdana" w:hAnsi="Verdana"/>
          <w:b/>
          <w:sz w:val="20"/>
          <w:szCs w:val="20"/>
        </w:rPr>
        <w:t xml:space="preserve"> w zakresie wskazanym w SWZ </w:t>
      </w:r>
      <w:r w:rsidR="00DC1CE8" w:rsidRPr="00DC1CE8">
        <w:rPr>
          <w:rFonts w:ascii="Verdana" w:hAnsi="Verdana"/>
          <w:b/>
          <w:sz w:val="20"/>
          <w:szCs w:val="20"/>
        </w:rPr>
        <w:t>ale nie posiada certyfikatu</w:t>
      </w:r>
      <w:r>
        <w:rPr>
          <w:rFonts w:ascii="Verdana" w:hAnsi="Verdana"/>
          <w:b/>
          <w:sz w:val="20"/>
          <w:szCs w:val="20"/>
        </w:rPr>
        <w:t>**</w:t>
      </w:r>
    </w:p>
    <w:p w14:paraId="16BB3653" w14:textId="600A89E3" w:rsidR="00DC1CE8" w:rsidRDefault="00DC1CE8" w:rsidP="00DC1CE8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DC1CE8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niepotrzebne skreślić</w:t>
      </w:r>
      <w:r w:rsidR="00B54B95">
        <w:rPr>
          <w:rFonts w:ascii="Verdana" w:hAnsi="Verdana"/>
          <w:i/>
          <w:sz w:val="18"/>
          <w:szCs w:val="18"/>
        </w:rPr>
        <w:t xml:space="preserve"> a) lub b)</w:t>
      </w:r>
    </w:p>
    <w:p w14:paraId="4FA95159" w14:textId="77777777" w:rsidR="00B54B95" w:rsidRDefault="00B54B95" w:rsidP="00DC1CE8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6EC8E7DD" w14:textId="7AE7614D" w:rsidR="00DC1CE8" w:rsidRPr="00DC1CE8" w:rsidRDefault="00B54B95" w:rsidP="00DC1CE8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</w:t>
      </w:r>
      <w:r w:rsidR="00DC1CE8" w:rsidRPr="00DC1CE8">
        <w:rPr>
          <w:rFonts w:ascii="Verdana" w:hAnsi="Verdana"/>
          <w:i/>
          <w:sz w:val="18"/>
          <w:szCs w:val="18"/>
        </w:rPr>
        <w:t xml:space="preserve"> przypadku nie wskazania posiadanego certyfikatu potwierdzającego kompetencje osoby przeprowadzającej instruktaż w ramach kryterium oceny ofert Zamawiający przyzna w kryterium 0 pkt.</w:t>
      </w:r>
    </w:p>
    <w:p w14:paraId="218A52EE" w14:textId="77777777" w:rsidR="00DC1CE8" w:rsidRDefault="00DC1CE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10513CD" w14:textId="2FC0B11E" w:rsidR="008D2AB8" w:rsidRPr="00FF08A1" w:rsidRDefault="008D2AB8" w:rsidP="00EA1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F08A1">
        <w:rPr>
          <w:rFonts w:ascii="Verdana" w:hAnsi="Verdana"/>
          <w:b/>
          <w:sz w:val="20"/>
          <w:szCs w:val="20"/>
        </w:rPr>
        <w:t xml:space="preserve">Termin realizacji umowy: </w:t>
      </w:r>
      <w:r w:rsidR="00EA1AE8" w:rsidRPr="00EA1AE8">
        <w:rPr>
          <w:rFonts w:ascii="Verdana" w:hAnsi="Verdana"/>
          <w:b/>
          <w:bCs/>
          <w:sz w:val="20"/>
          <w:szCs w:val="20"/>
        </w:rPr>
        <w:t>do 3 miesięcy od daty podpisania umowy, w tym dostawa zestawu BSP do 14 dni od daty podpisania umowy</w:t>
      </w:r>
    </w:p>
    <w:p w14:paraId="747B1165" w14:textId="77777777" w:rsidR="00FF08A1" w:rsidRDefault="00FF08A1" w:rsidP="00EA1AE8">
      <w:pPr>
        <w:ind w:left="2" w:hangingChars="1" w:hanging="2"/>
        <w:outlineLvl w:val="0"/>
        <w:rPr>
          <w:rFonts w:ascii="Verdana" w:hAnsi="Verdana" w:cs="Calibri Light"/>
          <w:b/>
          <w:sz w:val="20"/>
          <w:szCs w:val="20"/>
        </w:rPr>
      </w:pPr>
    </w:p>
    <w:p w14:paraId="7000CE5F" w14:textId="0BC7364E" w:rsidR="00FF08A1" w:rsidRPr="00FF08A1" w:rsidRDefault="00FF08A1" w:rsidP="00EA1AE8">
      <w:pPr>
        <w:ind w:left="2" w:hangingChars="1" w:hanging="2"/>
        <w:outlineLvl w:val="0"/>
        <w:rPr>
          <w:rFonts w:ascii="Verdana" w:hAnsi="Verdana" w:cs="Calibri Light"/>
          <w:sz w:val="20"/>
          <w:szCs w:val="20"/>
        </w:rPr>
      </w:pPr>
      <w:r w:rsidRPr="00FF08A1">
        <w:rPr>
          <w:rFonts w:ascii="Verdana" w:hAnsi="Verdana" w:cs="Calibri Light"/>
          <w:b/>
          <w:sz w:val="20"/>
          <w:szCs w:val="20"/>
        </w:rPr>
        <w:t>Gwarancja</w:t>
      </w:r>
      <w:r w:rsidRPr="00FF08A1">
        <w:rPr>
          <w:rFonts w:ascii="Verdana" w:hAnsi="Verdana" w:cs="Calibri Light"/>
          <w:sz w:val="20"/>
          <w:szCs w:val="20"/>
        </w:rPr>
        <w:t xml:space="preserve"> na BSP, aparaturę sterującą, modem, akcesoria: co najmniej 24 miesiące, z wyjątkiem części eksploatacyjnych np. akumulatory. </w:t>
      </w:r>
    </w:p>
    <w:p w14:paraId="69F9F4E4" w14:textId="77777777" w:rsidR="00FF08A1" w:rsidRPr="00FF08A1" w:rsidRDefault="00FF08A1" w:rsidP="00EA1AE8">
      <w:r w:rsidRPr="00FF08A1">
        <w:rPr>
          <w:rFonts w:ascii="Verdana" w:hAnsi="Verdana" w:cs="Calibri Light"/>
          <w:b/>
          <w:sz w:val="20"/>
          <w:szCs w:val="20"/>
        </w:rPr>
        <w:t xml:space="preserve">Gwarancja </w:t>
      </w:r>
      <w:r w:rsidRPr="00FF08A1">
        <w:rPr>
          <w:rFonts w:ascii="Verdana" w:hAnsi="Verdana" w:cs="Calibri Light"/>
          <w:sz w:val="20"/>
          <w:szCs w:val="20"/>
        </w:rPr>
        <w:t>na części eksploatacyjne – 12 miesięcy</w:t>
      </w:r>
      <w:r w:rsidRPr="00FF08A1">
        <w:t xml:space="preserve"> </w:t>
      </w:r>
    </w:p>
    <w:p w14:paraId="45912225" w14:textId="0CA34E55" w:rsidR="00FF08A1" w:rsidRPr="00FF08A1" w:rsidRDefault="00FF08A1" w:rsidP="00EA1AE8">
      <w:pPr>
        <w:tabs>
          <w:tab w:val="left" w:pos="426"/>
        </w:tabs>
        <w:jc w:val="both"/>
        <w:rPr>
          <w:b/>
        </w:rPr>
      </w:pPr>
    </w:p>
    <w:p w14:paraId="6CBDEB29" w14:textId="77777777" w:rsidR="008D2AB8" w:rsidRPr="00FF08A1" w:rsidRDefault="008D2AB8" w:rsidP="00EA1AE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FF08A1">
        <w:rPr>
          <w:rFonts w:ascii="Verdana" w:hAnsi="Verdana"/>
          <w:sz w:val="20"/>
          <w:szCs w:val="20"/>
        </w:rPr>
        <w:t xml:space="preserve">Oświadczamy, że zgodnie z ustawą z dnia </w:t>
      </w:r>
      <w:r w:rsidR="00A0022B" w:rsidRPr="00FF08A1">
        <w:rPr>
          <w:rFonts w:ascii="Verdana" w:hAnsi="Verdana"/>
          <w:sz w:val="20"/>
          <w:szCs w:val="20"/>
        </w:rPr>
        <w:t>6 marca 2018 r</w:t>
      </w:r>
      <w:r w:rsidRPr="00FF08A1">
        <w:rPr>
          <w:rFonts w:ascii="Verdana" w:hAnsi="Verdana"/>
          <w:sz w:val="20"/>
          <w:szCs w:val="20"/>
        </w:rPr>
        <w:t>.</w:t>
      </w:r>
      <w:r w:rsidR="00A0022B" w:rsidRPr="00FF08A1">
        <w:rPr>
          <w:rFonts w:ascii="Verdana" w:hAnsi="Verdana"/>
          <w:sz w:val="20"/>
          <w:szCs w:val="20"/>
        </w:rPr>
        <w:t xml:space="preserve"> Prawo przedsiębiorców, </w:t>
      </w:r>
      <w:r w:rsidRPr="00FF08A1">
        <w:rPr>
          <w:rFonts w:ascii="Verdana" w:hAnsi="Verdana"/>
          <w:sz w:val="20"/>
          <w:szCs w:val="20"/>
        </w:rPr>
        <w:t>należymy do małych lub średnich przedsiębiorców:</w:t>
      </w:r>
      <w:r w:rsidRPr="00FF08A1">
        <w:rPr>
          <w:rFonts w:ascii="Verdana" w:hAnsi="Verdana"/>
          <w:b/>
          <w:sz w:val="20"/>
          <w:szCs w:val="20"/>
        </w:rPr>
        <w:t xml:space="preserve"> TAK/NIE</w:t>
      </w:r>
    </w:p>
    <w:p w14:paraId="61ED7421" w14:textId="77777777" w:rsidR="00EA1AE8" w:rsidRDefault="00EA1AE8" w:rsidP="00EA1AE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DEBCA02" w14:textId="5B0B7752" w:rsidR="000E5636" w:rsidRDefault="000E5636" w:rsidP="00EA1AE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B19BE5" w14:textId="77777777" w:rsidR="000E5636" w:rsidRDefault="000E5636" w:rsidP="00EA1AE8">
      <w:pPr>
        <w:rPr>
          <w:rFonts w:ascii="Verdana" w:hAnsi="Verdana"/>
          <w:b/>
          <w:sz w:val="20"/>
          <w:szCs w:val="20"/>
          <w:u w:val="single"/>
        </w:rPr>
      </w:pPr>
    </w:p>
    <w:p w14:paraId="0DB6930F" w14:textId="77777777" w:rsidR="000E5636" w:rsidRDefault="000E5636" w:rsidP="000E5636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0346B62" w14:textId="77777777" w:rsidR="000E5636" w:rsidRDefault="000E5636" w:rsidP="000E563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6086CA2" w14:textId="77777777" w:rsidR="000E5636" w:rsidRDefault="000E5636" w:rsidP="000E56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C3C817A" w14:textId="77777777" w:rsidR="000E5636" w:rsidRDefault="000E5636" w:rsidP="000E563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  <w:vertAlign w:val="superscript"/>
        </w:rPr>
        <w:t>1</w:t>
      </w:r>
      <w:r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>
        <w:rPr>
          <w:rFonts w:ascii="Verdana" w:hAnsi="Verdana"/>
          <w:sz w:val="20"/>
          <w:szCs w:val="20"/>
          <w:vertAlign w:val="superscript"/>
        </w:rPr>
        <w:t>2</w:t>
      </w:r>
      <w:r>
        <w:rPr>
          <w:rFonts w:ascii="Verdana" w:hAnsi="Verdana"/>
          <w:sz w:val="20"/>
          <w:szCs w:val="20"/>
        </w:rPr>
        <w:t xml:space="preserve"> </w:t>
      </w:r>
    </w:p>
    <w:p w14:paraId="68402479" w14:textId="77777777" w:rsidR="000E5636" w:rsidRDefault="000E5636" w:rsidP="000E5636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1</w:t>
      </w:r>
      <w:r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C4193C" w14:textId="77777777" w:rsidR="000E5636" w:rsidRDefault="000E5636" w:rsidP="000E5636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2</w:t>
      </w:r>
      <w:r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09067D" w14:textId="77777777" w:rsidR="000E5636" w:rsidRDefault="000E5636" w:rsidP="000E563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630" w:type="dxa"/>
        <w:tblLayout w:type="fixed"/>
        <w:tblLook w:val="00A0" w:firstRow="1" w:lastRow="0" w:firstColumn="1" w:lastColumn="0" w:noHBand="0" w:noVBand="0"/>
      </w:tblPr>
      <w:tblGrid>
        <w:gridCol w:w="681"/>
        <w:gridCol w:w="5689"/>
        <w:gridCol w:w="3260"/>
      </w:tblGrid>
      <w:tr w:rsidR="000E5636" w14:paraId="288DBA6A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AAE44" w14:textId="77777777" w:rsidR="000E5636" w:rsidRDefault="000E563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C6422" w14:textId="77777777" w:rsidR="000E5636" w:rsidRDefault="000E563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46A48E4" w14:textId="77777777" w:rsidR="000E5636" w:rsidRDefault="000E563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B12D1" w14:textId="77777777" w:rsidR="000E5636" w:rsidRDefault="000E563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E5636" w14:paraId="559BB8BD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529DB" w14:textId="77777777" w:rsidR="000E5636" w:rsidRDefault="000E563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39CFC" w14:textId="77777777" w:rsidR="000E5636" w:rsidRDefault="000E563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A5500" w14:textId="77777777" w:rsidR="000E5636" w:rsidRDefault="000E563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E5636" w14:paraId="616CCAE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1F66" w14:textId="77777777" w:rsidR="000E5636" w:rsidRDefault="000E563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065BF" w14:textId="77777777" w:rsidR="000E5636" w:rsidRDefault="000E563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C141F" w14:textId="77777777" w:rsidR="000E5636" w:rsidRDefault="000E563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B080AB" w14:textId="65E68ACC" w:rsidR="000E5636" w:rsidRDefault="000E5636" w:rsidP="000E5636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4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4"/>
        <w:gridCol w:w="3022"/>
        <w:gridCol w:w="5949"/>
      </w:tblGrid>
      <w:tr w:rsidR="000E5636" w14:paraId="0D8ADA5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44F2EA" w14:textId="77777777" w:rsidR="000E5636" w:rsidRDefault="000E563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27F033" w14:textId="77777777" w:rsidR="000E5636" w:rsidRDefault="000E563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68B4C" w14:textId="77777777" w:rsidR="000E5636" w:rsidRDefault="000E563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0E5636" w14:paraId="6B92BA3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E74600" w14:textId="77777777" w:rsidR="000E5636" w:rsidRDefault="000E563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753449" w14:textId="77777777" w:rsidR="000E5636" w:rsidRDefault="000E563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39688" w14:textId="77777777" w:rsidR="000E5636" w:rsidRDefault="000E563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E5636" w14:paraId="6F7A1DB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FED5E0" w14:textId="77777777" w:rsidR="000E5636" w:rsidRDefault="000E563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5FE2FE" w14:textId="77777777" w:rsidR="000E5636" w:rsidRDefault="000E563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40469" w14:textId="77777777" w:rsidR="000E5636" w:rsidRDefault="000E563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AD1D835" w14:textId="77777777" w:rsidR="000E5636" w:rsidRDefault="000E5636" w:rsidP="000E5636">
      <w:pPr>
        <w:ind w:left="360"/>
        <w:jc w:val="both"/>
        <w:rPr>
          <w:rFonts w:ascii="Verdana" w:hAnsi="Verdana"/>
          <w:sz w:val="20"/>
          <w:szCs w:val="20"/>
        </w:rPr>
      </w:pPr>
    </w:p>
    <w:p w14:paraId="1F60390E" w14:textId="77777777" w:rsidR="000E5636" w:rsidRDefault="000E5636" w:rsidP="000E563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97992B8" w14:textId="77777777" w:rsidR="000E5636" w:rsidRDefault="000E5636" w:rsidP="000E563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  <w:r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7FE855E" w14:textId="77777777" w:rsidR="000E5636" w:rsidRDefault="000E5636" w:rsidP="000E563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A4F4FE6" w14:textId="77777777" w:rsidR="000E5636" w:rsidRDefault="000E5636" w:rsidP="000E563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FB901D9" w14:textId="77777777" w:rsidR="000E5636" w:rsidRDefault="000E5636" w:rsidP="000E563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788ACC2" w14:textId="77777777" w:rsidR="000E5636" w:rsidRDefault="000E5636" w:rsidP="000E563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15880E5" w14:textId="77777777" w:rsidR="000E5636" w:rsidRDefault="000E5636" w:rsidP="000E5636">
      <w:pPr>
        <w:jc w:val="both"/>
        <w:rPr>
          <w:rFonts w:ascii="Verdana" w:hAnsi="Verdana"/>
          <w:sz w:val="20"/>
          <w:szCs w:val="20"/>
        </w:rPr>
      </w:pPr>
    </w:p>
    <w:p w14:paraId="3B5592AE" w14:textId="77777777" w:rsidR="000E5636" w:rsidRDefault="000E5636" w:rsidP="000E5636">
      <w:pPr>
        <w:jc w:val="right"/>
        <w:rPr>
          <w:rFonts w:ascii="Verdana" w:hAnsi="Verdana"/>
          <w:sz w:val="20"/>
          <w:szCs w:val="20"/>
        </w:rPr>
      </w:pPr>
    </w:p>
    <w:p w14:paraId="5CE8ED9C" w14:textId="77777777" w:rsidR="000E5636" w:rsidRDefault="000E5636" w:rsidP="000E563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6EF05B27" w14:textId="77777777" w:rsidR="000E5636" w:rsidRDefault="000E5636" w:rsidP="000E5636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15E5CD13" w14:textId="77777777" w:rsidR="000E5636" w:rsidRDefault="000E5636" w:rsidP="000E563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2BF90694" w14:textId="77777777" w:rsidR="000E5636" w:rsidRDefault="000E5636" w:rsidP="000E563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0B7E29D8" w14:textId="77777777" w:rsidR="000E5636" w:rsidRDefault="000E5636" w:rsidP="000E5636">
      <w:pPr>
        <w:rPr>
          <w:rFonts w:ascii="Verdana" w:hAnsi="Verdana"/>
          <w:sz w:val="20"/>
          <w:szCs w:val="20"/>
        </w:rPr>
      </w:pPr>
    </w:p>
    <w:p w14:paraId="0218014A" w14:textId="77777777" w:rsidR="000E5636" w:rsidRDefault="000E5636" w:rsidP="000E563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DF621BD" w14:textId="77777777" w:rsidR="000E5636" w:rsidRDefault="000E5636" w:rsidP="000E5636">
      <w:pPr>
        <w:widowControl w:val="0"/>
        <w:spacing w:line="264" w:lineRule="auto"/>
        <w:ind w:right="1"/>
        <w:rPr>
          <w:sz w:val="20"/>
          <w:szCs w:val="20"/>
        </w:rPr>
      </w:pPr>
    </w:p>
    <w:p w14:paraId="4A57B518" w14:textId="77777777" w:rsidR="00FE545C" w:rsidRDefault="00FE545C" w:rsidP="000E563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A8716" w14:textId="77777777" w:rsidR="00321356" w:rsidRDefault="00321356">
      <w:r>
        <w:separator/>
      </w:r>
    </w:p>
  </w:endnote>
  <w:endnote w:type="continuationSeparator" w:id="0">
    <w:p w14:paraId="2B6DC472" w14:textId="77777777" w:rsidR="00321356" w:rsidRDefault="0032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D71F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66A3F" w14:textId="77777777" w:rsidR="00321356" w:rsidRDefault="00321356">
      <w:r>
        <w:separator/>
      </w:r>
    </w:p>
  </w:footnote>
  <w:footnote w:type="continuationSeparator" w:id="0">
    <w:p w14:paraId="287B3523" w14:textId="77777777" w:rsidR="00321356" w:rsidRDefault="00321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93473"/>
    <w:multiLevelType w:val="hybridMultilevel"/>
    <w:tmpl w:val="DD5A4DF0"/>
    <w:lvl w:ilvl="0" w:tplc="4E629454">
      <w:start w:val="2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F96254"/>
    <w:multiLevelType w:val="hybridMultilevel"/>
    <w:tmpl w:val="1BDC51DA"/>
    <w:lvl w:ilvl="0" w:tplc="A20E7F3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02492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10281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5426016">
    <w:abstractNumId w:val="1"/>
  </w:num>
  <w:num w:numId="4" w16cid:durableId="2001805317">
    <w:abstractNumId w:val="5"/>
  </w:num>
  <w:num w:numId="5" w16cid:durableId="165605937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6343250">
    <w:abstractNumId w:val="4"/>
  </w:num>
  <w:num w:numId="7" w16cid:durableId="154186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356"/>
    <w:rsid w:val="00012286"/>
    <w:rsid w:val="000704FC"/>
    <w:rsid w:val="00071CCC"/>
    <w:rsid w:val="000B731D"/>
    <w:rsid w:val="000D6134"/>
    <w:rsid w:val="000E09C7"/>
    <w:rsid w:val="000E5636"/>
    <w:rsid w:val="000F6589"/>
    <w:rsid w:val="00106636"/>
    <w:rsid w:val="00116EC6"/>
    <w:rsid w:val="001801DD"/>
    <w:rsid w:val="001D4612"/>
    <w:rsid w:val="001F211E"/>
    <w:rsid w:val="00207E98"/>
    <w:rsid w:val="002723B0"/>
    <w:rsid w:val="00315A4A"/>
    <w:rsid w:val="0032135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04C4"/>
    <w:rsid w:val="009706C1"/>
    <w:rsid w:val="00970FE4"/>
    <w:rsid w:val="00993DC1"/>
    <w:rsid w:val="00A0022B"/>
    <w:rsid w:val="00A31B88"/>
    <w:rsid w:val="00A346FE"/>
    <w:rsid w:val="00A47B4D"/>
    <w:rsid w:val="00A83018"/>
    <w:rsid w:val="00B54B95"/>
    <w:rsid w:val="00B774DC"/>
    <w:rsid w:val="00C969A6"/>
    <w:rsid w:val="00CA7D36"/>
    <w:rsid w:val="00D24208"/>
    <w:rsid w:val="00D60C38"/>
    <w:rsid w:val="00D66893"/>
    <w:rsid w:val="00D90ACB"/>
    <w:rsid w:val="00DC1500"/>
    <w:rsid w:val="00DC1CE8"/>
    <w:rsid w:val="00E25226"/>
    <w:rsid w:val="00E44371"/>
    <w:rsid w:val="00E949B0"/>
    <w:rsid w:val="00EA1AE8"/>
    <w:rsid w:val="00EC0BEA"/>
    <w:rsid w:val="00EE1424"/>
    <w:rsid w:val="00EF2A55"/>
    <w:rsid w:val="00F00591"/>
    <w:rsid w:val="00F51688"/>
    <w:rsid w:val="00F53146"/>
    <w:rsid w:val="00F91018"/>
    <w:rsid w:val="00FA0F30"/>
    <w:rsid w:val="00FA51A4"/>
    <w:rsid w:val="00FC5D6E"/>
    <w:rsid w:val="00FE545C"/>
    <w:rsid w:val="00FF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99612"/>
  <w15:chartTrackingRefBased/>
  <w15:docId w15:val="{674ABC30-9E07-4F5E-892F-219BC204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F08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F08A1"/>
  </w:style>
  <w:style w:type="character" w:styleId="Odwoaniedokomentarza">
    <w:name w:val="annotation reference"/>
    <w:uiPriority w:val="99"/>
    <w:semiHidden/>
    <w:unhideWhenUsed/>
    <w:qFormat/>
    <w:rsid w:val="00FF08A1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DC1CE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658</Words>
  <Characters>4720</Characters>
  <Application>Microsoft Office Word</Application>
  <DocSecurity>0</DocSecurity>
  <Lines>196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2025-12-16T10:40:00Z</cp:lastPrinted>
  <dcterms:created xsi:type="dcterms:W3CDTF">2025-12-16T10:40:00Z</dcterms:created>
  <dcterms:modified xsi:type="dcterms:W3CDTF">2025-12-16T10:40:00Z</dcterms:modified>
</cp:coreProperties>
</file>