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C3540" w14:textId="22AC0C76" w:rsidR="00D665F5" w:rsidRPr="0085033B" w:rsidRDefault="00181CBE" w:rsidP="0085033B">
      <w:pPr>
        <w:spacing w:after="240"/>
        <w:jc w:val="right"/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>Kraków</w:t>
      </w:r>
      <w:r w:rsidR="00D665F5" w:rsidRPr="0085033B">
        <w:rPr>
          <w:rFonts w:ascii="Verdana" w:hAnsi="Verdana"/>
          <w:sz w:val="18"/>
          <w:szCs w:val="18"/>
        </w:rPr>
        <w:t xml:space="preserve"> dnia: </w:t>
      </w:r>
      <w:r w:rsidRPr="0085033B">
        <w:rPr>
          <w:rFonts w:ascii="Verdana" w:hAnsi="Verdana"/>
          <w:sz w:val="18"/>
          <w:szCs w:val="18"/>
        </w:rPr>
        <w:t>2025-12-29</w:t>
      </w:r>
    </w:p>
    <w:p w14:paraId="1C53946C" w14:textId="77777777" w:rsidR="00181CBE" w:rsidRPr="0085033B" w:rsidRDefault="00181CB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033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D71A13D" w14:textId="77777777" w:rsidR="00181CBE" w:rsidRPr="0085033B" w:rsidRDefault="00181CB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033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438F3B" w14:textId="77777777" w:rsidR="00D665F5" w:rsidRPr="0085033B" w:rsidRDefault="00181CB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033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DA9DC2" w14:textId="77777777" w:rsidR="00D665F5" w:rsidRPr="0085033B" w:rsidRDefault="00181CBE" w:rsidP="00D665F5">
      <w:pPr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>Al. Mickiewicza</w:t>
      </w:r>
      <w:r w:rsidR="00D665F5" w:rsidRPr="0085033B">
        <w:rPr>
          <w:rFonts w:ascii="Verdana" w:hAnsi="Verdana"/>
          <w:sz w:val="18"/>
          <w:szCs w:val="18"/>
        </w:rPr>
        <w:t xml:space="preserve"> </w:t>
      </w:r>
      <w:r w:rsidRPr="0085033B">
        <w:rPr>
          <w:rFonts w:ascii="Verdana" w:hAnsi="Verdana"/>
          <w:sz w:val="18"/>
          <w:szCs w:val="18"/>
        </w:rPr>
        <w:t>30</w:t>
      </w:r>
    </w:p>
    <w:p w14:paraId="22E2CE5B" w14:textId="77777777" w:rsidR="00D665F5" w:rsidRDefault="00181CBE" w:rsidP="00D665F5">
      <w:pPr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>30-059</w:t>
      </w:r>
      <w:r w:rsidR="00D665F5" w:rsidRPr="0085033B">
        <w:rPr>
          <w:rFonts w:ascii="Verdana" w:hAnsi="Verdana"/>
          <w:sz w:val="18"/>
          <w:szCs w:val="18"/>
        </w:rPr>
        <w:t xml:space="preserve"> </w:t>
      </w:r>
      <w:r w:rsidRPr="0085033B">
        <w:rPr>
          <w:rFonts w:ascii="Verdana" w:hAnsi="Verdana"/>
          <w:sz w:val="18"/>
          <w:szCs w:val="18"/>
        </w:rPr>
        <w:t>Kraków</w:t>
      </w:r>
    </w:p>
    <w:p w14:paraId="7487314E" w14:textId="77777777" w:rsidR="0085033B" w:rsidRPr="0085033B" w:rsidRDefault="0085033B" w:rsidP="00D665F5">
      <w:pPr>
        <w:rPr>
          <w:rFonts w:ascii="Verdana" w:hAnsi="Verdana"/>
          <w:sz w:val="18"/>
          <w:szCs w:val="18"/>
        </w:rPr>
      </w:pPr>
    </w:p>
    <w:p w14:paraId="1149EAE6" w14:textId="77777777" w:rsidR="0085033B" w:rsidRPr="0085033B" w:rsidRDefault="0085033B" w:rsidP="00D665F5">
      <w:pPr>
        <w:rPr>
          <w:rFonts w:ascii="Verdana" w:hAnsi="Verdana"/>
          <w:sz w:val="18"/>
          <w:szCs w:val="18"/>
        </w:rPr>
      </w:pPr>
    </w:p>
    <w:p w14:paraId="72133958" w14:textId="77777777" w:rsidR="00A80738" w:rsidRPr="0085033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>Znak sprawy:</w:t>
      </w:r>
      <w:r w:rsidRPr="0085033B">
        <w:rPr>
          <w:rFonts w:ascii="Verdana" w:hAnsi="Verdana"/>
          <w:b/>
          <w:sz w:val="18"/>
          <w:szCs w:val="18"/>
        </w:rPr>
        <w:t xml:space="preserve"> </w:t>
      </w:r>
      <w:r w:rsidR="00181CBE" w:rsidRPr="0085033B">
        <w:rPr>
          <w:rFonts w:ascii="Verdana" w:hAnsi="Verdana"/>
          <w:b/>
          <w:sz w:val="18"/>
          <w:szCs w:val="18"/>
        </w:rPr>
        <w:t>KC-DE-zp.272-635/25</w:t>
      </w:r>
      <w:r w:rsidR="00A80738" w:rsidRPr="0085033B">
        <w:rPr>
          <w:rFonts w:ascii="Verdana" w:hAnsi="Verdana"/>
          <w:sz w:val="18"/>
          <w:szCs w:val="18"/>
        </w:rPr>
        <w:tab/>
        <w:t xml:space="preserve"> </w:t>
      </w:r>
    </w:p>
    <w:p w14:paraId="668BDF53" w14:textId="77777777" w:rsidR="00A80738" w:rsidRPr="008503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0364D2" w14:textId="77777777" w:rsidR="00A80738" w:rsidRPr="008503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3F94D1" w14:textId="77777777" w:rsidR="00A80738" w:rsidRPr="008503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3D0F8A" w14:textId="77777777" w:rsidR="00A80738" w:rsidRPr="008503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5033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B89CD0A" w14:textId="77777777" w:rsidR="00A80738" w:rsidRPr="008503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08BE368" w14:textId="77777777" w:rsidR="00C659E2" w:rsidRPr="0085033B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bCs/>
          <w:sz w:val="18"/>
          <w:szCs w:val="18"/>
        </w:rPr>
        <w:t xml:space="preserve">Dotyczy </w:t>
      </w:r>
      <w:r w:rsidRPr="0085033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81CBE" w:rsidRPr="0085033B">
        <w:rPr>
          <w:rFonts w:ascii="Verdana" w:hAnsi="Verdana"/>
          <w:sz w:val="18"/>
          <w:szCs w:val="18"/>
        </w:rPr>
        <w:t>przetarg nieograniczony</w:t>
      </w:r>
      <w:r w:rsidRPr="0085033B">
        <w:rPr>
          <w:rFonts w:ascii="Verdana" w:hAnsi="Verdana"/>
          <w:sz w:val="18"/>
          <w:szCs w:val="18"/>
        </w:rPr>
        <w:t xml:space="preserve"> </w:t>
      </w:r>
      <w:r w:rsidR="007965DC" w:rsidRPr="0085033B">
        <w:rPr>
          <w:rFonts w:ascii="Verdana" w:hAnsi="Verdana"/>
          <w:sz w:val="18"/>
          <w:szCs w:val="18"/>
        </w:rPr>
        <w:t>prowadzonego pn.</w:t>
      </w:r>
      <w:r w:rsidRPr="0085033B">
        <w:rPr>
          <w:rFonts w:ascii="Verdana" w:hAnsi="Verdana"/>
          <w:sz w:val="18"/>
          <w:szCs w:val="18"/>
        </w:rPr>
        <w:t xml:space="preserve">: </w:t>
      </w:r>
    </w:p>
    <w:p w14:paraId="4E607DB4" w14:textId="77777777" w:rsidR="0085033B" w:rsidRPr="0085033B" w:rsidRDefault="0085033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19FF768" w14:textId="77777777" w:rsidR="00A80738" w:rsidRPr="0085033B" w:rsidRDefault="00181CB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b/>
          <w:sz w:val="18"/>
          <w:szCs w:val="18"/>
        </w:rPr>
        <w:t>Dostawa 4 szt. komputerów przenośnych wraz z wyposażeniem dla CC - KC-DE-zp.272-635/25</w:t>
      </w:r>
    </w:p>
    <w:p w14:paraId="30E3168A" w14:textId="77777777" w:rsidR="00D665F5" w:rsidRPr="0085033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>Zamawiający, działając na podstawie art. 22</w:t>
      </w:r>
      <w:r w:rsidR="00601802" w:rsidRPr="0085033B">
        <w:rPr>
          <w:rFonts w:ascii="Verdana" w:hAnsi="Verdana"/>
          <w:sz w:val="18"/>
          <w:szCs w:val="18"/>
        </w:rPr>
        <w:t>2</w:t>
      </w:r>
      <w:r w:rsidRPr="0085033B">
        <w:rPr>
          <w:rFonts w:ascii="Verdana" w:hAnsi="Verdana"/>
          <w:sz w:val="18"/>
          <w:szCs w:val="18"/>
        </w:rPr>
        <w:t xml:space="preserve"> ust. 5 </w:t>
      </w:r>
      <w:r w:rsidRPr="0085033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5033B">
        <w:rPr>
          <w:rFonts w:ascii="Verdana" w:hAnsi="Verdana"/>
          <w:sz w:val="18"/>
          <w:szCs w:val="18"/>
        </w:rPr>
        <w:t>publicznych</w:t>
      </w:r>
      <w:r w:rsidR="00104EFA" w:rsidRPr="0085033B">
        <w:rPr>
          <w:rFonts w:ascii="Verdana" w:hAnsi="Verdana"/>
          <w:sz w:val="18"/>
          <w:szCs w:val="18"/>
        </w:rPr>
        <w:t xml:space="preserve"> </w:t>
      </w:r>
      <w:r w:rsidR="009C20BC" w:rsidRPr="0085033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5033B">
        <w:rPr>
          <w:rFonts w:ascii="Verdana" w:hAnsi="Verdana"/>
          <w:sz w:val="18"/>
          <w:szCs w:val="18"/>
        </w:rPr>
        <w:t>t.j</w:t>
      </w:r>
      <w:proofErr w:type="spellEnd"/>
      <w:r w:rsidR="009C20BC" w:rsidRPr="0085033B">
        <w:rPr>
          <w:rFonts w:ascii="Verdana" w:hAnsi="Verdana"/>
          <w:sz w:val="18"/>
          <w:szCs w:val="18"/>
        </w:rPr>
        <w:t xml:space="preserve">. </w:t>
      </w:r>
      <w:r w:rsidR="00104EFA" w:rsidRPr="0085033B">
        <w:rPr>
          <w:rFonts w:ascii="Verdana" w:hAnsi="Verdana"/>
          <w:sz w:val="18"/>
          <w:szCs w:val="18"/>
        </w:rPr>
        <w:t>ze zm.</w:t>
      </w:r>
      <w:r w:rsidR="00AA718D" w:rsidRPr="0085033B">
        <w:rPr>
          <w:rFonts w:ascii="Verdana" w:hAnsi="Verdana"/>
          <w:sz w:val="18"/>
          <w:szCs w:val="18"/>
        </w:rPr>
        <w:t>)</w:t>
      </w:r>
      <w:r w:rsidR="00A67C20" w:rsidRPr="0085033B">
        <w:rPr>
          <w:rFonts w:ascii="Verdana" w:hAnsi="Verdana"/>
          <w:sz w:val="18"/>
          <w:szCs w:val="18"/>
        </w:rPr>
        <w:t xml:space="preserve"> </w:t>
      </w:r>
      <w:r w:rsidRPr="0085033B">
        <w:rPr>
          <w:rFonts w:ascii="Verdana" w:hAnsi="Verdana"/>
          <w:sz w:val="18"/>
          <w:szCs w:val="18"/>
        </w:rPr>
        <w:t>udostępnia</w:t>
      </w:r>
      <w:r w:rsidR="00F95C33" w:rsidRPr="0085033B">
        <w:rPr>
          <w:rFonts w:ascii="Verdana" w:hAnsi="Verdana"/>
          <w:sz w:val="18"/>
          <w:szCs w:val="18"/>
        </w:rPr>
        <w:t xml:space="preserve"> </w:t>
      </w:r>
      <w:r w:rsidR="004C7E9B" w:rsidRPr="0085033B">
        <w:rPr>
          <w:rFonts w:ascii="Verdana" w:hAnsi="Verdana"/>
          <w:sz w:val="18"/>
          <w:szCs w:val="18"/>
        </w:rPr>
        <w:t>informacj</w:t>
      </w:r>
      <w:r w:rsidR="00577BC6" w:rsidRPr="0085033B">
        <w:rPr>
          <w:rFonts w:ascii="Verdana" w:hAnsi="Verdana"/>
          <w:sz w:val="18"/>
          <w:szCs w:val="18"/>
        </w:rPr>
        <w:t>ę</w:t>
      </w:r>
      <w:r w:rsidR="00035488" w:rsidRPr="0085033B">
        <w:rPr>
          <w:rFonts w:ascii="Verdana" w:hAnsi="Verdana"/>
          <w:sz w:val="18"/>
          <w:szCs w:val="18"/>
        </w:rPr>
        <w:t xml:space="preserve"> z otwarcia ofert</w:t>
      </w:r>
      <w:r w:rsidR="00577BC6" w:rsidRPr="0085033B">
        <w:rPr>
          <w:rFonts w:ascii="Verdana" w:hAnsi="Verdana"/>
          <w:sz w:val="18"/>
          <w:szCs w:val="18"/>
        </w:rPr>
        <w:t>.</w:t>
      </w:r>
    </w:p>
    <w:p w14:paraId="12E48A19" w14:textId="77777777" w:rsidR="00A80738" w:rsidRPr="0085033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>Podczas otwarcia ofert, mającego miejsce</w:t>
      </w:r>
      <w:r w:rsidR="00FF4AB1" w:rsidRPr="0085033B">
        <w:rPr>
          <w:rFonts w:ascii="Verdana" w:hAnsi="Verdana"/>
          <w:sz w:val="18"/>
          <w:szCs w:val="18"/>
        </w:rPr>
        <w:t xml:space="preserve"> w dniu </w:t>
      </w:r>
      <w:r w:rsidR="00181CBE" w:rsidRPr="0085033B">
        <w:rPr>
          <w:rFonts w:ascii="Verdana" w:hAnsi="Verdana"/>
          <w:sz w:val="18"/>
          <w:szCs w:val="18"/>
        </w:rPr>
        <w:t>29/12/2025</w:t>
      </w:r>
      <w:r w:rsidR="00FF4AB1" w:rsidRPr="0085033B">
        <w:rPr>
          <w:rFonts w:ascii="Verdana" w:hAnsi="Verdana"/>
          <w:sz w:val="18"/>
          <w:szCs w:val="18"/>
        </w:rPr>
        <w:t xml:space="preserve"> o godz. </w:t>
      </w:r>
      <w:r w:rsidR="00181CBE" w:rsidRPr="0085033B">
        <w:rPr>
          <w:rFonts w:ascii="Verdana" w:hAnsi="Verdana"/>
          <w:sz w:val="18"/>
          <w:szCs w:val="18"/>
        </w:rPr>
        <w:t>10:00</w:t>
      </w:r>
      <w:r w:rsidRPr="0085033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5033B" w14:paraId="7EFB2346" w14:textId="77777777" w:rsidTr="003F57CD">
        <w:tc>
          <w:tcPr>
            <w:tcW w:w="993" w:type="dxa"/>
            <w:vAlign w:val="center"/>
          </w:tcPr>
          <w:p w14:paraId="64928C04" w14:textId="77777777" w:rsidR="00D665F5" w:rsidRPr="0085033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512525D" w14:textId="77777777" w:rsidR="00D665F5" w:rsidRPr="0085033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5033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033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AEE9C9E" w14:textId="77777777" w:rsidR="00D665F5" w:rsidRPr="0085033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81CBE" w:rsidRPr="0085033B" w14:paraId="050A8FAD" w14:textId="77777777" w:rsidTr="00930512">
        <w:tc>
          <w:tcPr>
            <w:tcW w:w="993" w:type="dxa"/>
            <w:vAlign w:val="center"/>
          </w:tcPr>
          <w:p w14:paraId="03853862" w14:textId="77777777" w:rsidR="00181CBE" w:rsidRPr="0085033B" w:rsidRDefault="00181CBE" w:rsidP="0093051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8D0B622" w14:textId="77777777" w:rsidR="00181CBE" w:rsidRPr="0085033B" w:rsidRDefault="00181CBE" w:rsidP="0093051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69E80879" w14:textId="77777777" w:rsidR="00181CBE" w:rsidRPr="0085033B" w:rsidRDefault="00181CBE" w:rsidP="00930512">
            <w:pPr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Al. Mickiewicza</w:t>
            </w:r>
            <w:r w:rsidRPr="0085033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033B">
              <w:rPr>
                <w:rFonts w:ascii="Verdana" w:hAnsi="Verdana"/>
                <w:sz w:val="18"/>
                <w:szCs w:val="18"/>
              </w:rPr>
              <w:t>27</w:t>
            </w:r>
            <w:r w:rsidRPr="0085033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599E6CC" w14:textId="77777777" w:rsidR="00181CBE" w:rsidRPr="0085033B" w:rsidRDefault="00181CBE" w:rsidP="0093051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31-120</w:t>
            </w:r>
            <w:r w:rsidRPr="0085033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033B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7C37D59B" w14:textId="77777777" w:rsidR="00181CBE" w:rsidRPr="0085033B" w:rsidRDefault="00181CBE" w:rsidP="0093051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5033B">
              <w:rPr>
                <w:rFonts w:ascii="Verdana" w:hAnsi="Verdana"/>
                <w:sz w:val="18"/>
                <w:szCs w:val="18"/>
              </w:rPr>
              <w:t>41 997.12 zł</w:t>
            </w:r>
          </w:p>
        </w:tc>
      </w:tr>
    </w:tbl>
    <w:p w14:paraId="013696C6" w14:textId="77777777" w:rsidR="00577BC6" w:rsidRPr="0085033B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9E1151A" w14:textId="0AF347F0" w:rsidR="0085033B" w:rsidRDefault="0085033B" w:rsidP="0085033B">
      <w:pPr>
        <w:tabs>
          <w:tab w:val="left" w:pos="5415"/>
        </w:tabs>
        <w:rPr>
          <w:rFonts w:ascii="Verdana" w:hAnsi="Verdana"/>
          <w:sz w:val="18"/>
          <w:szCs w:val="18"/>
        </w:rPr>
      </w:pPr>
      <w:r w:rsidRPr="0085033B">
        <w:rPr>
          <w:rFonts w:ascii="Verdana" w:hAnsi="Verdana"/>
          <w:sz w:val="18"/>
          <w:szCs w:val="18"/>
        </w:rPr>
        <w:tab/>
      </w:r>
    </w:p>
    <w:p w14:paraId="7A04A372" w14:textId="77777777" w:rsidR="0085033B" w:rsidRPr="0085033B" w:rsidRDefault="0085033B" w:rsidP="0085033B">
      <w:pPr>
        <w:rPr>
          <w:rFonts w:ascii="Verdana" w:hAnsi="Verdana"/>
          <w:sz w:val="18"/>
          <w:szCs w:val="18"/>
        </w:rPr>
      </w:pPr>
    </w:p>
    <w:p w14:paraId="41341D3E" w14:textId="77777777" w:rsidR="0085033B" w:rsidRPr="0085033B" w:rsidRDefault="0085033B" w:rsidP="0085033B">
      <w:pPr>
        <w:rPr>
          <w:rFonts w:ascii="Verdana" w:hAnsi="Verdana"/>
          <w:sz w:val="18"/>
          <w:szCs w:val="18"/>
        </w:rPr>
      </w:pPr>
    </w:p>
    <w:p w14:paraId="08700A5E" w14:textId="77777777" w:rsidR="0085033B" w:rsidRPr="0085033B" w:rsidRDefault="0085033B" w:rsidP="0085033B">
      <w:pPr>
        <w:rPr>
          <w:rFonts w:ascii="Verdana" w:hAnsi="Verdana"/>
          <w:sz w:val="18"/>
          <w:szCs w:val="18"/>
        </w:rPr>
      </w:pPr>
    </w:p>
    <w:p w14:paraId="3C37BD7A" w14:textId="77777777" w:rsidR="0085033B" w:rsidRPr="0085033B" w:rsidRDefault="0085033B" w:rsidP="0085033B">
      <w:pPr>
        <w:rPr>
          <w:rFonts w:ascii="Verdana" w:hAnsi="Verdana"/>
          <w:sz w:val="18"/>
          <w:szCs w:val="18"/>
        </w:rPr>
      </w:pPr>
    </w:p>
    <w:p w14:paraId="054A9A9D" w14:textId="77777777" w:rsidR="0085033B" w:rsidRPr="0085033B" w:rsidRDefault="0085033B" w:rsidP="0085033B">
      <w:pPr>
        <w:rPr>
          <w:rFonts w:ascii="Verdana" w:hAnsi="Verdana"/>
          <w:sz w:val="18"/>
          <w:szCs w:val="18"/>
        </w:rPr>
      </w:pPr>
    </w:p>
    <w:p w14:paraId="7A30037D" w14:textId="77777777" w:rsidR="0085033B" w:rsidRPr="0085033B" w:rsidRDefault="0085033B" w:rsidP="0085033B">
      <w:pPr>
        <w:rPr>
          <w:rFonts w:ascii="Verdana" w:hAnsi="Verdana"/>
          <w:sz w:val="18"/>
          <w:szCs w:val="18"/>
        </w:rPr>
      </w:pPr>
    </w:p>
    <w:p w14:paraId="4B8FF49C" w14:textId="77777777" w:rsidR="0085033B" w:rsidRPr="0085033B" w:rsidRDefault="0085033B" w:rsidP="0085033B">
      <w:pPr>
        <w:jc w:val="center"/>
        <w:rPr>
          <w:rFonts w:ascii="Verdana" w:hAnsi="Verdana"/>
          <w:sz w:val="18"/>
          <w:szCs w:val="18"/>
        </w:rPr>
      </w:pPr>
    </w:p>
    <w:sectPr w:rsidR="0085033B" w:rsidRPr="008503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F889E" w14:textId="77777777" w:rsidR="00CC6072" w:rsidRDefault="00CC6072">
      <w:r>
        <w:separator/>
      </w:r>
    </w:p>
  </w:endnote>
  <w:endnote w:type="continuationSeparator" w:id="0">
    <w:p w14:paraId="65E9DC7D" w14:textId="77777777" w:rsidR="00CC6072" w:rsidRDefault="00CC6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75E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F350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E5C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B6105B">
        <v:line id="_x0000_s1025" style="position:absolute;left:0;text-align:left;z-index:251657728" from="-3.85pt,8.7pt" to="455.15pt,8.7pt"/>
      </w:pict>
    </w:r>
  </w:p>
  <w:p w14:paraId="691824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BAB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07878" w14:textId="77777777" w:rsidR="009F189D" w:rsidRDefault="009F189D">
    <w:pPr>
      <w:pStyle w:val="Stopka"/>
      <w:tabs>
        <w:tab w:val="clear" w:pos="4536"/>
      </w:tabs>
      <w:jc w:val="center"/>
    </w:pPr>
  </w:p>
  <w:p w14:paraId="34FA82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0B51E" w14:textId="77777777" w:rsidR="00CC6072" w:rsidRDefault="00CC6072">
      <w:r>
        <w:separator/>
      </w:r>
    </w:p>
  </w:footnote>
  <w:footnote w:type="continuationSeparator" w:id="0">
    <w:p w14:paraId="10A73FBB" w14:textId="77777777" w:rsidR="00CC6072" w:rsidRDefault="00CC6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8F0F8" w14:textId="77777777" w:rsidR="00181CBE" w:rsidRDefault="00181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082C5" w14:textId="77777777" w:rsidR="00181CBE" w:rsidRDefault="00181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C5734" w14:textId="77777777" w:rsidR="00181CBE" w:rsidRDefault="00181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07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1CBE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033B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607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43EAC"/>
  <w15:chartTrackingRefBased/>
  <w15:docId w15:val="{365E9C8B-CBFD-4095-AD95-827B560C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758</Characters>
  <Application>Microsoft Office Word</Application>
  <DocSecurity>0</DocSecurity>
  <Lines>32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2025-12-29T09:19:00Z</cp:lastPrinted>
  <dcterms:created xsi:type="dcterms:W3CDTF">2025-12-29T09:19:00Z</dcterms:created>
  <dcterms:modified xsi:type="dcterms:W3CDTF">2025-12-29T09:19:00Z</dcterms:modified>
</cp:coreProperties>
</file>