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12D55C7" w14:textId="36CE3B1C" w:rsidR="00EC10EE" w:rsidRPr="00533262" w:rsidRDefault="00533262" w:rsidP="0053326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533262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produktów antyseptycznych i dezynfekujących do skóry 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Pr="00533262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 błon śluzowych III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63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0766EB82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533262">
      <w:rPr>
        <w:rFonts w:ascii="Arial" w:hAnsi="Arial" w:cs="Arial"/>
        <w:i/>
        <w:iCs/>
        <w:sz w:val="20"/>
        <w:szCs w:val="20"/>
      </w:rPr>
      <w:t>63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FC71CE" w:rsidRPr="0017200E">
      <w:rPr>
        <w:rFonts w:ascii="Arial" w:hAnsi="Arial" w:cs="Arial"/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84F07"/>
    <w:rsid w:val="002D7C10"/>
    <w:rsid w:val="00304A7A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33262"/>
    <w:rsid w:val="0055145C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B6654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18</cp:revision>
  <cp:lastPrinted>2024-07-29T08:10:00Z</cp:lastPrinted>
  <dcterms:created xsi:type="dcterms:W3CDTF">2023-04-18T07:16:00Z</dcterms:created>
  <dcterms:modified xsi:type="dcterms:W3CDTF">2025-12-15T10:52:00Z</dcterms:modified>
</cp:coreProperties>
</file>