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B48C7" w14:textId="77777777" w:rsidR="00FB7F50" w:rsidRPr="002245BE" w:rsidRDefault="0006556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556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556C">
        <w:rPr>
          <w:sz w:val="22"/>
          <w:szCs w:val="22"/>
        </w:rPr>
        <w:t>2025-12-23</w:t>
      </w:r>
    </w:p>
    <w:p w14:paraId="5FA3D84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AD76E3" w14:textId="77777777" w:rsidR="0006556C" w:rsidRPr="0006556C" w:rsidRDefault="0006556C" w:rsidP="00FB7F50">
      <w:pPr>
        <w:spacing w:after="40"/>
        <w:rPr>
          <w:b/>
          <w:bCs/>
          <w:sz w:val="22"/>
          <w:szCs w:val="22"/>
        </w:rPr>
      </w:pPr>
      <w:r w:rsidRPr="0006556C">
        <w:rPr>
          <w:b/>
          <w:bCs/>
          <w:sz w:val="22"/>
          <w:szCs w:val="22"/>
        </w:rPr>
        <w:t>Akademia Górniczo - Hutnicza</w:t>
      </w:r>
    </w:p>
    <w:p w14:paraId="38B69A70" w14:textId="77777777" w:rsidR="0006556C" w:rsidRPr="0006556C" w:rsidRDefault="0006556C" w:rsidP="00FB7F50">
      <w:pPr>
        <w:spacing w:after="40"/>
        <w:rPr>
          <w:b/>
          <w:bCs/>
          <w:sz w:val="22"/>
          <w:szCs w:val="22"/>
        </w:rPr>
      </w:pPr>
      <w:r w:rsidRPr="0006556C">
        <w:rPr>
          <w:b/>
          <w:bCs/>
          <w:sz w:val="22"/>
          <w:szCs w:val="22"/>
        </w:rPr>
        <w:t>im. Stanisława Staszica w Krakowie</w:t>
      </w:r>
    </w:p>
    <w:p w14:paraId="504F8876" w14:textId="77777777" w:rsidR="00FB7F50" w:rsidRPr="002245BE" w:rsidRDefault="0006556C" w:rsidP="00FB7F50">
      <w:pPr>
        <w:spacing w:after="40"/>
        <w:rPr>
          <w:b/>
          <w:bCs/>
          <w:sz w:val="22"/>
          <w:szCs w:val="22"/>
        </w:rPr>
      </w:pPr>
      <w:r w:rsidRPr="0006556C">
        <w:rPr>
          <w:b/>
          <w:bCs/>
          <w:sz w:val="22"/>
          <w:szCs w:val="22"/>
        </w:rPr>
        <w:t>Dział Zamówień Publicznych</w:t>
      </w:r>
    </w:p>
    <w:p w14:paraId="1633058A" w14:textId="77777777" w:rsidR="00FB7F50" w:rsidRPr="002245BE" w:rsidRDefault="0006556C" w:rsidP="00FB7F50">
      <w:pPr>
        <w:rPr>
          <w:sz w:val="22"/>
          <w:szCs w:val="22"/>
        </w:rPr>
      </w:pPr>
      <w:r w:rsidRPr="0006556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556C">
        <w:rPr>
          <w:sz w:val="22"/>
          <w:szCs w:val="22"/>
        </w:rPr>
        <w:t>30</w:t>
      </w:r>
    </w:p>
    <w:p w14:paraId="3E683D79" w14:textId="77777777" w:rsidR="00FB7F50" w:rsidRPr="002245BE" w:rsidRDefault="0006556C" w:rsidP="00FB7F50">
      <w:pPr>
        <w:rPr>
          <w:sz w:val="22"/>
          <w:szCs w:val="22"/>
        </w:rPr>
      </w:pPr>
      <w:r w:rsidRPr="0006556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556C">
        <w:rPr>
          <w:sz w:val="22"/>
          <w:szCs w:val="22"/>
        </w:rPr>
        <w:t>Kraków</w:t>
      </w:r>
    </w:p>
    <w:p w14:paraId="400B299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7476F8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556C" w:rsidRPr="00607F9B" w14:paraId="2CF144DD" w14:textId="77777777" w:rsidTr="00B74C21">
        <w:trPr>
          <w:trHeight w:val="638"/>
        </w:trPr>
        <w:tc>
          <w:tcPr>
            <w:tcW w:w="959" w:type="dxa"/>
          </w:tcPr>
          <w:p w14:paraId="5A8D860C" w14:textId="77777777" w:rsidR="0006556C" w:rsidRPr="00607F9B" w:rsidRDefault="0006556C" w:rsidP="00B74C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25C6091" w14:textId="2E9CFD33" w:rsidR="0006556C" w:rsidRPr="00607F9B" w:rsidRDefault="0006556C" w:rsidP="00B74C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556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556C">
              <w:rPr>
                <w:b/>
                <w:bCs/>
                <w:sz w:val="22"/>
                <w:szCs w:val="22"/>
              </w:rPr>
              <w:t xml:space="preserve">Dostawa dwóch komputerów przenośnych </w:t>
            </w:r>
            <w:proofErr w:type="spellStart"/>
            <w:r w:rsidRPr="0006556C">
              <w:rPr>
                <w:b/>
                <w:bCs/>
                <w:sz w:val="22"/>
                <w:szCs w:val="22"/>
              </w:rPr>
              <w:t>ultramobilnych</w:t>
            </w:r>
            <w:proofErr w:type="spellEnd"/>
            <w:r w:rsidRPr="0006556C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06556C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06556C">
              <w:rPr>
                <w:b/>
                <w:bCs/>
                <w:sz w:val="22"/>
                <w:szCs w:val="22"/>
              </w:rPr>
              <w:t xml:space="preserve"> - KC-DE-zp.272-654/25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EEB8FE1" w14:textId="57AA600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556C" w14:paraId="0299DD7A" w14:textId="77777777" w:rsidTr="00B74C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DFB810E" w14:textId="77777777" w:rsidR="0006556C" w:rsidRPr="00A82F32" w:rsidRDefault="0006556C" w:rsidP="00B74C21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A82F32">
              <w:rPr>
                <w:b/>
                <w:sz w:val="22"/>
                <w:szCs w:val="22"/>
                <w:lang w:val="en-US"/>
              </w:rPr>
              <w:t>JUPITER-INTEGRATION SP. Z O.O.</w:t>
            </w:r>
          </w:p>
          <w:p w14:paraId="6492D984" w14:textId="5B093209" w:rsidR="0006556C" w:rsidRPr="009F0E5C" w:rsidRDefault="00A82F32" w:rsidP="00B74C2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>
              <w:rPr>
                <w:bCs/>
                <w:sz w:val="22"/>
                <w:szCs w:val="22"/>
              </w:rPr>
              <w:t>Żegańska</w:t>
            </w:r>
            <w:proofErr w:type="spellEnd"/>
            <w:r>
              <w:rPr>
                <w:bCs/>
                <w:sz w:val="22"/>
                <w:szCs w:val="22"/>
              </w:rPr>
              <w:t xml:space="preserve"> 2A</w:t>
            </w:r>
          </w:p>
          <w:p w14:paraId="70AF784A" w14:textId="55CB799E" w:rsidR="0006556C" w:rsidRPr="009F0E5C" w:rsidRDefault="00A82F32" w:rsidP="00B74C2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04-713</w:t>
            </w:r>
            <w:r w:rsidR="0006556C" w:rsidRPr="009F0E5C">
              <w:rPr>
                <w:bCs/>
                <w:sz w:val="22"/>
                <w:szCs w:val="22"/>
              </w:rPr>
              <w:t xml:space="preserve"> </w:t>
            </w:r>
            <w:r w:rsidR="0006556C" w:rsidRPr="0006556C">
              <w:rPr>
                <w:bCs/>
                <w:sz w:val="22"/>
                <w:szCs w:val="22"/>
              </w:rPr>
              <w:t>WARSZAWA</w:t>
            </w:r>
          </w:p>
          <w:p w14:paraId="16A698D6" w14:textId="77777777" w:rsidR="0006556C" w:rsidRPr="00D26ED6" w:rsidRDefault="0006556C" w:rsidP="00B74C2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41F73A" w14:textId="77777777" w:rsidR="0006556C" w:rsidRDefault="0006556C" w:rsidP="00B74C2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6556C">
              <w:rPr>
                <w:sz w:val="22"/>
                <w:szCs w:val="22"/>
              </w:rPr>
              <w:t xml:space="preserve">Dostawa dwóch komputerów przenośnych </w:t>
            </w:r>
            <w:proofErr w:type="spellStart"/>
            <w:r w:rsidRPr="0006556C">
              <w:rPr>
                <w:sz w:val="22"/>
                <w:szCs w:val="22"/>
              </w:rPr>
              <w:t>ultramobilnych</w:t>
            </w:r>
            <w:proofErr w:type="spellEnd"/>
            <w:r w:rsidRPr="0006556C">
              <w:rPr>
                <w:sz w:val="22"/>
                <w:szCs w:val="22"/>
              </w:rPr>
              <w:t xml:space="preserve"> dla </w:t>
            </w:r>
            <w:proofErr w:type="spellStart"/>
            <w:r w:rsidRPr="0006556C">
              <w:rPr>
                <w:sz w:val="22"/>
                <w:szCs w:val="22"/>
              </w:rPr>
              <w:t>WIMiIP</w:t>
            </w:r>
            <w:proofErr w:type="spellEnd"/>
            <w:r w:rsidRPr="0006556C">
              <w:rPr>
                <w:sz w:val="22"/>
                <w:szCs w:val="22"/>
              </w:rPr>
              <w:t xml:space="preserve"> - KC-DE-zp.272-654/25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DB6295C" w14:textId="77777777" w:rsidR="0006556C" w:rsidRPr="00D26ED6" w:rsidRDefault="0006556C" w:rsidP="00B74C2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6556C">
              <w:rPr>
                <w:b/>
                <w:sz w:val="22"/>
                <w:szCs w:val="22"/>
              </w:rPr>
              <w:t>12 355.37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05D9E96" w14:textId="77777777" w:rsidR="0006556C" w:rsidRDefault="0006556C" w:rsidP="00B74C2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3D243E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82F32" w:rsidRPr="008567C7" w14:paraId="734E8E5E" w14:textId="77777777" w:rsidTr="00A82F32">
        <w:trPr>
          <w:trHeight w:val="510"/>
        </w:trPr>
        <w:tc>
          <w:tcPr>
            <w:tcW w:w="595" w:type="pct"/>
            <w:vAlign w:val="center"/>
          </w:tcPr>
          <w:p w14:paraId="14839957" w14:textId="77777777" w:rsidR="00A82F32" w:rsidRPr="008567C7" w:rsidRDefault="00A82F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79E4D5D" w14:textId="77777777" w:rsidR="00A82F32" w:rsidRPr="008567C7" w:rsidRDefault="00A82F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F0AA973" w14:textId="77777777" w:rsidR="00A82F32" w:rsidRPr="008567C7" w:rsidRDefault="00A82F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7137140" w14:textId="77777777" w:rsidR="00A82F32" w:rsidRPr="008567C7" w:rsidRDefault="00A82F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13E5D5FA" w14:textId="77777777" w:rsidR="00A82F32" w:rsidRPr="008567C7" w:rsidRDefault="00A82F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82F32" w:rsidRPr="008567C7" w14:paraId="3E6B6A97" w14:textId="77777777" w:rsidTr="00A82F32">
        <w:tc>
          <w:tcPr>
            <w:tcW w:w="595" w:type="pct"/>
            <w:vAlign w:val="center"/>
          </w:tcPr>
          <w:p w14:paraId="27B88EFB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E51FD23" w14:textId="77777777" w:rsidR="00A82F32" w:rsidRPr="00A82F32" w:rsidRDefault="00A82F32" w:rsidP="00B74C2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82F3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JUPITER-INTEGRATION SP. Z O.O.</w:t>
            </w:r>
          </w:p>
          <w:p w14:paraId="5A690C44" w14:textId="77777777" w:rsidR="00A82F32" w:rsidRPr="008567C7" w:rsidRDefault="00A82F32" w:rsidP="00B74C2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CHMIELNA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85/87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0883EB" w14:textId="77777777" w:rsidR="00A82F32" w:rsidRPr="001B7815" w:rsidRDefault="00A82F32" w:rsidP="00B74C2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00-805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60B98178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7A8D426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1C645AA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82F32" w:rsidRPr="008567C7" w14:paraId="4D63D5AA" w14:textId="77777777" w:rsidTr="00A82F32">
        <w:tc>
          <w:tcPr>
            <w:tcW w:w="595" w:type="pct"/>
            <w:vAlign w:val="center"/>
          </w:tcPr>
          <w:p w14:paraId="39E508E9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2939542" w14:textId="77777777" w:rsidR="00A82F32" w:rsidRPr="002B6761" w:rsidRDefault="00A82F32" w:rsidP="00B74C2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06556C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12D1CAD0" w14:textId="77777777" w:rsidR="00A82F32" w:rsidRPr="008567C7" w:rsidRDefault="00A82F32" w:rsidP="00B74C2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155E4C21" w14:textId="77777777" w:rsidR="00A82F32" w:rsidRPr="001B7815" w:rsidRDefault="00A82F32" w:rsidP="00B74C2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56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5D9B5B2A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 xml:space="preserve">  57,28</w:t>
            </w:r>
          </w:p>
        </w:tc>
        <w:tc>
          <w:tcPr>
            <w:tcW w:w="952" w:type="pct"/>
            <w:vAlign w:val="center"/>
          </w:tcPr>
          <w:p w14:paraId="2C05378C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4CD91EC" w14:textId="77777777" w:rsidR="00A82F32" w:rsidRPr="008567C7" w:rsidRDefault="00A82F32" w:rsidP="00B74C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56C">
              <w:rPr>
                <w:rFonts w:ascii="Times New Roman" w:hAnsi="Times New Roman" w:cs="Times New Roman"/>
                <w:sz w:val="18"/>
                <w:szCs w:val="18"/>
              </w:rPr>
              <w:t xml:space="preserve">  97,28</w:t>
            </w:r>
          </w:p>
        </w:tc>
      </w:tr>
    </w:tbl>
    <w:p w14:paraId="0A08A6D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8F43B0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C8A322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448EC" w14:textId="77777777" w:rsidR="00B50961" w:rsidRDefault="00B50961">
      <w:r>
        <w:separator/>
      </w:r>
    </w:p>
  </w:endnote>
  <w:endnote w:type="continuationSeparator" w:id="0">
    <w:p w14:paraId="2797EF67" w14:textId="77777777" w:rsidR="00B50961" w:rsidRDefault="00B5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0D9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289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0B1FB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CD1D6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2E63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2DE9E" w14:textId="77777777" w:rsidR="00B50961" w:rsidRDefault="00B50961">
      <w:r>
        <w:separator/>
      </w:r>
    </w:p>
  </w:footnote>
  <w:footnote w:type="continuationSeparator" w:id="0">
    <w:p w14:paraId="3756CA10" w14:textId="77777777" w:rsidR="00B50961" w:rsidRDefault="00B50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3C1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BA91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0201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961"/>
    <w:rsid w:val="00005838"/>
    <w:rsid w:val="00022322"/>
    <w:rsid w:val="00042497"/>
    <w:rsid w:val="0006556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2F32"/>
    <w:rsid w:val="00AA02AC"/>
    <w:rsid w:val="00B32D12"/>
    <w:rsid w:val="00B464D3"/>
    <w:rsid w:val="00B50961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19D52"/>
  <w15:chartTrackingRefBased/>
  <w15:docId w15:val="{0885FDBC-73C4-41ED-8A9E-D2BAC0751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2025-12-23T10:54:00Z</cp:lastPrinted>
  <dcterms:created xsi:type="dcterms:W3CDTF">2025-12-23T10:54:00Z</dcterms:created>
  <dcterms:modified xsi:type="dcterms:W3CDTF">2025-12-23T10:54:00Z</dcterms:modified>
</cp:coreProperties>
</file>