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24AF0FC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0E1A839B" w:rsidR="00E84376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r w:rsidR="00343701" w:rsidRPr="00343701">
        <w:rPr>
          <w:rFonts w:ascii="Verdana" w:hAnsi="Verdana"/>
          <w:b/>
          <w:bCs/>
        </w:rPr>
        <w:t>Usługa przeprowadzenia cyklu szkoleń z oprogramowania ANSYS - KC-DE-zp.272-</w:t>
      </w:r>
      <w:r w:rsidR="00EE1149">
        <w:rPr>
          <w:rFonts w:ascii="Verdana" w:hAnsi="Verdana"/>
          <w:b/>
          <w:bCs/>
        </w:rPr>
        <w:t>742</w:t>
      </w:r>
      <w:r w:rsidR="00343701" w:rsidRPr="00343701">
        <w:rPr>
          <w:rFonts w:ascii="Verdana" w:hAnsi="Verdana"/>
          <w:b/>
          <w:bCs/>
        </w:rPr>
        <w:t>/25</w:t>
      </w:r>
      <w:r w:rsidR="00343701">
        <w:rPr>
          <w:rFonts w:ascii="Verdana" w:hAnsi="Verdana"/>
          <w:b/>
          <w:bCs/>
        </w:rPr>
        <w:t>.</w:t>
      </w:r>
    </w:p>
    <w:p w14:paraId="49B32E0F" w14:textId="77777777" w:rsidR="00343701" w:rsidRPr="00A87FF1" w:rsidRDefault="00343701" w:rsidP="00BF7F00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37FA6B8D" w14:textId="4DBAF818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D76ABA">
              <w:rPr>
                <w:rFonts w:ascii="Verdana" w:hAnsi="Verdana"/>
                <w:iCs/>
              </w:rPr>
              <w:t>Ansys</w:t>
            </w:r>
            <w:proofErr w:type="spellEnd"/>
            <w:r w:rsidR="00D76ABA" w:rsidRPr="00D76ABA">
              <w:rPr>
                <w:rFonts w:ascii="Verdana" w:hAnsi="Verdana"/>
                <w:iCs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CFCD891" w14:textId="2FF03CF7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2E5F9770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DBC959F" w14:textId="77777777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D29008C" w14:textId="77777777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  <w:p w14:paraId="37F4DA06" w14:textId="3B801EC3" w:rsidR="00343701" w:rsidRPr="00A87FF1" w:rsidRDefault="00343701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30E6FAF9" w14:textId="77777777" w:rsidTr="006B244B">
        <w:trPr>
          <w:trHeight w:val="1286"/>
        </w:trPr>
        <w:tc>
          <w:tcPr>
            <w:tcW w:w="1701" w:type="dxa"/>
            <w:vMerge/>
          </w:tcPr>
          <w:p w14:paraId="19CBC7DB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4554E8E3" w14:textId="5778FFE2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D76ABA">
              <w:rPr>
                <w:rFonts w:ascii="Verdana" w:hAnsi="Verdana"/>
                <w:iCs/>
              </w:rPr>
              <w:t>Ansys</w:t>
            </w:r>
            <w:proofErr w:type="spellEnd"/>
            <w:r w:rsidR="00D76ABA" w:rsidRPr="00D76ABA">
              <w:rPr>
                <w:rFonts w:ascii="Verdana" w:hAnsi="Verdana"/>
                <w:iCs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F5AFFB0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10FE34C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98FA4B7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AECC9C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D4C19A2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  <w:p w14:paraId="39BED162" w14:textId="43BEE460" w:rsidR="00343701" w:rsidRPr="00265684" w:rsidRDefault="00343701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26C2C124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8783EB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6873789D" w14:textId="580A0A7B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bookmarkEnd w:id="0"/>
      <w:tr w:rsidR="005D643B" w:rsidRPr="00A87FF1" w14:paraId="2FBFAB2A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4FCFE8E0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BDF09FF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FF23253" w14:textId="77777777" w:rsidR="005D643B" w:rsidRPr="00A87FF1" w:rsidRDefault="005D643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9816694" w14:textId="77777777" w:rsidR="005D643B" w:rsidRPr="00A87FF1" w:rsidRDefault="005D643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04492019" w14:textId="77777777" w:rsidR="005D643B" w:rsidRPr="00A87FF1" w:rsidRDefault="005D643B" w:rsidP="00265684">
            <w:pPr>
              <w:rPr>
                <w:rFonts w:ascii="Verdana" w:hAnsi="Verdana"/>
              </w:rPr>
            </w:pPr>
          </w:p>
          <w:p w14:paraId="55C924B7" w14:textId="04611AE1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C50DB45" w14:textId="03A88E0F" w:rsidR="005D643B" w:rsidRPr="00A87FF1" w:rsidRDefault="005D643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D76ABA">
              <w:rPr>
                <w:rFonts w:ascii="Verdana" w:hAnsi="Verdana"/>
                <w:iCs/>
              </w:rPr>
              <w:t>Ansys</w:t>
            </w:r>
            <w:proofErr w:type="spellEnd"/>
            <w:r w:rsidR="00D76ABA" w:rsidRPr="00D76ABA">
              <w:rPr>
                <w:rFonts w:ascii="Verdana" w:hAnsi="Verdana"/>
                <w:iCs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EB7B87B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Temat szkolenia: .…………………………………………………</w:t>
            </w:r>
          </w:p>
          <w:p w14:paraId="392CFC09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DCDA556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Termin realizacji usługi:  ………………………………………</w:t>
            </w:r>
          </w:p>
          <w:p w14:paraId="254C9355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Ilość godzin szkolenia**:…………………………………….</w:t>
            </w:r>
          </w:p>
          <w:p w14:paraId="243FEEF5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Ilość uczestników w grupie: …………………………</w:t>
            </w:r>
          </w:p>
          <w:p w14:paraId="20925647" w14:textId="79FAC40C" w:rsidR="00343701" w:rsidRPr="00265684" w:rsidRDefault="00343701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6EAC595A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4ECCE99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9049472" w14:textId="6BBEBBFD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2966A1A1" w14:textId="77777777" w:rsidTr="006B244B">
        <w:trPr>
          <w:trHeight w:val="2366"/>
        </w:trPr>
        <w:tc>
          <w:tcPr>
            <w:tcW w:w="1701" w:type="dxa"/>
            <w:vMerge/>
          </w:tcPr>
          <w:p w14:paraId="409F2BE8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5BFBDAE7" w14:textId="16B8231B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A06B67">
              <w:rPr>
                <w:rFonts w:ascii="Verdana" w:eastAsia="Droid Sans Fallback" w:hAnsi="Verdana"/>
                <w:bCs/>
                <w:iCs/>
                <w:lang w:eastAsia="zh-CN" w:bidi="hi-IN"/>
              </w:rPr>
              <w:t>Ansys</w:t>
            </w:r>
            <w:proofErr w:type="spellEnd"/>
            <w:r w:rsidR="00D76ABA" w:rsidRPr="00A06B67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AD710A7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7A690CF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C0E539A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CAA2544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5642DC3" w14:textId="0664983E" w:rsidR="005D643B" w:rsidRPr="00265684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D8F76D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3CE7B96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F3C5A72" w14:textId="2367D195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tr w:rsidR="006B244B" w:rsidRPr="00A87FF1" w14:paraId="6DAB227E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245DA533" w14:textId="45FA96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B9E5285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B447DD0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AF084BE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7974F86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2D291C9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32F9826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2016270B" w14:textId="73ECB242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56FF9B75" w14:textId="012FB2D5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6F944E80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79481DB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746840E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744CA3A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CE4952F" w14:textId="650EF54D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36D3F498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C5B4668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83BEACA" w14:textId="54A8ED6E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FCB6F71" w14:textId="77777777" w:rsidTr="006B244B">
        <w:trPr>
          <w:trHeight w:val="1286"/>
        </w:trPr>
        <w:tc>
          <w:tcPr>
            <w:tcW w:w="1701" w:type="dxa"/>
            <w:vMerge/>
          </w:tcPr>
          <w:p w14:paraId="0268CC11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712EDE53" w14:textId="6B429D7B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przeprowadziła min.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 xml:space="preserve">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2E13F7C9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F15A792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CCA65CE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BB05A8A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96960D3" w14:textId="478E3DA5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20286736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90C5869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AB43E6C" w14:textId="79A88D28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689F190F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057C6396" w14:textId="784C61F4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DC4CD90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3D62C2A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112EC35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0052246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3000946C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14AC788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7DFD1465" w14:textId="4CD56D25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5FE88D0B" w14:textId="5735419C" w:rsidR="006B244B" w:rsidRPr="00265684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przeprowadziła min.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 xml:space="preserve">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72D3B13F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E43AA3C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4E68C73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BA6EAA6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1046B63" w14:textId="2D84B819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08DE585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4EFA3C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198A92E" w14:textId="086AB62E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9A67D45" w14:textId="77777777" w:rsidTr="006B244B">
        <w:trPr>
          <w:trHeight w:val="1286"/>
        </w:trPr>
        <w:tc>
          <w:tcPr>
            <w:tcW w:w="1701" w:type="dxa"/>
            <w:vMerge/>
          </w:tcPr>
          <w:p w14:paraId="298A608B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6F153F65" w14:textId="0457403E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przeprowadziła min.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 xml:space="preserve">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1D2E0B11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0A6B4AF1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5126C921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7FEDF10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CA68DBC" w14:textId="67C04E1D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17D44F2A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6EDC644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C984BF2" w14:textId="2ADBE789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9E409D0" w14:textId="77777777" w:rsidTr="006B244B">
        <w:trPr>
          <w:trHeight w:val="909"/>
        </w:trPr>
        <w:tc>
          <w:tcPr>
            <w:tcW w:w="1701" w:type="dxa"/>
            <w:vMerge w:val="restart"/>
          </w:tcPr>
          <w:p w14:paraId="160EF81C" w14:textId="5D8A136B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1" w:name="_Hlk216783504"/>
          </w:p>
          <w:p w14:paraId="14BBB468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DF91457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7511A92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5D75290E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72B4EC01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61B84826" w14:textId="21CECE1D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0B5F769A" w14:textId="2F6B4E90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9A66DB" w:rsidRPr="009A66DB">
              <w:rPr>
                <w:rFonts w:ascii="Verdana" w:hAnsi="Verdana"/>
                <w:iCs/>
              </w:rPr>
              <w:t>Geometria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A975DFA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BFD324F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B7FEF85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148DAB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5B4D3A3" w14:textId="4D8BB67B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673812E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D39E11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527FB64" w14:textId="607CF988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746BE8A0" w14:textId="77777777" w:rsidTr="006B244B">
        <w:trPr>
          <w:trHeight w:val="909"/>
        </w:trPr>
        <w:tc>
          <w:tcPr>
            <w:tcW w:w="1701" w:type="dxa"/>
            <w:vMerge/>
          </w:tcPr>
          <w:p w14:paraId="560FDAC2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3DA0AFA6" w14:textId="74554735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9A66DB" w:rsidRPr="009A66DB">
              <w:rPr>
                <w:rFonts w:ascii="Verdana" w:hAnsi="Verdana"/>
                <w:iCs/>
              </w:rPr>
              <w:t>Geometria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87F4EA4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6F8D387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2D7B5BD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1863E962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9482044" w14:textId="4BFD0049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0DD6A6E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949044E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F0A97BD" w14:textId="0137186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bookmarkEnd w:id="1"/>
      <w:tr w:rsidR="006B244B" w:rsidRPr="00A87FF1" w14:paraId="013D6A37" w14:textId="77777777" w:rsidTr="00EE1149">
        <w:trPr>
          <w:trHeight w:val="768"/>
        </w:trPr>
        <w:tc>
          <w:tcPr>
            <w:tcW w:w="1701" w:type="dxa"/>
            <w:vMerge w:val="restart"/>
          </w:tcPr>
          <w:p w14:paraId="6C0F5DE5" w14:textId="22036F83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4921A3F" w14:textId="77777777" w:rsidR="006B244B" w:rsidRPr="00A87FF1" w:rsidRDefault="006B244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1405A6B3" w14:textId="77777777" w:rsidR="006B244B" w:rsidRPr="00A87FF1" w:rsidRDefault="006B244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7D8E344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  <w:p w14:paraId="180B9F8C" w14:textId="16937110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99B088E" w14:textId="46DEDD05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9A66DB" w:rsidRPr="009A66DB">
              <w:rPr>
                <w:rFonts w:ascii="Verdana" w:hAnsi="Verdana"/>
                <w:iCs/>
              </w:rPr>
              <w:t>Geometria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45A9EDF4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31A7339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8C3136B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7ECCD52C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lastRenderedPageBreak/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10F48EEF" w14:textId="131AE901" w:rsidR="006B244B" w:rsidRPr="00265684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3486E900" w14:textId="77777777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lastRenderedPageBreak/>
              <w:t>……………………………</w:t>
            </w:r>
          </w:p>
          <w:p w14:paraId="111C2ED5" w14:textId="36A57759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47505BC5" w14:textId="77777777" w:rsidTr="006B244B">
        <w:trPr>
          <w:trHeight w:val="1286"/>
        </w:trPr>
        <w:tc>
          <w:tcPr>
            <w:tcW w:w="1701" w:type="dxa"/>
            <w:vMerge/>
          </w:tcPr>
          <w:p w14:paraId="054005D4" w14:textId="77777777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41E96EE7" w14:textId="34888036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9A66DB" w:rsidRPr="009A66DB">
              <w:rPr>
                <w:rFonts w:ascii="Verdana" w:hAnsi="Verdana"/>
                <w:iCs/>
              </w:rPr>
              <w:t>Geometria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335074A7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097F140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500F0222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6AD1C30B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42C435A" w14:textId="0C345E08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5E8676CD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7887C00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120830D" w14:textId="7A09EA8E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79D81B48" w14:textId="77777777" w:rsidTr="006B244B">
        <w:trPr>
          <w:trHeight w:val="1286"/>
        </w:trPr>
        <w:tc>
          <w:tcPr>
            <w:tcW w:w="1701" w:type="dxa"/>
          </w:tcPr>
          <w:p w14:paraId="18CDBC88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7C6653B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1264847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4AF75FB" w14:textId="77777777" w:rsidR="009A66DB" w:rsidRPr="00A87FF1" w:rsidRDefault="009A66DB" w:rsidP="009A66DB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A4DDBC7" w14:textId="77777777" w:rsidR="009A66DB" w:rsidRPr="00A87FF1" w:rsidRDefault="009A66DB" w:rsidP="009A66DB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7F52C1C" w14:textId="77777777" w:rsidR="009A66DB" w:rsidRPr="00A87FF1" w:rsidRDefault="009A66DB" w:rsidP="009A66DB">
            <w:pPr>
              <w:rPr>
                <w:rFonts w:ascii="Verdana" w:hAnsi="Verdana"/>
              </w:rPr>
            </w:pPr>
          </w:p>
          <w:p w14:paraId="510BF1E0" w14:textId="03AA02FF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2C41956E" w14:textId="771E569E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>Siatki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6B0E578D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041BE13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525B081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61F0F0EB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524B0B3F" w14:textId="73576014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A0DD101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F18095F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3FB46CE" w14:textId="582C8502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5DE4C330" w14:textId="77777777" w:rsidTr="000648D3">
        <w:trPr>
          <w:trHeight w:val="909"/>
        </w:trPr>
        <w:tc>
          <w:tcPr>
            <w:tcW w:w="1701" w:type="dxa"/>
          </w:tcPr>
          <w:p w14:paraId="662C2A89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2C20EC8B" w14:textId="303CD8AF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>Siatki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61F5DC0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C5C4CA3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7BF50AC3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02AADD4B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4768C6AD" w14:textId="6FF842DC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2229F01B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DED01DE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99AACD2" w14:textId="486D751E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6E9ED303" w14:textId="77777777" w:rsidTr="000648D3">
        <w:trPr>
          <w:trHeight w:val="909"/>
        </w:trPr>
        <w:tc>
          <w:tcPr>
            <w:tcW w:w="1701" w:type="dxa"/>
          </w:tcPr>
          <w:p w14:paraId="39E13361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F7CD1F4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28F480B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DCBB600" w14:textId="77777777" w:rsidR="009A66DB" w:rsidRPr="00A87FF1" w:rsidRDefault="009A66DB" w:rsidP="009A66DB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5B11D5F8" w14:textId="77777777" w:rsidR="009A66DB" w:rsidRPr="00A87FF1" w:rsidRDefault="009A66DB" w:rsidP="009A66DB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564A7F3B" w14:textId="77777777" w:rsidR="009A66DB" w:rsidRPr="00A87FF1" w:rsidRDefault="009A66DB" w:rsidP="009A66DB">
            <w:pPr>
              <w:rPr>
                <w:rFonts w:ascii="Verdana" w:hAnsi="Verdana"/>
              </w:rPr>
            </w:pPr>
          </w:p>
          <w:p w14:paraId="011DE877" w14:textId="02FFE91B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2E9E6F26" w14:textId="490E1BFA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>Siatki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F1AE372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15944058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73751EB9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6F28863B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36BBC8C" w14:textId="00B27C59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5A591FFF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82D6649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072D4438" w14:textId="70B9CBFE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4444DF5D" w14:textId="77777777" w:rsidTr="000648D3">
        <w:trPr>
          <w:trHeight w:val="909"/>
        </w:trPr>
        <w:tc>
          <w:tcPr>
            <w:tcW w:w="1701" w:type="dxa"/>
          </w:tcPr>
          <w:p w14:paraId="70368FD0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2139CD73" w14:textId="0E944D76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>Siatki na potrzeby analiz CFD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418B8660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0AEE34C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7052ACF4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EC1FE62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83802D0" w14:textId="6348C540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9C4054F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00C9877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D0E744" w14:textId="2E41F54F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1760A760" w14:textId="77777777" w:rsidTr="000648D3">
        <w:trPr>
          <w:trHeight w:val="909"/>
        </w:trPr>
        <w:tc>
          <w:tcPr>
            <w:tcW w:w="1701" w:type="dxa"/>
          </w:tcPr>
          <w:p w14:paraId="7BB1BF4C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D04BC3F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9B69D9E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DC9A36C" w14:textId="77777777" w:rsidR="009A66DB" w:rsidRPr="00A87FF1" w:rsidRDefault="009A66DB" w:rsidP="009A66DB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5B8F24B9" w14:textId="77777777" w:rsidR="009A66DB" w:rsidRPr="00A87FF1" w:rsidRDefault="009A66DB" w:rsidP="009A66DB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1D80B9C8" w14:textId="77777777" w:rsidR="009A66DB" w:rsidRPr="00A87FF1" w:rsidRDefault="009A66DB" w:rsidP="009A66DB">
            <w:pPr>
              <w:rPr>
                <w:rFonts w:ascii="Verdana" w:hAnsi="Verdana"/>
              </w:rPr>
            </w:pPr>
          </w:p>
          <w:p w14:paraId="72065AB4" w14:textId="6E63E8B2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09E2F9F7" w14:textId="050A7A20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 xml:space="preserve">Wprowadzenie do analiz przepływowych – </w:t>
            </w:r>
            <w:proofErr w:type="spellStart"/>
            <w:r w:rsidRPr="009A66DB">
              <w:rPr>
                <w:rFonts w:ascii="Verdana" w:hAnsi="Verdana"/>
                <w:iCs/>
              </w:rPr>
              <w:t>Ansys</w:t>
            </w:r>
            <w:proofErr w:type="spellEnd"/>
            <w:r w:rsidRPr="009A66DB">
              <w:rPr>
                <w:rFonts w:ascii="Verdana" w:hAnsi="Verdana"/>
                <w:iCs/>
              </w:rPr>
              <w:t xml:space="preserve"> </w:t>
            </w:r>
            <w:proofErr w:type="spellStart"/>
            <w:r w:rsidRPr="009A66DB">
              <w:rPr>
                <w:rFonts w:ascii="Verdana" w:hAnsi="Verdana"/>
                <w:iCs/>
              </w:rPr>
              <w:t>Fluent</w:t>
            </w:r>
            <w:proofErr w:type="spellEnd"/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639C3199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A27B59C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06F2B9D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3E90F50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8D29842" w14:textId="3EFD2B68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1177093B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EA9C4BF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42281955" w14:textId="71EDA295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55CAFE7D" w14:textId="77777777" w:rsidTr="000648D3">
        <w:trPr>
          <w:trHeight w:val="909"/>
        </w:trPr>
        <w:tc>
          <w:tcPr>
            <w:tcW w:w="1701" w:type="dxa"/>
          </w:tcPr>
          <w:p w14:paraId="4B199ACD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6791DD58" w14:textId="6A2396C1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iCs/>
              </w:rPr>
              <w:lastRenderedPageBreak/>
              <w:t>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 xml:space="preserve">Wprowadzenie do analiz przepływowych – </w:t>
            </w:r>
            <w:proofErr w:type="spellStart"/>
            <w:r w:rsidRPr="009A66DB">
              <w:rPr>
                <w:rFonts w:ascii="Verdana" w:hAnsi="Verdana"/>
                <w:iCs/>
              </w:rPr>
              <w:t>Ansys</w:t>
            </w:r>
            <w:proofErr w:type="spellEnd"/>
            <w:r w:rsidRPr="009A66DB">
              <w:rPr>
                <w:rFonts w:ascii="Verdana" w:hAnsi="Verdana"/>
                <w:iCs/>
              </w:rPr>
              <w:t xml:space="preserve"> </w:t>
            </w:r>
            <w:proofErr w:type="spellStart"/>
            <w:r w:rsidRPr="009A66DB">
              <w:rPr>
                <w:rFonts w:ascii="Verdana" w:hAnsi="Verdana"/>
                <w:iCs/>
              </w:rPr>
              <w:t>Fluent</w:t>
            </w:r>
            <w:proofErr w:type="spellEnd"/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61E5744D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AAB8710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1694987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1F369C48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0548EBA" w14:textId="0D1640A3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29BA75D2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146D380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6F450C2" w14:textId="452CCA03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lastRenderedPageBreak/>
              <w:t>(podać podstawę dysponowania)</w:t>
            </w:r>
          </w:p>
        </w:tc>
      </w:tr>
      <w:tr w:rsidR="009A66DB" w:rsidRPr="00A87FF1" w14:paraId="06889DC2" w14:textId="77777777" w:rsidTr="000648D3">
        <w:trPr>
          <w:trHeight w:val="909"/>
        </w:trPr>
        <w:tc>
          <w:tcPr>
            <w:tcW w:w="1701" w:type="dxa"/>
          </w:tcPr>
          <w:p w14:paraId="0C3F6FFA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8B76FF5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04F00CE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1DEA531" w14:textId="77777777" w:rsidR="009A66DB" w:rsidRPr="00A87FF1" w:rsidRDefault="009A66DB" w:rsidP="009A66DB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35743825" w14:textId="77777777" w:rsidR="009A66DB" w:rsidRPr="00A87FF1" w:rsidRDefault="009A66DB" w:rsidP="009A66DB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469ABA22" w14:textId="77777777" w:rsidR="009A66DB" w:rsidRPr="00A87FF1" w:rsidRDefault="009A66DB" w:rsidP="009A66DB">
            <w:pPr>
              <w:rPr>
                <w:rFonts w:ascii="Verdana" w:hAnsi="Verdana"/>
              </w:rPr>
            </w:pPr>
          </w:p>
          <w:p w14:paraId="0DB3454C" w14:textId="38E38A43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0C3BF300" w14:textId="43D4FE56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 xml:space="preserve">Wprowadzenie do analiz przepływowych – </w:t>
            </w:r>
            <w:proofErr w:type="spellStart"/>
            <w:r w:rsidRPr="009A66DB">
              <w:rPr>
                <w:rFonts w:ascii="Verdana" w:hAnsi="Verdana"/>
                <w:iCs/>
              </w:rPr>
              <w:t>Ansys</w:t>
            </w:r>
            <w:proofErr w:type="spellEnd"/>
            <w:r w:rsidRPr="009A66DB">
              <w:rPr>
                <w:rFonts w:ascii="Verdana" w:hAnsi="Verdana"/>
                <w:iCs/>
              </w:rPr>
              <w:t xml:space="preserve"> </w:t>
            </w:r>
            <w:proofErr w:type="spellStart"/>
            <w:r w:rsidRPr="009A66DB">
              <w:rPr>
                <w:rFonts w:ascii="Verdana" w:hAnsi="Verdana"/>
                <w:iCs/>
              </w:rPr>
              <w:t>Fluent</w:t>
            </w:r>
            <w:proofErr w:type="spellEnd"/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72E6057D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D6D78FA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BC716AA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FBD5DBC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176259D" w14:textId="2EC1D761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5D707529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E4B8654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C8DC9EF" w14:textId="726D1596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9A66DB" w:rsidRPr="00A87FF1" w14:paraId="23FDFAC7" w14:textId="77777777" w:rsidTr="000648D3">
        <w:trPr>
          <w:trHeight w:val="909"/>
        </w:trPr>
        <w:tc>
          <w:tcPr>
            <w:tcW w:w="1701" w:type="dxa"/>
          </w:tcPr>
          <w:p w14:paraId="5A44AFB5" w14:textId="77777777" w:rsidR="009A66DB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618A5D76" w14:textId="13F838E2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Pr="009A66DB">
              <w:rPr>
                <w:rFonts w:ascii="Verdana" w:hAnsi="Verdana"/>
                <w:iCs/>
              </w:rPr>
              <w:t xml:space="preserve">Wprowadzenie do analiz przepływowych – </w:t>
            </w:r>
            <w:proofErr w:type="spellStart"/>
            <w:r w:rsidRPr="009A66DB">
              <w:rPr>
                <w:rFonts w:ascii="Verdana" w:hAnsi="Verdana"/>
                <w:iCs/>
              </w:rPr>
              <w:t>Ansys</w:t>
            </w:r>
            <w:proofErr w:type="spellEnd"/>
            <w:r w:rsidRPr="009A66DB">
              <w:rPr>
                <w:rFonts w:ascii="Verdana" w:hAnsi="Verdana"/>
                <w:iCs/>
              </w:rPr>
              <w:t xml:space="preserve"> Fluent</w:t>
            </w:r>
            <w:bookmarkStart w:id="2" w:name="_GoBack"/>
            <w:bookmarkEnd w:id="2"/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430686A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022573E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079A9DB" w14:textId="77777777" w:rsidR="009A66DB" w:rsidRPr="00A87FF1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762993" w14:textId="77777777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18159F67" w14:textId="6E25BF45" w:rsidR="009A66DB" w:rsidRDefault="009A66DB" w:rsidP="009A66D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3927B639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38681CC" w14:textId="77777777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090F46F" w14:textId="1A2E47D4" w:rsidR="009A66DB" w:rsidRPr="00A87FF1" w:rsidRDefault="009A66DB" w:rsidP="009A66D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304D4F56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936955">
        <w:rPr>
          <w:rFonts w:ascii="Verdana" w:hAnsi="Verdana"/>
          <w:sz w:val="16"/>
          <w:szCs w:val="16"/>
          <w:lang w:eastAsia="ar-SA"/>
        </w:rPr>
        <w:t xml:space="preserve">45 </w:t>
      </w:r>
      <w:r w:rsidRPr="00A87FF1">
        <w:rPr>
          <w:rFonts w:ascii="Verdana" w:hAnsi="Verdana"/>
          <w:sz w:val="16"/>
          <w:szCs w:val="16"/>
          <w:lang w:eastAsia="ar-SA"/>
        </w:rPr>
        <w:t>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02848" w14:textId="77777777" w:rsidR="0037318F" w:rsidRDefault="0037318F">
      <w:r>
        <w:separator/>
      </w:r>
    </w:p>
  </w:endnote>
  <w:endnote w:type="continuationSeparator" w:id="0">
    <w:p w14:paraId="14767BFD" w14:textId="77777777" w:rsidR="0037318F" w:rsidRDefault="00373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029B37" w14:textId="77777777" w:rsidR="0037318F" w:rsidRDefault="0037318F">
      <w:r>
        <w:separator/>
      </w:r>
    </w:p>
  </w:footnote>
  <w:footnote w:type="continuationSeparator" w:id="0">
    <w:p w14:paraId="5556ED0E" w14:textId="77777777" w:rsidR="0037318F" w:rsidRDefault="0037318F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88D89" w14:textId="42E604F1" w:rsidR="0060223E" w:rsidRDefault="005E58B4" w:rsidP="0060223E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36493DC0" wp14:editId="73113CC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7BB2C" w14:textId="77777777" w:rsidR="0060223E" w:rsidRDefault="0060223E" w:rsidP="0060223E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36493DC0" id="Dowolny kształt: kształt 3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B57BB2C" w14:textId="77777777" w:rsidR="0060223E" w:rsidRDefault="0060223E" w:rsidP="0060223E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="0060223E" w:rsidRPr="00F425C0">
      <w:rPr>
        <w:noProof/>
      </w:rPr>
      <w:drawing>
        <wp:anchor distT="0" distB="0" distL="114300" distR="114300" simplePos="0" relativeHeight="251660288" behindDoc="0" locked="0" layoutInCell="1" allowOverlap="1" wp14:anchorId="32D2C837" wp14:editId="1752C458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1148F207" w:rsidR="00C303B2" w:rsidRPr="00A844AF" w:rsidRDefault="00C303B2" w:rsidP="00A84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1D69"/>
    <w:rsid w:val="000B2DD7"/>
    <w:rsid w:val="000B41C3"/>
    <w:rsid w:val="0011464F"/>
    <w:rsid w:val="001179FE"/>
    <w:rsid w:val="00154E0C"/>
    <w:rsid w:val="00170D3B"/>
    <w:rsid w:val="001D0F1F"/>
    <w:rsid w:val="001E44C8"/>
    <w:rsid w:val="001F10C4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F6C4A"/>
    <w:rsid w:val="00343701"/>
    <w:rsid w:val="00372BE3"/>
    <w:rsid w:val="0037318F"/>
    <w:rsid w:val="00383A1D"/>
    <w:rsid w:val="003B441C"/>
    <w:rsid w:val="003C4112"/>
    <w:rsid w:val="003D1FF9"/>
    <w:rsid w:val="003F672B"/>
    <w:rsid w:val="00400453"/>
    <w:rsid w:val="00432D2C"/>
    <w:rsid w:val="004453E4"/>
    <w:rsid w:val="00452D41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71CE"/>
    <w:rsid w:val="007F6736"/>
    <w:rsid w:val="00800586"/>
    <w:rsid w:val="00813382"/>
    <w:rsid w:val="008539D0"/>
    <w:rsid w:val="00866510"/>
    <w:rsid w:val="008671A7"/>
    <w:rsid w:val="00895B8F"/>
    <w:rsid w:val="008E4A55"/>
    <w:rsid w:val="008E66F9"/>
    <w:rsid w:val="008E6E4C"/>
    <w:rsid w:val="009219BA"/>
    <w:rsid w:val="00936955"/>
    <w:rsid w:val="009559C0"/>
    <w:rsid w:val="009616AA"/>
    <w:rsid w:val="00962694"/>
    <w:rsid w:val="00981D5A"/>
    <w:rsid w:val="00987E4B"/>
    <w:rsid w:val="00990D25"/>
    <w:rsid w:val="009A66DB"/>
    <w:rsid w:val="009E4F5D"/>
    <w:rsid w:val="009E7562"/>
    <w:rsid w:val="009F29AA"/>
    <w:rsid w:val="009F61B4"/>
    <w:rsid w:val="00A64F19"/>
    <w:rsid w:val="00A84472"/>
    <w:rsid w:val="00A844AF"/>
    <w:rsid w:val="00A87FF1"/>
    <w:rsid w:val="00AB52ED"/>
    <w:rsid w:val="00AC2069"/>
    <w:rsid w:val="00AC4B73"/>
    <w:rsid w:val="00AC7CB2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22664"/>
    <w:rsid w:val="00D67C47"/>
    <w:rsid w:val="00D76ABA"/>
    <w:rsid w:val="00D93916"/>
    <w:rsid w:val="00DE7EDF"/>
    <w:rsid w:val="00E35DB9"/>
    <w:rsid w:val="00E57D8D"/>
    <w:rsid w:val="00E74DEC"/>
    <w:rsid w:val="00E84376"/>
    <w:rsid w:val="00E97FEE"/>
    <w:rsid w:val="00EE1149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1079</Words>
  <Characters>8861</Characters>
  <Application>Microsoft Office Word</Application>
  <DocSecurity>0</DocSecurity>
  <Lines>73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2025-09-26T12:18:00Z</cp:lastPrinted>
  <dcterms:created xsi:type="dcterms:W3CDTF">2025-12-16T12:21:00Z</dcterms:created>
  <dcterms:modified xsi:type="dcterms:W3CDTF">2025-12-16T12:21:00Z</dcterms:modified>
</cp:coreProperties>
</file>