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0326201D" w14:textId="77777777" w:rsidR="00847611" w:rsidRDefault="00847611" w:rsidP="00F3134E">
      <w:pPr>
        <w:jc w:val="right"/>
        <w:rPr>
          <w:rFonts w:ascii="Verdana" w:hAnsi="Verdana"/>
          <w:b/>
        </w:rPr>
      </w:pPr>
    </w:p>
    <w:p w14:paraId="42BC4D85" w14:textId="19022A86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185CE011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7B50DD" w:rsidRPr="007B50DD">
        <w:rPr>
          <w:rFonts w:ascii="Verdana" w:hAnsi="Verdana"/>
          <w:b/>
          <w:lang w:val="x-none"/>
        </w:rPr>
        <w:t>Usługa przeprowadzenia cyklu szkoleń z oprogramowania ANSYS - KC-DE-zp.272-</w:t>
      </w:r>
      <w:r w:rsidR="001808EE">
        <w:rPr>
          <w:rFonts w:ascii="Verdana" w:hAnsi="Verdana"/>
          <w:b/>
          <w:lang w:val="x-none"/>
        </w:rPr>
        <w:t>742</w:t>
      </w:r>
      <w:r w:rsidR="007B50DD" w:rsidRPr="007B50DD">
        <w:rPr>
          <w:rFonts w:ascii="Verdana" w:hAnsi="Verdana"/>
          <w:b/>
          <w:lang w:val="x-none"/>
        </w:rPr>
        <w:t>/25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DD0A698" w14:textId="77777777" w:rsidTr="00DD0E3C">
        <w:trPr>
          <w:cantSplit/>
          <w:trHeight w:val="55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ECBB7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4.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E7F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1F2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CDBF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1DD7FDF8" w14:textId="77777777" w:rsidTr="00DD0E3C">
        <w:trPr>
          <w:cantSplit/>
          <w:trHeight w:val="55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8F452" w14:textId="73460D0C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1BD5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6EE2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C7C4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18BDCD4" w14:textId="77777777" w:rsidTr="00DD0E3C">
        <w:trPr>
          <w:cantSplit/>
          <w:trHeight w:val="53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9471" w14:textId="7BABB40A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6.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E8159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52C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5CCB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4D4A4840" w14:textId="77777777" w:rsidTr="00DD0E3C">
        <w:trPr>
          <w:cantSplit/>
          <w:trHeight w:val="56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042A" w14:textId="3E83EB8F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7.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9BB90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D6A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55C1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7A087172" w14:textId="77777777" w:rsidTr="00DD0E3C">
        <w:trPr>
          <w:cantSplit/>
          <w:trHeight w:val="55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D4AB4" w14:textId="5E3DEDE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8.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784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CE7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A818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03C8D38" w14:textId="5416A4B2" w:rsidR="00DD0E3C" w:rsidRDefault="00DD0E3C" w:rsidP="0047199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Oświadczam, że </w:t>
      </w:r>
      <w:r w:rsidRPr="00DD0E3C">
        <w:rPr>
          <w:rFonts w:ascii="Verdana" w:hAnsi="Verdana"/>
          <w:b/>
        </w:rPr>
        <w:t xml:space="preserve">każde </w:t>
      </w:r>
      <w:r>
        <w:rPr>
          <w:rFonts w:ascii="Verdana" w:hAnsi="Verdana"/>
          <w:b/>
        </w:rPr>
        <w:t xml:space="preserve">ww. </w:t>
      </w:r>
      <w:r w:rsidRPr="00DD0E3C">
        <w:rPr>
          <w:rFonts w:ascii="Verdana" w:hAnsi="Verdana"/>
          <w:b/>
        </w:rPr>
        <w:t xml:space="preserve">szkolenie </w:t>
      </w:r>
      <w:r>
        <w:rPr>
          <w:rFonts w:ascii="Verdana" w:hAnsi="Verdana"/>
          <w:b/>
        </w:rPr>
        <w:t xml:space="preserve">prowadzone było </w:t>
      </w:r>
      <w:r w:rsidRPr="00DD0E3C">
        <w:rPr>
          <w:rFonts w:ascii="Verdana" w:hAnsi="Verdana"/>
          <w:b/>
        </w:rPr>
        <w:t xml:space="preserve">dla grupy minimum </w:t>
      </w:r>
      <w:r w:rsidR="00503A7D">
        <w:rPr>
          <w:rFonts w:ascii="Verdana" w:hAnsi="Verdana"/>
          <w:b/>
        </w:rPr>
        <w:t xml:space="preserve">3 </w:t>
      </w:r>
      <w:bookmarkStart w:id="0" w:name="_GoBack"/>
      <w:bookmarkEnd w:id="0"/>
      <w:r w:rsidRPr="00DD0E3C">
        <w:rPr>
          <w:rFonts w:ascii="Verdana" w:hAnsi="Verdana"/>
          <w:b/>
        </w:rPr>
        <w:t>osobowej oraz każde szkolenie trwa</w:t>
      </w:r>
      <w:r>
        <w:rPr>
          <w:rFonts w:ascii="Verdana" w:hAnsi="Verdana"/>
          <w:b/>
        </w:rPr>
        <w:t>ło</w:t>
      </w:r>
      <w:r w:rsidRPr="00DD0E3C">
        <w:rPr>
          <w:rFonts w:ascii="Verdana" w:hAnsi="Verdana"/>
          <w:b/>
        </w:rPr>
        <w:t xml:space="preserve"> nie krócej niż </w:t>
      </w:r>
      <w:r w:rsidR="00E07A80">
        <w:rPr>
          <w:rFonts w:ascii="Verdana" w:hAnsi="Verdana"/>
          <w:b/>
        </w:rPr>
        <w:t>8</w:t>
      </w:r>
      <w:r w:rsidRPr="00DD0E3C">
        <w:rPr>
          <w:rFonts w:ascii="Verdana" w:hAnsi="Verdana"/>
          <w:b/>
        </w:rPr>
        <w:t xml:space="preserve"> godzin </w:t>
      </w:r>
      <w:r w:rsidR="00E07A80">
        <w:rPr>
          <w:rFonts w:ascii="Verdana" w:hAnsi="Verdana"/>
          <w:b/>
        </w:rPr>
        <w:t>lekcyjnych</w:t>
      </w:r>
      <w:r w:rsidRPr="00DD0E3C">
        <w:rPr>
          <w:rFonts w:ascii="Verdana" w:hAnsi="Verdana"/>
          <w:b/>
        </w:rPr>
        <w:t>.</w:t>
      </w:r>
    </w:p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CD2AF88" w14:textId="77777777" w:rsidR="00471999" w:rsidRDefault="00471999" w:rsidP="004E12B2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52585E84" w14:textId="77777777" w:rsidR="00847611" w:rsidRPr="00847611" w:rsidRDefault="00847611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 xml:space="preserve">Zamawiający uzna wyżej wymieniony warunek za spełniony, jeżeli  Wykonawca wykaże, że w okresie trzech lat przed upływem terminu składania ofert (a jeżeli okres prowadzenia działalności jest krótszy – w tym okresie), należycie zrealizował co najmniej 8 szkoleń, w tym co najmniej: </w:t>
      </w:r>
    </w:p>
    <w:p w14:paraId="232ED834" w14:textId="4B572438" w:rsidR="00847611" w:rsidRPr="00847611" w:rsidRDefault="00847611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>
        <w:rPr>
          <w:rFonts w:eastAsia="Droid Sans Fallback"/>
          <w:bCs/>
          <w:iCs/>
          <w:sz w:val="18"/>
          <w:szCs w:val="18"/>
          <w:lang w:eastAsia="zh-CN" w:bidi="hi-IN"/>
        </w:rPr>
        <w:t xml:space="preserve"> </w:t>
      </w: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 xml:space="preserve">2 szkolenia z </w:t>
      </w:r>
      <w:proofErr w:type="spellStart"/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Ansys</w:t>
      </w:r>
      <w:proofErr w:type="spellEnd"/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 xml:space="preserve"> Discovery Modeling dla Mechaników (FEA)</w:t>
      </w:r>
    </w:p>
    <w:p w14:paraId="57290C18" w14:textId="709A36C8" w:rsidR="00847611" w:rsidRPr="00847611" w:rsidRDefault="00847611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>
        <w:rPr>
          <w:rFonts w:eastAsia="Droid Sans Fallback"/>
          <w:bCs/>
          <w:iCs/>
          <w:sz w:val="18"/>
          <w:szCs w:val="18"/>
          <w:lang w:eastAsia="zh-CN" w:bidi="hi-IN"/>
        </w:rPr>
        <w:t xml:space="preserve"> </w:t>
      </w: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2 szkolenia z MES dla Praktyków</w:t>
      </w:r>
    </w:p>
    <w:p w14:paraId="5CC1E050" w14:textId="70C13E13" w:rsidR="00847611" w:rsidRDefault="00847611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>
        <w:rPr>
          <w:rFonts w:eastAsia="Droid Sans Fallback"/>
          <w:bCs/>
          <w:iCs/>
          <w:sz w:val="18"/>
          <w:szCs w:val="18"/>
          <w:lang w:eastAsia="zh-CN" w:bidi="hi-IN"/>
        </w:rPr>
        <w:t xml:space="preserve"> </w:t>
      </w: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 xml:space="preserve">2 szkolenia z </w:t>
      </w:r>
      <w:r w:rsidR="00503A7D" w:rsidRPr="00503A7D">
        <w:rPr>
          <w:rFonts w:eastAsia="Droid Sans Fallback"/>
          <w:bCs/>
          <w:iCs/>
          <w:sz w:val="18"/>
          <w:szCs w:val="18"/>
          <w:lang w:eastAsia="zh-CN" w:bidi="hi-IN"/>
        </w:rPr>
        <w:t>Geometri</w:t>
      </w:r>
      <w:r w:rsidR="00503A7D">
        <w:rPr>
          <w:rFonts w:eastAsia="Droid Sans Fallback"/>
          <w:bCs/>
          <w:iCs/>
          <w:sz w:val="18"/>
          <w:szCs w:val="18"/>
          <w:lang w:eastAsia="zh-CN" w:bidi="hi-IN"/>
        </w:rPr>
        <w:t>i</w:t>
      </w:r>
      <w:r w:rsidR="00503A7D" w:rsidRPr="00503A7D">
        <w:rPr>
          <w:rFonts w:eastAsia="Droid Sans Fallback"/>
          <w:bCs/>
          <w:iCs/>
          <w:sz w:val="18"/>
          <w:szCs w:val="18"/>
          <w:lang w:eastAsia="zh-CN" w:bidi="hi-IN"/>
        </w:rPr>
        <w:t xml:space="preserve"> na potrzeby analiz CFD</w:t>
      </w:r>
    </w:p>
    <w:p w14:paraId="40776387" w14:textId="6AECEC08" w:rsidR="00503A7D" w:rsidRPr="00847611" w:rsidRDefault="00503A7D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>
        <w:rPr>
          <w:rFonts w:eastAsia="Droid Sans Fallback"/>
          <w:bCs/>
          <w:iCs/>
          <w:sz w:val="18"/>
          <w:szCs w:val="18"/>
          <w:lang w:eastAsia="zh-CN" w:bidi="hi-IN"/>
        </w:rPr>
        <w:t xml:space="preserve"> </w:t>
      </w: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 xml:space="preserve">2 szkolenia z </w:t>
      </w:r>
      <w:r w:rsidRPr="00503A7D">
        <w:rPr>
          <w:rFonts w:eastAsia="Droid Sans Fallback"/>
          <w:bCs/>
          <w:iCs/>
          <w:sz w:val="18"/>
          <w:szCs w:val="18"/>
          <w:lang w:eastAsia="zh-CN" w:bidi="hi-IN"/>
        </w:rPr>
        <w:t>Siatki na potrzeby analiz CFD</w:t>
      </w:r>
    </w:p>
    <w:p w14:paraId="21337EE0" w14:textId="3CFCE4FD" w:rsidR="00503A7D" w:rsidRPr="00847611" w:rsidRDefault="00503A7D" w:rsidP="00503A7D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>
        <w:rPr>
          <w:rFonts w:eastAsia="Droid Sans Fallback"/>
          <w:bCs/>
          <w:iCs/>
          <w:sz w:val="18"/>
          <w:szCs w:val="18"/>
          <w:lang w:eastAsia="zh-CN" w:bidi="hi-IN"/>
        </w:rPr>
        <w:t xml:space="preserve"> </w:t>
      </w: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 xml:space="preserve">2 szkolenia z </w:t>
      </w:r>
      <w:r w:rsidRPr="00503A7D">
        <w:rPr>
          <w:rFonts w:eastAsia="Droid Sans Fallback"/>
          <w:bCs/>
          <w:iCs/>
          <w:sz w:val="18"/>
          <w:szCs w:val="18"/>
          <w:lang w:eastAsia="zh-CN" w:bidi="hi-IN"/>
        </w:rPr>
        <w:t xml:space="preserve">Wprowadzenie do analiz przepływowych – </w:t>
      </w:r>
      <w:proofErr w:type="spellStart"/>
      <w:r w:rsidRPr="00503A7D">
        <w:rPr>
          <w:rFonts w:eastAsia="Droid Sans Fallback"/>
          <w:bCs/>
          <w:iCs/>
          <w:sz w:val="18"/>
          <w:szCs w:val="18"/>
          <w:lang w:eastAsia="zh-CN" w:bidi="hi-IN"/>
        </w:rPr>
        <w:t>Ansys</w:t>
      </w:r>
      <w:proofErr w:type="spellEnd"/>
      <w:r w:rsidRPr="00503A7D">
        <w:rPr>
          <w:rFonts w:eastAsia="Droid Sans Fallback"/>
          <w:bCs/>
          <w:iCs/>
          <w:sz w:val="18"/>
          <w:szCs w:val="18"/>
          <w:lang w:eastAsia="zh-CN" w:bidi="hi-IN"/>
        </w:rPr>
        <w:t xml:space="preserve"> </w:t>
      </w:r>
      <w:proofErr w:type="spellStart"/>
      <w:r w:rsidRPr="00503A7D">
        <w:rPr>
          <w:rFonts w:eastAsia="Droid Sans Fallback"/>
          <w:bCs/>
          <w:iCs/>
          <w:sz w:val="18"/>
          <w:szCs w:val="18"/>
          <w:lang w:eastAsia="zh-CN" w:bidi="hi-IN"/>
        </w:rPr>
        <w:t>Fluent</w:t>
      </w:r>
      <w:proofErr w:type="spellEnd"/>
    </w:p>
    <w:p w14:paraId="3E60563D" w14:textId="77777777" w:rsidR="00847611" w:rsidRPr="00847611" w:rsidRDefault="00847611" w:rsidP="00847611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641DBF97" w14:textId="10D93C74" w:rsidR="00DD0E3C" w:rsidRDefault="00847611" w:rsidP="00847611">
      <w:pPr>
        <w:jc w:val="both"/>
        <w:rPr>
          <w:i/>
          <w:iCs/>
          <w:color w:val="FF0000"/>
        </w:rPr>
      </w:pPr>
      <w:r w:rsidRPr="00847611">
        <w:rPr>
          <w:rFonts w:eastAsia="Droid Sans Fallback"/>
          <w:bCs/>
          <w:iCs/>
          <w:sz w:val="18"/>
          <w:szCs w:val="18"/>
          <w:lang w:eastAsia="zh-CN" w:bidi="hi-IN"/>
        </w:rPr>
        <w:t>przy czym: każde szkolenie dla grupy minimum 5 osobowej oraz każde szkolenie trwające nie krócej niż 8 godzin lekcyjnych.</w:t>
      </w:r>
    </w:p>
    <w:p w14:paraId="4B6C636A" w14:textId="2043CD0A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C2F5B4" w14:textId="77777777" w:rsidR="00DB2C7B" w:rsidRDefault="00DB2C7B">
      <w:r>
        <w:separator/>
      </w:r>
    </w:p>
  </w:endnote>
  <w:endnote w:type="continuationSeparator" w:id="0">
    <w:p w14:paraId="2BC44DC1" w14:textId="77777777" w:rsidR="00DB2C7B" w:rsidRDefault="00DB2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E36EE" w14:textId="77777777" w:rsidR="00DB2C7B" w:rsidRDefault="00DB2C7B">
      <w:r>
        <w:separator/>
      </w:r>
    </w:p>
  </w:footnote>
  <w:footnote w:type="continuationSeparator" w:id="0">
    <w:p w14:paraId="7305EE8C" w14:textId="77777777" w:rsidR="00DB2C7B" w:rsidRDefault="00DB2C7B">
      <w:r>
        <w:continuationSeparator/>
      </w:r>
    </w:p>
  </w:footnote>
  <w:footnote w:id="1">
    <w:p w14:paraId="71F9D080" w14:textId="408ECFB3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47611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47611">
        <w:rPr>
          <w:rFonts w:ascii="Verdana" w:hAnsi="Verdana"/>
          <w:sz w:val="18"/>
          <w:szCs w:val="18"/>
        </w:rPr>
        <w:t>3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E5335" w14:textId="579D314A" w:rsidR="004E12B2" w:rsidRPr="004E12B2" w:rsidRDefault="00847611" w:rsidP="004E12B2">
    <w:pPr>
      <w:jc w:val="right"/>
      <w:rPr>
        <w:i/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0" wp14:anchorId="7B791092" wp14:editId="4FA71353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15240" t="21590" r="15240" b="17780"/>
              <wp:wrapTopAndBottom/>
              <wp:docPr id="1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1341120 w 2030095"/>
                          <a:gd name="T3" fmla="*/ 0 h 554355"/>
                          <a:gd name="T4" fmla="*/ 1341120 w 2030095"/>
                          <a:gd name="T5" fmla="*/ 294005 h 554355"/>
                          <a:gd name="T6" fmla="*/ 0 w 2030095"/>
                          <a:gd name="T7" fmla="*/ 294005 h 554355"/>
                          <a:gd name="T8" fmla="*/ 0 w 2030095"/>
                          <a:gd name="T9" fmla="*/ 0 h 554355"/>
                          <a:gd name="T10" fmla="*/ 45777 w 2030095"/>
                          <a:gd name="T11" fmla="*/ 36750 h 554355"/>
                          <a:gd name="T12" fmla="*/ 45777 w 2030095"/>
                          <a:gd name="T13" fmla="*/ 257255 h 554355"/>
                          <a:gd name="T14" fmla="*/ 1295343 w 2030095"/>
                          <a:gd name="T15" fmla="*/ 257255 h 554355"/>
                          <a:gd name="T16" fmla="*/ 1295343 w 2030095"/>
                          <a:gd name="T17" fmla="*/ 36750 h 554355"/>
                          <a:gd name="T18" fmla="*/ 45777 w 2030095"/>
                          <a:gd name="T19" fmla="*/ 36750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E64D39" w14:textId="77777777" w:rsidR="004E12B2" w:rsidRDefault="004E12B2" w:rsidP="004E12B2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7B791092" id="Dowolny kształt: kształt 3" o:spid="_x0000_s1026" style="position:absolute;left:0;text-align:left;margin-left:379.95pt;margin-top:10.7pt;width:105.6pt;height:23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885970,0;885970,155927;0,155927;0,0;30241,19491;30241,136437;855729,136437;855729,19491;30241,19491" o:connectangles="0,0,0,0,0,0,0,0,0,0" textboxrect="0,0,2030095,554355"/>
              <o:lock v:ext="edit" aspectratio="t"/>
              <v:textbox>
                <w:txbxContent>
                  <w:p w14:paraId="63E64D39" w14:textId="77777777" w:rsidR="004E12B2" w:rsidRDefault="004E12B2" w:rsidP="004E12B2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6E7D9C69" wp14:editId="72AF3D42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0" b="0"/>
          <wp:wrapNone/>
          <wp:docPr id="2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914A20" w14:textId="77777777" w:rsidR="004E12B2" w:rsidRDefault="004E12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6776E"/>
    <w:rsid w:val="00082E0F"/>
    <w:rsid w:val="00140C02"/>
    <w:rsid w:val="001808EE"/>
    <w:rsid w:val="00210E8E"/>
    <w:rsid w:val="00276C10"/>
    <w:rsid w:val="002F52AA"/>
    <w:rsid w:val="003A3581"/>
    <w:rsid w:val="003C3491"/>
    <w:rsid w:val="003C4112"/>
    <w:rsid w:val="00436537"/>
    <w:rsid w:val="004616C8"/>
    <w:rsid w:val="00471999"/>
    <w:rsid w:val="004E12B2"/>
    <w:rsid w:val="00503A7D"/>
    <w:rsid w:val="0054339B"/>
    <w:rsid w:val="00611773"/>
    <w:rsid w:val="0061372B"/>
    <w:rsid w:val="0064723C"/>
    <w:rsid w:val="00702A72"/>
    <w:rsid w:val="00717047"/>
    <w:rsid w:val="00766FF6"/>
    <w:rsid w:val="007B50DD"/>
    <w:rsid w:val="00823FBF"/>
    <w:rsid w:val="00847611"/>
    <w:rsid w:val="008B3311"/>
    <w:rsid w:val="00996634"/>
    <w:rsid w:val="009F29AA"/>
    <w:rsid w:val="00A40630"/>
    <w:rsid w:val="00B04D5F"/>
    <w:rsid w:val="00C049BA"/>
    <w:rsid w:val="00C13EE1"/>
    <w:rsid w:val="00C254C7"/>
    <w:rsid w:val="00C34501"/>
    <w:rsid w:val="00C34B2E"/>
    <w:rsid w:val="00C810DA"/>
    <w:rsid w:val="00CE3D23"/>
    <w:rsid w:val="00D11BC3"/>
    <w:rsid w:val="00DB2C7B"/>
    <w:rsid w:val="00DD0E3C"/>
    <w:rsid w:val="00DD5BF2"/>
    <w:rsid w:val="00E07A80"/>
    <w:rsid w:val="00E215D4"/>
    <w:rsid w:val="00E47614"/>
    <w:rsid w:val="00F213FB"/>
    <w:rsid w:val="00F3134E"/>
    <w:rsid w:val="00F50F59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2025-12-16T12:15:00Z</cp:lastPrinted>
  <dcterms:created xsi:type="dcterms:W3CDTF">2025-12-16T12:15:00Z</dcterms:created>
  <dcterms:modified xsi:type="dcterms:W3CDTF">2025-12-16T12:15:00Z</dcterms:modified>
</cp:coreProperties>
</file>