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77777777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5A7767"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dostawa detektora fluorescencji rentgenowskiej typu SDD - KC-DE-zp.272-747/25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9F1A1" w14:textId="77777777" w:rsidR="007E7A35" w:rsidRDefault="007E7A35" w:rsidP="0038231F">
      <w:pPr>
        <w:spacing w:after="0" w:line="240" w:lineRule="auto"/>
      </w:pPr>
      <w:r>
        <w:separator/>
      </w:r>
    </w:p>
  </w:endnote>
  <w:endnote w:type="continuationSeparator" w:id="0">
    <w:p w14:paraId="3F2DE759" w14:textId="77777777" w:rsidR="007E7A35" w:rsidRDefault="007E7A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03B" w14:textId="77777777" w:rsidR="005A7767" w:rsidRDefault="005A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FF82" w14:textId="77777777" w:rsidR="005A7767" w:rsidRDefault="005A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4E2A6" w14:textId="77777777" w:rsidR="007E7A35" w:rsidRDefault="007E7A35" w:rsidP="0038231F">
      <w:pPr>
        <w:spacing w:after="0" w:line="240" w:lineRule="auto"/>
      </w:pPr>
      <w:r>
        <w:separator/>
      </w:r>
    </w:p>
  </w:footnote>
  <w:footnote w:type="continuationSeparator" w:id="0">
    <w:p w14:paraId="47D38561" w14:textId="77777777" w:rsidR="007E7A35" w:rsidRDefault="007E7A35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B4FB" w14:textId="77777777" w:rsidR="005A7767" w:rsidRDefault="005A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870E" w14:textId="77777777" w:rsidR="005A7767" w:rsidRDefault="005A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0F8A" w14:textId="77777777" w:rsidR="005A7767" w:rsidRDefault="005A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9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767"/>
    <w:rsid w:val="005C39CA"/>
    <w:rsid w:val="005E176A"/>
    <w:rsid w:val="00634311"/>
    <w:rsid w:val="00641874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2025-12-09T11:28:00Z</dcterms:created>
  <dcterms:modified xsi:type="dcterms:W3CDTF">2025-12-09T12:34:00Z</dcterms:modified>
</cp:coreProperties>
</file>